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E7" w:rsidRDefault="00BA4463">
      <w:pPr>
        <w:pStyle w:val="Textoindependiente"/>
        <w:spacing w:line="87" w:lineRule="exact"/>
        <w:ind w:left="1461"/>
      </w:pPr>
      <w:r>
        <w:rPr>
          <w:noProof/>
          <w:lang w:eastAsia="es-ES"/>
        </w:rPr>
        <w:drawing>
          <wp:anchor distT="0" distB="0" distL="114300" distR="114300" simplePos="0" relativeHeight="2515645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603888</wp:posOffset>
            </wp:positionV>
            <wp:extent cx="7767315" cy="10276841"/>
            <wp:effectExtent l="0" t="0" r="0" b="0"/>
            <wp:wrapSquare wrapText="bothSides"/>
            <wp:docPr id="1" name="docshap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7315" cy="102768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1" o:spid="_x0000_s1026" style="position:absolute;left:0;text-align:left;margin-left:0;margin-top:0;width:612.3pt;height:856.75pt;z-index:-251610624;mso-position-horizontal-relative:page;mso-position-vertical-relative:page" coordsize="12246,17115">
            <v:rect id="docshape3" o:spid="_x0000_s1027" style="position:absolute;width:164;height:952;visibility:visible;mso-wrap-style:square;v-text-anchor:top" fillcolor="black" stroked="f">
              <v:textbox style="mso-rotate-with-shape:t" inset="0,0,0,0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Line 578" o:spid="_x0000_s1028" type="#_x0000_t32" style="position:absolute;left:12207;top:4449;width:0;height:0;visibility:visible;mso-wrap-style:square" o:connectortype="elbow" strokeweight=".42392mm"/>
            <v:rect id="docshape4" o:spid="_x0000_s1029" style="position:absolute;left:11558;top:1619;width:688;height:20;visibility:visible;mso-wrap-style:square;v-text-anchor:top" fillcolor="black" stroked="f">
              <v:textbox style="mso-rotate-with-shape:t" inset="0,0,0,0"/>
            </v:rect>
            <v:shape id="Line 576" o:spid="_x0000_s1030" type="#_x0000_t32" style="position:absolute;left:9847;top:17115;width:634;height:0;visibility:visible;mso-wrap-style:square" o:connectortype="elbow" strokeweight=".33908mm"/>
            <v:shape id="docshape5" o:spid="_x0000_s1031" style="position:absolute;left:5538;top:10458;width:719;height:770;visibility:visible;mso-wrap-style:square;v-text-anchor:top" coordsize="719,770" path="m135,634l,634,,770r135,l135,634xm719,l315,r,283l719,283,719,xe" fillcolor="#d3d8e9" stroked="f">
              <v:path arrowok="t" o:connecttype="custom" o:connectlocs="228285,0;456569,244474;228285,488947;0,244474;85726,7043377;0,7043377;0,7129736;85726,7129736;85726,7043377;456569,6640790;200027,6640790;200027,6820493;456569,6820493;456569,6640790" o:connectangles="270,0,90,180,0,0,0,0,0,0,0,0,0,0" textboxrect="0,0,719,770"/>
            </v:shape>
            <w10:wrap anchorx="page" anchory="page"/>
          </v:group>
        </w:pict>
      </w:r>
      <w:r>
        <w:rPr>
          <w:rFonts w:ascii="Times New Roman" w:hAnsi="Times New Roman"/>
          <w:noProof/>
          <w:sz w:val="8"/>
          <w:lang w:eastAsia="es-ES"/>
        </w:rPr>
        <w:drawing>
          <wp:inline distT="0" distB="0" distL="0" distR="0">
            <wp:extent cx="428826" cy="55248"/>
            <wp:effectExtent l="0" t="0" r="0" b="0"/>
            <wp:docPr id="2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26" cy="55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A4463">
      <w:pPr>
        <w:tabs>
          <w:tab w:val="left" w:pos="1742"/>
        </w:tabs>
        <w:spacing w:before="221" w:line="770" w:lineRule="exact"/>
        <w:ind w:right="2432"/>
        <w:jc w:val="center"/>
      </w:pPr>
      <w:r>
        <w:rPr>
          <w:rFonts w:ascii="Times New Roman" w:hAnsi="Times New Roman"/>
          <w:b/>
          <w:color w:val="FBC600"/>
          <w:w w:val="95"/>
          <w:sz w:val="68"/>
        </w:rPr>
        <w:lastRenderedPageBreak/>
        <w:t>GUA</w:t>
      </w:r>
      <w:r>
        <w:rPr>
          <w:rFonts w:ascii="Times New Roman" w:hAnsi="Times New Roman"/>
          <w:b/>
          <w:color w:val="FBC600"/>
          <w:w w:val="95"/>
          <w:sz w:val="68"/>
        </w:rPr>
        <w:tab/>
        <w:t>UAS</w:t>
      </w:r>
    </w:p>
    <w:p w:rsidR="00BC04E7" w:rsidRDefault="00BA4463">
      <w:pPr>
        <w:spacing w:line="184" w:lineRule="exact"/>
        <w:ind w:right="2396"/>
        <w:jc w:val="center"/>
      </w:pPr>
      <w:r>
        <w:rPr>
          <w:i/>
          <w:color w:val="1C244F"/>
          <w:w w:val="105"/>
          <w:sz w:val="17"/>
        </w:rPr>
        <w:t>PARA</w:t>
      </w:r>
      <w:r>
        <w:rPr>
          <w:i/>
          <w:color w:val="1C244F"/>
          <w:spacing w:val="-11"/>
          <w:w w:val="105"/>
          <w:sz w:val="17"/>
        </w:rPr>
        <w:t xml:space="preserve"> </w:t>
      </w:r>
      <w:r>
        <w:rPr>
          <w:i/>
          <w:color w:val="1C244F"/>
          <w:w w:val="105"/>
          <w:sz w:val="17"/>
        </w:rPr>
        <w:t>TODO.</w:t>
      </w:r>
      <w:r>
        <w:rPr>
          <w:i/>
          <w:color w:val="1C244F"/>
          <w:spacing w:val="-6"/>
          <w:w w:val="105"/>
          <w:sz w:val="17"/>
        </w:rPr>
        <w:t xml:space="preserve"> </w:t>
      </w:r>
      <w:r>
        <w:rPr>
          <w:i/>
          <w:color w:val="1C244F"/>
          <w:w w:val="105"/>
          <w:sz w:val="17"/>
        </w:rPr>
        <w:t>PARA</w:t>
      </w:r>
      <w:r>
        <w:rPr>
          <w:i/>
          <w:color w:val="1C244F"/>
          <w:spacing w:val="-11"/>
          <w:w w:val="105"/>
          <w:sz w:val="17"/>
        </w:rPr>
        <w:t xml:space="preserve"> </w:t>
      </w:r>
      <w:r>
        <w:rPr>
          <w:i/>
          <w:color w:val="1C244F"/>
          <w:w w:val="105"/>
          <w:sz w:val="17"/>
        </w:rPr>
        <w:t>TODOS.</w:t>
      </w: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</w:rPr>
      </w:pPr>
    </w:p>
    <w:p w:rsidR="00BC04E7" w:rsidRDefault="00BC04E7">
      <w:pPr>
        <w:pStyle w:val="Textoindependiente"/>
        <w:rPr>
          <w:i/>
          <w:sz w:val="17"/>
        </w:rPr>
      </w:pPr>
    </w:p>
    <w:p w:rsidR="00BC04E7" w:rsidRDefault="00BA4463">
      <w:pPr>
        <w:spacing w:before="91"/>
        <w:ind w:right="-44"/>
        <w:jc w:val="right"/>
      </w:pPr>
      <w:r>
        <w:rPr>
          <w:color w:val="626B87"/>
          <w:w w:val="89"/>
          <w:sz w:val="29"/>
        </w:rPr>
        <w:t>(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spacing w:before="202" w:line="370" w:lineRule="atLeast"/>
        <w:ind w:left="2112" w:right="5986" w:hanging="29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3" type="#_x0000_t202" style="position:absolute;left:0;text-align:left;margin-left:265.8pt;margin-top:45.15pt;width:12.3pt;height:50.9pt;z-index:-25160960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line="1018" w:lineRule="exact"/>
                  </w:pPr>
                  <w:proofErr w:type="gramStart"/>
                  <w:r>
                    <w:rPr>
                      <w:color w:val="979EB5"/>
                      <w:w w:val="81"/>
                      <w:sz w:val="91"/>
                    </w:rPr>
                    <w:t>r</w:t>
                  </w:r>
                  <w:proofErr w:type="gramEnd"/>
                </w:p>
              </w:txbxContent>
            </v:textbox>
            <w10:wrap anchorx="page"/>
          </v:shape>
        </w:pict>
      </w:r>
      <w:r w:rsidR="00BA4463">
        <w:rPr>
          <w:color w:val="1C244F"/>
          <w:sz w:val="34"/>
        </w:rPr>
        <w:t>&gt;</w:t>
      </w:r>
      <w:r w:rsidR="00BA4463">
        <w:rPr>
          <w:color w:val="1C244F"/>
          <w:spacing w:val="1"/>
          <w:sz w:val="34"/>
        </w:rPr>
        <w:t xml:space="preserve"> </w:t>
      </w:r>
      <w:r w:rsidR="00BA4463">
        <w:rPr>
          <w:color w:val="1C244F"/>
          <w:sz w:val="28"/>
        </w:rPr>
        <w:t>RESPONSABILIDAD</w:t>
      </w:r>
      <w:r w:rsidR="00BA4463">
        <w:rPr>
          <w:color w:val="1C244F"/>
          <w:spacing w:val="1"/>
          <w:sz w:val="28"/>
        </w:rPr>
        <w:t xml:space="preserve"> </w:t>
      </w:r>
      <w:r w:rsidR="00BA4463">
        <w:rPr>
          <w:color w:val="1C244F"/>
          <w:sz w:val="28"/>
        </w:rPr>
        <w:t>SOCIAL</w:t>
      </w:r>
      <w:r w:rsidR="00BA4463">
        <w:rPr>
          <w:color w:val="1C244F"/>
          <w:spacing w:val="6"/>
          <w:sz w:val="28"/>
        </w:rPr>
        <w:t xml:space="preserve"> </w:t>
      </w:r>
      <w:r w:rsidR="00BA4463">
        <w:rPr>
          <w:color w:val="1C244F"/>
          <w:sz w:val="28"/>
        </w:rPr>
        <w:t>CORPORATIVA</w:t>
      </w:r>
    </w:p>
    <w:p w:rsidR="00BC04E7" w:rsidRDefault="00BA4463">
      <w:pPr>
        <w:spacing w:before="21" w:line="132" w:lineRule="auto"/>
        <w:ind w:left="5064"/>
      </w:pPr>
      <w:proofErr w:type="gramStart"/>
      <w:r>
        <w:rPr>
          <w:color w:val="979EB5"/>
          <w:spacing w:val="-16"/>
          <w:w w:val="85"/>
          <w:sz w:val="18"/>
        </w:rPr>
        <w:t>l</w:t>
      </w:r>
      <w:proofErr w:type="gramEnd"/>
      <w:r>
        <w:rPr>
          <w:color w:val="979EB5"/>
          <w:spacing w:val="-16"/>
          <w:w w:val="85"/>
          <w:sz w:val="18"/>
        </w:rPr>
        <w:t>..,</w:t>
      </w:r>
      <w:r>
        <w:rPr>
          <w:color w:val="979EB5"/>
          <w:spacing w:val="8"/>
          <w:w w:val="85"/>
          <w:sz w:val="18"/>
        </w:rPr>
        <w:t xml:space="preserve"> </w:t>
      </w:r>
      <w:r w:rsidRPr="00BC04E7">
        <w:rPr>
          <w:i/>
          <w:color w:val="979EB5"/>
          <w:spacing w:val="-16"/>
          <w:w w:val="85"/>
          <w:position w:val="-23"/>
          <w:sz w:val="31"/>
        </w:rPr>
        <w:t>r</w:t>
      </w:r>
      <w:r>
        <w:rPr>
          <w:rFonts w:ascii="Times New Roman" w:hAnsi="Times New Roman"/>
          <w:color w:val="ACB3C8"/>
          <w:spacing w:val="-16"/>
          <w:w w:val="85"/>
          <w:sz w:val="21"/>
        </w:rPr>
        <w:t>t</w:t>
      </w:r>
      <w:r w:rsidRPr="00BC04E7">
        <w:rPr>
          <w:i/>
          <w:color w:val="979EB5"/>
          <w:spacing w:val="-16"/>
          <w:w w:val="85"/>
          <w:position w:val="-23"/>
          <w:sz w:val="31"/>
        </w:rPr>
        <w:t>,</w:t>
      </w:r>
      <w:r>
        <w:rPr>
          <w:rFonts w:ascii="Times New Roman" w:hAnsi="Times New Roman"/>
          <w:color w:val="ACB3C8"/>
          <w:spacing w:val="-16"/>
          <w:w w:val="85"/>
          <w:sz w:val="21"/>
        </w:rPr>
        <w:t>/</w:t>
      </w:r>
      <w:r w:rsidRPr="00BC04E7">
        <w:rPr>
          <w:i/>
          <w:color w:val="979EB5"/>
          <w:spacing w:val="-16"/>
          <w:w w:val="85"/>
          <w:position w:val="-23"/>
          <w:sz w:val="31"/>
        </w:rPr>
        <w:t>-</w:t>
      </w:r>
      <w:r>
        <w:rPr>
          <w:rFonts w:ascii="Times New Roman" w:hAnsi="Times New Roman"/>
          <w:color w:val="ACB3C8"/>
          <w:spacing w:val="-16"/>
          <w:w w:val="85"/>
          <w:sz w:val="21"/>
        </w:rPr>
        <w:t>,.</w:t>
      </w:r>
      <w:r w:rsidRPr="00BC04E7">
        <w:rPr>
          <w:i/>
          <w:color w:val="979EB5"/>
          <w:spacing w:val="-16"/>
          <w:w w:val="85"/>
          <w:position w:val="-23"/>
          <w:sz w:val="31"/>
        </w:rPr>
        <w:t>,</w:t>
      </w:r>
      <w:r>
        <w:rPr>
          <w:rFonts w:ascii="Times New Roman" w:hAnsi="Times New Roman"/>
          <w:color w:val="ACB3C8"/>
          <w:spacing w:val="-16"/>
          <w:w w:val="85"/>
          <w:sz w:val="21"/>
        </w:rPr>
        <w:t>'f_</w:t>
      </w:r>
      <w:r w:rsidRPr="00BC04E7">
        <w:rPr>
          <w:i/>
          <w:color w:val="979EB5"/>
          <w:spacing w:val="-16"/>
          <w:w w:val="85"/>
          <w:position w:val="-23"/>
          <w:sz w:val="31"/>
        </w:rPr>
        <w:t>i</w:t>
      </w:r>
      <w:r w:rsidRPr="00BC04E7">
        <w:rPr>
          <w:i/>
          <w:color w:val="979EB5"/>
          <w:spacing w:val="34"/>
          <w:w w:val="85"/>
          <w:position w:val="-23"/>
          <w:sz w:val="31"/>
        </w:rPr>
        <w:t xml:space="preserve"> </w:t>
      </w:r>
      <w:r>
        <w:rPr>
          <w:rFonts w:ascii="Times New Roman" w:hAnsi="Times New Roman"/>
          <w:color w:val="979EB5"/>
          <w:spacing w:val="-15"/>
          <w:w w:val="85"/>
          <w:sz w:val="21"/>
        </w:rPr>
        <w:t>'</w:t>
      </w:r>
    </w:p>
    <w:p w:rsidR="00BC04E7" w:rsidRDefault="00BA4463">
      <w:pPr>
        <w:spacing w:before="293"/>
        <w:ind w:left="5038"/>
        <w:sectPr w:rsidR="00BC04E7">
          <w:pgSz w:w="12250" w:h="17180"/>
          <w:pgMar w:top="520" w:right="0" w:bottom="280" w:left="500" w:header="720" w:footer="720" w:gutter="0"/>
          <w:cols w:space="720"/>
        </w:sectPr>
      </w:pPr>
      <w:r>
        <w:rPr>
          <w:color w:val="ACB3C8"/>
          <w:w w:val="70"/>
          <w:sz w:val="10"/>
        </w:rPr>
        <w:t>'=-</w:t>
      </w:r>
    </w:p>
    <w:p w:rsidR="00BC04E7" w:rsidRDefault="00BC04E7">
      <w:pPr>
        <w:pStyle w:val="Textoindependiente"/>
        <w:spacing w:before="4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 w:rsidRPr="00BC04E7">
        <w:lastRenderedPageBreak/>
        <w:pict>
          <v:shape id="docshape8" o:spid="_x0000_s1034" style="position:absolute;margin-left:0;margin-top:0;width:612.3pt;height:858.9pt;z-index:251631104;visibility:visible;mso-wrap-style:square;mso-position-horizontal-relative:page;mso-position-vertical-relative:page;v-text-anchor:top" coordsize="12246,17178" path="m12246,r-170,l,,,17178r12076,l12246,17178,12246,xe" fillcolor="#dcdff0" stroked="f">
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655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2148209</wp:posOffset>
            </wp:positionV>
            <wp:extent cx="7776213" cy="8759823"/>
            <wp:effectExtent l="0" t="0" r="0" b="0"/>
            <wp:wrapSquare wrapText="bothSides"/>
            <wp:docPr id="3" name="docshap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87598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665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2029455</wp:posOffset>
            </wp:positionV>
            <wp:extent cx="7776213" cy="8878567"/>
            <wp:effectExtent l="0" t="0" r="0" b="0"/>
            <wp:wrapSquare wrapText="bothSides"/>
            <wp:docPr id="4" name="docshape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88785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10" o:spid="_x0000_s1035" style="position:absolute;margin-left:0;margin-top:0;width:612.3pt;height:858.9pt;z-index:-251608576;mso-position-horizontal-relative:page;mso-position-vertical-relative:page" coordsize="12246,17178">
            <v:shape id="docshape11" o:spid="_x0000_s1036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567" o:spid="_x0000_s1037" type="#_x0000_t32" style="position:absolute;left:3645;top:3196;width:0;height:0;visibility:visible;mso-wrap-style:square" o:connectortype="elbow" strokecolor="#f6c506" strokeweight=".17625mm"/>
            <v:shape id="Line 566" o:spid="_x0000_s1038" type="#_x0000_t32" style="position:absolute;left:3645;top:4191;width:0;height:0;visibility:visible;mso-wrap-style:square" o:connectortype="elbow" strokecolor="#f6c506" strokeweight=".17625mm"/>
            <v:shape id="Line 565" o:spid="_x0000_s1039" type="#_x0000_t32" style="position:absolute;left:3645;top:5197;width:0;height:0;visibility:visible;mso-wrap-style:square" o:connectortype="elbow" strokecolor="#f6c506" strokeweight=".17625mm"/>
            <v:shape id="Line 564" o:spid="_x0000_s1040" type="#_x0000_t32" style="position:absolute;left:3645;top:6203;width:0;height:0;visibility:visible;mso-wrap-style:square" o:connectortype="elbow" strokecolor="#f6c506" strokeweight=".17625mm"/>
            <v:shape id="Line 563" o:spid="_x0000_s1041" type="#_x0000_t32" style="position:absolute;left:3645;top:7209;width:0;height:0;visibility:visible;mso-wrap-style:square" o:connectortype="elbow" strokecolor="#f6c506" strokeweight=".17625mm"/>
            <v:shape id="Line 562" o:spid="_x0000_s1042" type="#_x0000_t32" style="position:absolute;left:3645;top:8216;width:0;height:0;visibility:visible;mso-wrap-style:square" o:connectortype="elbow" strokecolor="#f6c506" strokeweight=".17625mm"/>
            <v:shape id="Line 561" o:spid="_x0000_s1043" type="#_x0000_t32" style="position:absolute;left:3645;top:9222;width:0;height:0;visibility:visible;mso-wrap-style:square" o:connectortype="elbow" strokecolor="#f6c506" strokeweight=".17625mm"/>
            <v:shape id="Line 560" o:spid="_x0000_s1044" type="#_x0000_t32" style="position:absolute;left:3645;top:10228;width:0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spacing w:before="271" w:line="232" w:lineRule="auto"/>
        <w:ind w:left="3578" w:right="1944"/>
      </w:pPr>
      <w:r>
        <w:pict>
          <v:shape id="docshape13" o:spid="_x0000_s1045" type="#_x0000_t202" style="position:absolute;left:0;text-align:left;margin-left:146.2pt;margin-top:18.25pt;width:13.4pt;height:45.65pt;z-index:25164236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30"/>
                  </w:pPr>
                  <w:r>
                    <w:rPr>
                      <w:rFonts w:ascii="Calibri" w:hAnsi="Calibri"/>
                      <w:b/>
                      <w:color w:val="F6C506"/>
                      <w:w w:val="73"/>
                      <w:sz w:val="7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8EA1D2"/>
          <w:w w:val="110"/>
          <w:sz w:val="30"/>
        </w:rPr>
        <w:t>CARTA</w:t>
      </w:r>
      <w:r w:rsidR="00BA4463">
        <w:rPr>
          <w:rFonts w:ascii="Calibri" w:hAnsi="Calibri"/>
          <w:b/>
          <w:color w:val="8EA1D2"/>
          <w:spacing w:val="4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DEL</w:t>
      </w:r>
      <w:r w:rsidR="00BA4463">
        <w:rPr>
          <w:rFonts w:ascii="Calibri" w:hAnsi="Calibri"/>
          <w:b/>
          <w:color w:val="8EA1D2"/>
          <w:spacing w:val="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PRESIDENTE</w:t>
      </w:r>
      <w:r w:rsidR="00BA4463">
        <w:rPr>
          <w:rFonts w:ascii="Calibri" w:hAnsi="Calibri"/>
          <w:b/>
          <w:color w:val="8EA1D2"/>
          <w:spacing w:val="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DEL</w:t>
      </w:r>
      <w:r w:rsidR="00BA4463">
        <w:rPr>
          <w:rFonts w:ascii="Calibri" w:hAnsi="Calibri"/>
          <w:b/>
          <w:color w:val="8EA1D2"/>
          <w:spacing w:val="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CONSEJO</w:t>
      </w:r>
      <w:r w:rsidR="00BA4463">
        <w:rPr>
          <w:rFonts w:ascii="Calibri" w:hAnsi="Calibri"/>
          <w:b/>
          <w:color w:val="8EA1D2"/>
          <w:spacing w:val="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DE</w:t>
      </w:r>
      <w:r w:rsidR="00BA4463">
        <w:rPr>
          <w:rFonts w:ascii="Calibri" w:hAnsi="Calibri"/>
          <w:b/>
          <w:color w:val="8EA1D2"/>
          <w:spacing w:val="1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ADMINISTRACIÓN</w:t>
      </w:r>
      <w:r w:rsidR="00BA4463">
        <w:rPr>
          <w:rFonts w:ascii="Calibri" w:hAnsi="Calibri"/>
          <w:b/>
          <w:color w:val="8EA1D2"/>
          <w:spacing w:val="-1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Y</w:t>
      </w:r>
      <w:r w:rsidR="00BA4463">
        <w:rPr>
          <w:rFonts w:ascii="Calibri" w:hAnsi="Calibri"/>
          <w:b/>
          <w:color w:val="8EA1D2"/>
          <w:spacing w:val="-14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EL</w:t>
      </w:r>
      <w:r w:rsidR="00BA4463">
        <w:rPr>
          <w:rFonts w:ascii="Calibri" w:hAnsi="Calibri"/>
          <w:b/>
          <w:color w:val="8EA1D2"/>
          <w:spacing w:val="-15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DIRECTOR</w:t>
      </w:r>
      <w:r w:rsidR="00BA4463">
        <w:rPr>
          <w:rFonts w:ascii="Calibri" w:hAnsi="Calibri"/>
          <w:b/>
          <w:color w:val="8EA1D2"/>
          <w:spacing w:val="-14"/>
          <w:w w:val="110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10"/>
          <w:sz w:val="30"/>
        </w:rPr>
        <w:t>GENERAL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5"/>
          <w:sz w:val="30"/>
        </w:rPr>
        <w:t>pág.</w:t>
      </w:r>
      <w:r>
        <w:rPr>
          <w:rFonts w:ascii="Calibri" w:hAnsi="Calibri"/>
          <w:color w:val="FFFFFF"/>
          <w:spacing w:val="-9"/>
          <w:w w:val="115"/>
          <w:sz w:val="30"/>
        </w:rPr>
        <w:t xml:space="preserve"> </w:t>
      </w:r>
      <w:r>
        <w:rPr>
          <w:rFonts w:ascii="Calibri" w:hAnsi="Calibri"/>
          <w:color w:val="FFFFFF"/>
          <w:w w:val="115"/>
          <w:sz w:val="30"/>
        </w:rPr>
        <w:t>4</w:t>
      </w:r>
    </w:p>
    <w:p w:rsidR="00BC04E7" w:rsidRDefault="00BC04E7">
      <w:pPr>
        <w:spacing w:before="277" w:line="363" w:lineRule="exact"/>
        <w:ind w:left="3578"/>
      </w:pPr>
      <w:r>
        <w:lastRenderedPageBreak/>
        <w:pict>
          <v:shape id="docshape14" o:spid="_x0000_s1046" type="#_x0000_t202" style="position:absolute;left:0;text-align:left;margin-left:135.35pt;margin-top:8.75pt;width:26.75pt;height:347.4pt;z-index:25164339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tbl>
                  <w:tblPr>
                    <w:tblW w:w="535" w:type="dxa"/>
                    <w:tblInd w:w="7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35"/>
                  </w:tblGrid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59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30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07"/>
                            <w:sz w:val="72"/>
                          </w:rPr>
                          <w:t>2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6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06"/>
                            <w:sz w:val="72"/>
                          </w:rPr>
                          <w:t>3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6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19"/>
                            <w:sz w:val="72"/>
                          </w:rPr>
                          <w:t>4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6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08"/>
                            <w:sz w:val="72"/>
                          </w:rPr>
                          <w:t>5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6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15"/>
                            <w:sz w:val="72"/>
                          </w:rPr>
                          <w:t>6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6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06"/>
                            <w:sz w:val="72"/>
                          </w:rPr>
                          <w:t>7</w:t>
                        </w:r>
                      </w:p>
                    </w:tc>
                  </w:tr>
                  <w:tr w:rsidR="00BC04E7" w:rsidTr="00BC04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59"/>
                    </w:trPr>
                    <w:tc>
                      <w:tcPr>
                        <w:tcW w:w="535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C04E7" w:rsidRDefault="00BA4463">
                        <w:pPr>
                          <w:pStyle w:val="TableParagraph"/>
                          <w:spacing w:before="77" w:line="863" w:lineRule="exact"/>
                          <w:ind w:right="48"/>
                        </w:pPr>
                        <w:r>
                          <w:rPr>
                            <w:rFonts w:ascii="Calibri" w:hAnsi="Calibri"/>
                            <w:b/>
                            <w:color w:val="F6C506"/>
                            <w:w w:val="111"/>
                            <w:sz w:val="72"/>
                          </w:rPr>
                          <w:t>8</w:t>
                        </w:r>
                      </w:p>
                    </w:tc>
                  </w:tr>
                </w:tbl>
                <w:p w:rsidR="00BC04E7" w:rsidRDefault="00BC04E7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8EA1D2"/>
          <w:w w:val="105"/>
          <w:sz w:val="30"/>
        </w:rPr>
        <w:t>INFORMACIÓN</w:t>
      </w:r>
      <w:r w:rsidR="00BA4463">
        <w:rPr>
          <w:rFonts w:ascii="Calibri" w:hAnsi="Calibri"/>
          <w:b/>
          <w:color w:val="8EA1D2"/>
          <w:spacing w:val="32"/>
          <w:w w:val="105"/>
          <w:sz w:val="30"/>
        </w:rPr>
        <w:t xml:space="preserve"> </w:t>
      </w:r>
      <w:r w:rsidR="00BA4463">
        <w:rPr>
          <w:rFonts w:ascii="Calibri" w:hAnsi="Calibri"/>
          <w:b/>
          <w:color w:val="8EA1D2"/>
          <w:w w:val="105"/>
          <w:sz w:val="30"/>
        </w:rPr>
        <w:t>GENERAL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0"/>
          <w:sz w:val="30"/>
        </w:rPr>
        <w:t>pág.</w:t>
      </w:r>
      <w:r>
        <w:rPr>
          <w:rFonts w:ascii="Calibri" w:hAnsi="Calibri"/>
          <w:color w:val="FFFFFF"/>
          <w:spacing w:val="6"/>
          <w:w w:val="110"/>
          <w:sz w:val="30"/>
        </w:rPr>
        <w:t xml:space="preserve"> </w:t>
      </w:r>
      <w:r>
        <w:rPr>
          <w:rFonts w:ascii="Calibri" w:hAnsi="Calibri"/>
          <w:color w:val="FFFFFF"/>
          <w:w w:val="110"/>
          <w:sz w:val="30"/>
        </w:rPr>
        <w:t>9</w:t>
      </w:r>
    </w:p>
    <w:p w:rsidR="00BC04E7" w:rsidRDefault="00BA4463">
      <w:pPr>
        <w:spacing w:before="277" w:line="363" w:lineRule="exact"/>
        <w:ind w:left="3578"/>
      </w:pPr>
      <w:r>
        <w:rPr>
          <w:rFonts w:ascii="Calibri" w:hAnsi="Calibri"/>
          <w:b/>
          <w:color w:val="8EA1D2"/>
          <w:w w:val="105"/>
          <w:sz w:val="30"/>
        </w:rPr>
        <w:t>VISIÓN</w:t>
      </w:r>
      <w:r>
        <w:rPr>
          <w:rFonts w:ascii="Calibri" w:hAnsi="Calibri"/>
          <w:b/>
          <w:color w:val="8EA1D2"/>
          <w:spacing w:val="13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Y</w:t>
      </w:r>
      <w:r>
        <w:rPr>
          <w:rFonts w:ascii="Calibri" w:hAnsi="Calibri"/>
          <w:b/>
          <w:color w:val="8EA1D2"/>
          <w:spacing w:val="13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MISIÓN</w:t>
      </w:r>
      <w:r>
        <w:rPr>
          <w:rFonts w:ascii="Calibri" w:hAnsi="Calibri"/>
          <w:b/>
          <w:color w:val="8EA1D2"/>
          <w:spacing w:val="13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DE</w:t>
      </w:r>
      <w:r>
        <w:rPr>
          <w:rFonts w:ascii="Calibri" w:hAnsi="Calibri"/>
          <w:b/>
          <w:color w:val="8EA1D2"/>
          <w:spacing w:val="13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LA</w:t>
      </w:r>
      <w:r>
        <w:rPr>
          <w:rFonts w:ascii="Calibri" w:hAnsi="Calibri"/>
          <w:b/>
          <w:color w:val="8EA1D2"/>
          <w:spacing w:val="13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EMPRESA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05"/>
          <w:sz w:val="30"/>
        </w:rPr>
        <w:t>pág.</w:t>
      </w:r>
      <w:r>
        <w:rPr>
          <w:rFonts w:ascii="Calibri" w:hAnsi="Calibri"/>
          <w:color w:val="FFFFFF"/>
          <w:spacing w:val="1"/>
          <w:w w:val="105"/>
          <w:sz w:val="30"/>
        </w:rPr>
        <w:t xml:space="preserve"> </w:t>
      </w:r>
      <w:r>
        <w:rPr>
          <w:rFonts w:ascii="Calibri" w:hAnsi="Calibri"/>
          <w:color w:val="FFFFFF"/>
          <w:w w:val="105"/>
          <w:sz w:val="30"/>
        </w:rPr>
        <w:t>19</w:t>
      </w:r>
    </w:p>
    <w:p w:rsidR="00BC04E7" w:rsidRDefault="00BA4463">
      <w:pPr>
        <w:spacing w:before="277" w:line="363" w:lineRule="exact"/>
        <w:ind w:left="3578"/>
      </w:pPr>
      <w:r>
        <w:rPr>
          <w:rFonts w:ascii="Calibri" w:hAnsi="Calibri"/>
          <w:b/>
          <w:color w:val="8EA1D2"/>
          <w:w w:val="110"/>
          <w:sz w:val="30"/>
        </w:rPr>
        <w:t>OBJETIVOS</w:t>
      </w:r>
      <w:r>
        <w:rPr>
          <w:rFonts w:ascii="Calibri" w:hAnsi="Calibri"/>
          <w:b/>
          <w:color w:val="8EA1D2"/>
          <w:spacing w:val="7"/>
          <w:w w:val="110"/>
          <w:sz w:val="30"/>
        </w:rPr>
        <w:t xml:space="preserve"> </w:t>
      </w:r>
      <w:r>
        <w:rPr>
          <w:rFonts w:ascii="Calibri" w:hAnsi="Calibri"/>
          <w:b/>
          <w:color w:val="8EA1D2"/>
          <w:w w:val="110"/>
          <w:sz w:val="30"/>
        </w:rPr>
        <w:t>ESTRATÉGICOS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0"/>
          <w:sz w:val="30"/>
        </w:rPr>
        <w:t>pág.</w:t>
      </w:r>
      <w:r>
        <w:rPr>
          <w:rFonts w:ascii="Calibri" w:hAnsi="Calibri"/>
          <w:color w:val="FFFFFF"/>
          <w:spacing w:val="-2"/>
          <w:w w:val="110"/>
          <w:sz w:val="30"/>
        </w:rPr>
        <w:t xml:space="preserve"> </w:t>
      </w:r>
      <w:r>
        <w:rPr>
          <w:rFonts w:ascii="Calibri" w:hAnsi="Calibri"/>
          <w:color w:val="FFFFFF"/>
          <w:w w:val="110"/>
          <w:sz w:val="30"/>
        </w:rPr>
        <w:t>23</w:t>
      </w:r>
    </w:p>
    <w:p w:rsidR="00BC04E7" w:rsidRDefault="00BA4463">
      <w:pPr>
        <w:spacing w:before="278" w:line="363" w:lineRule="exact"/>
        <w:ind w:left="3578"/>
      </w:pPr>
      <w:r>
        <w:rPr>
          <w:rFonts w:ascii="Calibri" w:hAnsi="Calibri"/>
          <w:b/>
          <w:color w:val="8EA1D2"/>
          <w:w w:val="105"/>
          <w:sz w:val="30"/>
        </w:rPr>
        <w:t>GUAGUAS</w:t>
      </w:r>
      <w:r>
        <w:rPr>
          <w:rFonts w:ascii="Calibri" w:hAnsi="Calibri"/>
          <w:b/>
          <w:color w:val="8EA1D2"/>
          <w:spacing w:val="18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Y</w:t>
      </w:r>
      <w:r>
        <w:rPr>
          <w:rFonts w:ascii="Calibri" w:hAnsi="Calibri"/>
          <w:b/>
          <w:color w:val="8EA1D2"/>
          <w:spacing w:val="19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LA</w:t>
      </w:r>
      <w:r>
        <w:rPr>
          <w:rFonts w:ascii="Calibri" w:hAnsi="Calibri"/>
          <w:b/>
          <w:color w:val="8EA1D2"/>
          <w:spacing w:val="18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DIMENSIÓN</w:t>
      </w:r>
      <w:r>
        <w:rPr>
          <w:rFonts w:ascii="Calibri" w:hAnsi="Calibri"/>
          <w:b/>
          <w:color w:val="8EA1D2"/>
          <w:spacing w:val="19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SOCIAL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0"/>
          <w:sz w:val="30"/>
        </w:rPr>
        <w:t>pág.</w:t>
      </w:r>
      <w:r>
        <w:rPr>
          <w:rFonts w:ascii="Calibri" w:hAnsi="Calibri"/>
          <w:color w:val="FFFFFF"/>
          <w:spacing w:val="-3"/>
          <w:w w:val="110"/>
          <w:sz w:val="30"/>
        </w:rPr>
        <w:t xml:space="preserve"> </w:t>
      </w:r>
      <w:r>
        <w:rPr>
          <w:rFonts w:ascii="Calibri" w:hAnsi="Calibri"/>
          <w:color w:val="FFFFFF"/>
          <w:w w:val="110"/>
          <w:sz w:val="30"/>
        </w:rPr>
        <w:t>27</w:t>
      </w:r>
    </w:p>
    <w:p w:rsidR="00BC04E7" w:rsidRDefault="00BA4463">
      <w:pPr>
        <w:spacing w:before="277" w:line="363" w:lineRule="exact"/>
        <w:ind w:left="3578"/>
      </w:pPr>
      <w:r>
        <w:rPr>
          <w:rFonts w:ascii="Calibri" w:hAnsi="Calibri"/>
          <w:b/>
          <w:color w:val="8EA1D2"/>
          <w:w w:val="105"/>
          <w:sz w:val="30"/>
        </w:rPr>
        <w:t>GUAGUAS</w:t>
      </w:r>
      <w:r>
        <w:rPr>
          <w:rFonts w:ascii="Calibri" w:hAnsi="Calibri"/>
          <w:b/>
          <w:color w:val="8EA1D2"/>
          <w:spacing w:val="1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Y</w:t>
      </w:r>
      <w:r>
        <w:rPr>
          <w:rFonts w:ascii="Calibri" w:hAnsi="Calibri"/>
          <w:b/>
          <w:color w:val="8EA1D2"/>
          <w:spacing w:val="2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LA</w:t>
      </w:r>
      <w:r>
        <w:rPr>
          <w:rFonts w:ascii="Calibri" w:hAnsi="Calibri"/>
          <w:b/>
          <w:color w:val="8EA1D2"/>
          <w:spacing w:val="1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DIMENSIÓN</w:t>
      </w:r>
      <w:r>
        <w:rPr>
          <w:rFonts w:ascii="Calibri" w:hAnsi="Calibri"/>
          <w:b/>
          <w:color w:val="8EA1D2"/>
          <w:spacing w:val="2"/>
          <w:w w:val="105"/>
          <w:sz w:val="30"/>
        </w:rPr>
        <w:t xml:space="preserve"> </w:t>
      </w:r>
      <w:r>
        <w:rPr>
          <w:rFonts w:ascii="Calibri" w:hAnsi="Calibri"/>
          <w:b/>
          <w:color w:val="8EA1D2"/>
          <w:w w:val="105"/>
          <w:sz w:val="30"/>
        </w:rPr>
        <w:t>MEDIOAMBIENTAL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0"/>
          <w:sz w:val="30"/>
        </w:rPr>
        <w:t>pág.</w:t>
      </w:r>
      <w:r>
        <w:rPr>
          <w:rFonts w:ascii="Calibri" w:hAnsi="Calibri"/>
          <w:color w:val="FFFFFF"/>
          <w:spacing w:val="-2"/>
          <w:w w:val="110"/>
          <w:sz w:val="30"/>
        </w:rPr>
        <w:t xml:space="preserve"> </w:t>
      </w:r>
      <w:r>
        <w:rPr>
          <w:rFonts w:ascii="Calibri" w:hAnsi="Calibri"/>
          <w:color w:val="FFFFFF"/>
          <w:w w:val="110"/>
          <w:sz w:val="30"/>
        </w:rPr>
        <w:t>35</w:t>
      </w:r>
    </w:p>
    <w:p w:rsidR="00BC04E7" w:rsidRDefault="00BA4463">
      <w:pPr>
        <w:spacing w:before="277" w:line="363" w:lineRule="exact"/>
        <w:ind w:left="3578"/>
      </w:pPr>
      <w:r>
        <w:rPr>
          <w:rFonts w:ascii="Calibri" w:hAnsi="Calibri"/>
          <w:b/>
          <w:color w:val="8EA1D2"/>
          <w:w w:val="110"/>
          <w:sz w:val="30"/>
        </w:rPr>
        <w:t>COLABORACIONES</w:t>
      </w:r>
      <w:r>
        <w:rPr>
          <w:rFonts w:ascii="Calibri" w:hAnsi="Calibri"/>
          <w:b/>
          <w:color w:val="8EA1D2"/>
          <w:spacing w:val="13"/>
          <w:w w:val="110"/>
          <w:sz w:val="30"/>
        </w:rPr>
        <w:t xml:space="preserve"> </w:t>
      </w:r>
      <w:r>
        <w:rPr>
          <w:rFonts w:ascii="Calibri" w:hAnsi="Calibri"/>
          <w:b/>
          <w:color w:val="8EA1D2"/>
          <w:w w:val="110"/>
          <w:sz w:val="30"/>
        </w:rPr>
        <w:t>2020</w:t>
      </w:r>
    </w:p>
    <w:p w:rsidR="00BC04E7" w:rsidRDefault="00BA4463">
      <w:pPr>
        <w:spacing w:line="363" w:lineRule="exact"/>
        <w:ind w:left="3578"/>
      </w:pPr>
      <w:r>
        <w:rPr>
          <w:rFonts w:ascii="Calibri" w:hAnsi="Calibri"/>
          <w:color w:val="FFFFFF"/>
          <w:w w:val="110"/>
          <w:sz w:val="30"/>
        </w:rPr>
        <w:t>pág.</w:t>
      </w:r>
      <w:r>
        <w:rPr>
          <w:rFonts w:ascii="Calibri" w:hAnsi="Calibri"/>
          <w:color w:val="FFFFFF"/>
          <w:spacing w:val="2"/>
          <w:w w:val="110"/>
          <w:sz w:val="30"/>
        </w:rPr>
        <w:t xml:space="preserve"> </w:t>
      </w:r>
      <w:r>
        <w:rPr>
          <w:rFonts w:ascii="Calibri" w:hAnsi="Calibri"/>
          <w:color w:val="FFFFFF"/>
          <w:w w:val="110"/>
          <w:sz w:val="30"/>
        </w:rPr>
        <w:t>39</w:t>
      </w:r>
    </w:p>
    <w:p w:rsidR="00BC04E7" w:rsidRDefault="00BA4463">
      <w:pPr>
        <w:spacing w:before="278" w:line="363" w:lineRule="exact"/>
        <w:ind w:left="3578"/>
      </w:pPr>
      <w:r>
        <w:rPr>
          <w:rFonts w:ascii="Calibri" w:hAnsi="Calibri"/>
          <w:b/>
          <w:color w:val="8EA1D2"/>
          <w:spacing w:val="-1"/>
          <w:w w:val="110"/>
          <w:sz w:val="30"/>
        </w:rPr>
        <w:t>RESPUESTA</w:t>
      </w:r>
      <w:r>
        <w:rPr>
          <w:rFonts w:ascii="Calibri" w:hAnsi="Calibri"/>
          <w:b/>
          <w:color w:val="8EA1D2"/>
          <w:spacing w:val="-16"/>
          <w:w w:val="110"/>
          <w:sz w:val="30"/>
        </w:rPr>
        <w:t xml:space="preserve"> </w:t>
      </w:r>
      <w:r>
        <w:rPr>
          <w:rFonts w:ascii="Calibri" w:hAnsi="Calibri"/>
          <w:b/>
          <w:color w:val="8EA1D2"/>
          <w:spacing w:val="-1"/>
          <w:w w:val="110"/>
          <w:sz w:val="30"/>
        </w:rPr>
        <w:t>AL</w:t>
      </w:r>
      <w:r>
        <w:rPr>
          <w:rFonts w:ascii="Calibri" w:hAnsi="Calibri"/>
          <w:b/>
          <w:color w:val="8EA1D2"/>
          <w:spacing w:val="-16"/>
          <w:w w:val="110"/>
          <w:sz w:val="30"/>
        </w:rPr>
        <w:t xml:space="preserve"> </w:t>
      </w:r>
      <w:r>
        <w:rPr>
          <w:rFonts w:ascii="Calibri" w:hAnsi="Calibri"/>
          <w:b/>
          <w:color w:val="8EA1D2"/>
          <w:spacing w:val="-1"/>
          <w:w w:val="110"/>
          <w:sz w:val="30"/>
        </w:rPr>
        <w:t>COVID-19</w:t>
      </w:r>
    </w:p>
    <w:p w:rsidR="00BC04E7" w:rsidRDefault="00BA4463">
      <w:pPr>
        <w:spacing w:line="363" w:lineRule="exact"/>
        <w:ind w:left="3578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rFonts w:ascii="Calibri" w:hAnsi="Calibri"/>
          <w:color w:val="FFFFFF"/>
          <w:w w:val="105"/>
          <w:sz w:val="30"/>
        </w:rPr>
        <w:t>pág.</w:t>
      </w:r>
      <w:r>
        <w:rPr>
          <w:rFonts w:ascii="Calibri" w:hAnsi="Calibri"/>
          <w:color w:val="FFFFFF"/>
          <w:spacing w:val="-4"/>
          <w:w w:val="105"/>
          <w:sz w:val="30"/>
        </w:rPr>
        <w:t xml:space="preserve"> </w:t>
      </w:r>
      <w:r>
        <w:rPr>
          <w:rFonts w:ascii="Calibri" w:hAnsi="Calibri"/>
          <w:color w:val="FFFFFF"/>
          <w:w w:val="105"/>
          <w:sz w:val="30"/>
        </w:rPr>
        <w:t>51</w:t>
      </w:r>
    </w:p>
    <w:p w:rsidR="00BC04E7" w:rsidRDefault="00BC04E7">
      <w:pPr>
        <w:spacing w:before="78"/>
        <w:ind w:left="173"/>
      </w:pPr>
      <w:r>
        <w:lastRenderedPageBreak/>
        <w:pict>
          <v:group id="docshapegroup15" o:spid="_x0000_s1047" style="position:absolute;left:0;text-align:left;margin-left:0;margin-top:.5pt;width:612.3pt;height:857.9pt;z-index:-251607552;mso-position-horizontal-relative:page;mso-position-vertical-relative:page" coordorigin=",10" coordsize="12246,17158">
            <v:shape id="docshape16" o:spid="_x0000_s1048" style="position:absolute;left:10;top:10;width:12236;height:17158;visibility:visible;mso-wrap-style:square;v-text-anchor:top" coordsize="12236,17158" path="m12056,l,,,17158r12056,l12056,xm12236,r-170,l12066,17158r170,l12236,xe" fillcolor="#fefcf5" stroked="f">
              <v:path arrowok="t" o:connecttype="custom" o:connectlocs="3884929,0;7769857,5447666;3884929,10895332;0,5447666;7655557,6350;0,6350;0,10901682;7655557,10901682;7655557,6350;7769857,6350;7661907,6350;7661907,10901682;7769857,10901682;7769857,6350" o:connectangles="270,0,90,180,0,0,0,0,0,0,0,0,0,0" textboxrect="0,0,12236,17158"/>
            </v:shape>
            <v:shape id="Line 555" o:spid="_x0000_s1049" type="#_x0000_t32" style="position:absolute;top:6616;width:833;height:0;visibility:visible;mso-wrap-style:square" o:connectortype="elbow" strokecolor="#f6c506" strokeweight=".08811mm"/>
            <v:rect id="docshape17" o:spid="_x0000_s1050" style="position:absolute;left:1729;top:3660;width:10517;height:20;visibility:visible;mso-wrap-style:square;v-text-anchor:top" fillcolor="#fbe299" stroked="f">
              <v:textbox style="mso-rotate-with-shape:t" inset="0,0,0,0"/>
            </v:rect>
            <v:shape id="Line 553" o:spid="_x0000_s1051" type="#_x0000_t32" style="position:absolute;left:4408;top:7645;width:3146;height:0;visibility:visible;mso-wrap-style:square" o:connectortype="elbow" strokecolor="#f6c506" strokeweight=".35281mm"/>
            <w10:wrap anchorx="page" anchory="page"/>
          </v:group>
        </w:pict>
      </w:r>
      <w:r w:rsidR="00BA4463">
        <w:rPr>
          <w:rFonts w:ascii="Tahoma" w:hAnsi="Tahoma"/>
          <w:color w:val="F9D66A"/>
          <w:w w:val="105"/>
        </w:rPr>
        <w:t>4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1"/>
        </w:rPr>
      </w:pPr>
    </w:p>
    <w:p w:rsidR="00BC04E7" w:rsidRDefault="00BA4463">
      <w:pPr>
        <w:pStyle w:val="Ttulo3"/>
        <w:spacing w:before="188" w:line="216" w:lineRule="auto"/>
        <w:ind w:left="3255" w:right="1944" w:hanging="957"/>
      </w:pPr>
      <w:r>
        <w:rPr>
          <w:color w:val="FBE299"/>
          <w:spacing w:val="-13"/>
          <w:w w:val="110"/>
        </w:rPr>
        <w:t>CARTA</w:t>
      </w:r>
      <w:r>
        <w:rPr>
          <w:color w:val="FBE299"/>
          <w:spacing w:val="-51"/>
          <w:w w:val="110"/>
        </w:rPr>
        <w:t xml:space="preserve"> </w:t>
      </w:r>
      <w:r>
        <w:rPr>
          <w:color w:val="FBE299"/>
          <w:spacing w:val="-13"/>
          <w:w w:val="110"/>
        </w:rPr>
        <w:t>DEL</w:t>
      </w:r>
      <w:r>
        <w:rPr>
          <w:color w:val="FBE299"/>
          <w:spacing w:val="-51"/>
          <w:w w:val="110"/>
        </w:rPr>
        <w:t xml:space="preserve"> </w:t>
      </w:r>
      <w:r>
        <w:rPr>
          <w:color w:val="FBE299"/>
          <w:spacing w:val="-13"/>
          <w:w w:val="110"/>
        </w:rPr>
        <w:t>PRESIDENTE</w:t>
      </w:r>
      <w:r>
        <w:rPr>
          <w:color w:val="FBE299"/>
          <w:spacing w:val="-157"/>
          <w:w w:val="110"/>
        </w:rPr>
        <w:t xml:space="preserve"> </w:t>
      </w:r>
      <w:r>
        <w:rPr>
          <w:color w:val="FBE299"/>
          <w:spacing w:val="-6"/>
          <w:w w:val="110"/>
        </w:rPr>
        <w:t>DEL</w:t>
      </w:r>
      <w:r>
        <w:rPr>
          <w:color w:val="FBE299"/>
          <w:spacing w:val="-55"/>
          <w:w w:val="110"/>
        </w:rPr>
        <w:t xml:space="preserve"> </w:t>
      </w:r>
      <w:r>
        <w:rPr>
          <w:color w:val="FBE299"/>
          <w:spacing w:val="-6"/>
          <w:w w:val="110"/>
        </w:rPr>
        <w:t>CONSEJO</w:t>
      </w:r>
      <w:r>
        <w:rPr>
          <w:color w:val="FBE299"/>
          <w:spacing w:val="-54"/>
          <w:w w:val="110"/>
        </w:rPr>
        <w:t xml:space="preserve"> </w:t>
      </w:r>
      <w:r>
        <w:rPr>
          <w:color w:val="FBE299"/>
          <w:spacing w:val="-6"/>
          <w:w w:val="110"/>
        </w:rPr>
        <w:t>DE</w:t>
      </w:r>
    </w:p>
    <w:p w:rsidR="00BC04E7" w:rsidRDefault="00BA4463">
      <w:pPr>
        <w:pStyle w:val="Prrafodelista"/>
        <w:numPr>
          <w:ilvl w:val="0"/>
          <w:numId w:val="1"/>
        </w:numPr>
        <w:tabs>
          <w:tab w:val="left" w:pos="1407"/>
          <w:tab w:val="left" w:pos="1408"/>
        </w:tabs>
        <w:spacing w:line="816" w:lineRule="exact"/>
      </w:pPr>
      <w:r w:rsidRPr="00BC04E7">
        <w:rPr>
          <w:rFonts w:ascii="Calibri" w:hAnsi="Calibri"/>
          <w:b/>
          <w:color w:val="FBE299"/>
          <w:w w:val="105"/>
          <w:position w:val="-31"/>
          <w:sz w:val="64"/>
        </w:rPr>
        <w:t>ADMINISTRACIÓN</w:t>
      </w:r>
    </w:p>
    <w:p w:rsidR="00BC04E7" w:rsidRDefault="00BC04E7">
      <w:pPr>
        <w:pStyle w:val="Ttulo6"/>
        <w:spacing w:before="443"/>
        <w:ind w:right="498"/>
      </w:pPr>
      <w:r w:rsidRPr="00BC04E7">
        <w:pict>
          <v:shape id="docshape18" o:spid="_x0000_s1052" type="#_x0000_t202" style="position:absolute;left:0;text-align:left;margin-left:31.25pt;margin-top:14.3pt;width:11.65pt;height:311.4pt;z-index:25164441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CARTA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PRESIDENTE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CONSEJO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ADMINISTRACIÓN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DIRECTOR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1F2A55"/>
          <w:w w:val="105"/>
        </w:rPr>
        <w:t>Nuestro</w:t>
      </w:r>
      <w:r w:rsidR="00BA4463">
        <w:rPr>
          <w:color w:val="1F2A55"/>
          <w:spacing w:val="16"/>
          <w:w w:val="105"/>
        </w:rPr>
        <w:t xml:space="preserve"> </w:t>
      </w:r>
      <w:r w:rsidR="00BA4463">
        <w:rPr>
          <w:color w:val="1F2A55"/>
          <w:w w:val="105"/>
        </w:rPr>
        <w:t>mejor</w:t>
      </w:r>
      <w:r w:rsidR="00BA4463">
        <w:rPr>
          <w:color w:val="1F2A55"/>
          <w:spacing w:val="16"/>
          <w:w w:val="105"/>
        </w:rPr>
        <w:t xml:space="preserve"> </w:t>
      </w:r>
      <w:r w:rsidR="00BA4463">
        <w:rPr>
          <w:color w:val="1F2A55"/>
          <w:w w:val="105"/>
        </w:rPr>
        <w:t>esfuerzo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2"/>
        <w:rPr>
          <w:rFonts w:ascii="Calibri" w:hAnsi="Calibri"/>
          <w:sz w:val="19"/>
        </w:rPr>
      </w:pPr>
    </w:p>
    <w:p w:rsidR="00BC04E7" w:rsidRDefault="00BA4463">
      <w:pPr>
        <w:pStyle w:val="Textoindependiente"/>
        <w:spacing w:before="106" w:line="247" w:lineRule="auto"/>
        <w:ind w:left="2188" w:right="2657"/>
        <w:jc w:val="both"/>
      </w:pPr>
      <w:r>
        <w:rPr>
          <w:color w:val="1B1C20"/>
          <w:w w:val="95"/>
        </w:rPr>
        <w:t>La pandemia no nos ha frenado. No queríamos que nos frenara por completo en</w:t>
      </w:r>
      <w:r>
        <w:rPr>
          <w:color w:val="1B1C20"/>
          <w:spacing w:val="1"/>
          <w:w w:val="95"/>
        </w:rPr>
        <w:t xml:space="preserve"> </w:t>
      </w:r>
      <w:r>
        <w:rPr>
          <w:color w:val="1B1C20"/>
        </w:rPr>
        <w:t>ninguna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nuestras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áreas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actuación.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Las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empresas,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aunque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sean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públicas</w:t>
      </w:r>
      <w:r>
        <w:rPr>
          <w:color w:val="1B1C20"/>
          <w:spacing w:val="-53"/>
        </w:rPr>
        <w:t xml:space="preserve"> </w:t>
      </w:r>
      <w:r>
        <w:rPr>
          <w:color w:val="1B1C20"/>
        </w:rPr>
        <w:t>como Guaguas Municipales, son un agente económico pero también son un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agente de movilización social. Y en términos de reputación y consideración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frente a la sociedad, tan importante es realizar nuestra labor diaria –esencial para</w:t>
      </w:r>
      <w:r>
        <w:rPr>
          <w:color w:val="1B1C20"/>
          <w:spacing w:val="-50"/>
          <w:w w:val="95"/>
        </w:rPr>
        <w:t xml:space="preserve"> </w:t>
      </w:r>
      <w:r>
        <w:rPr>
          <w:color w:val="1B1C20"/>
        </w:rPr>
        <w:t>miles de ciudadanos- como demostrar compromiso y convertirnos en sujetos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relevantes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para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nuestro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entorno.</w:t>
      </w:r>
    </w:p>
    <w:p w:rsidR="00BC04E7" w:rsidRDefault="00BC04E7">
      <w:pPr>
        <w:pStyle w:val="Textoindependiente"/>
        <w:spacing w:before="4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88" w:right="2657"/>
        <w:jc w:val="both"/>
      </w:pPr>
      <w:r>
        <w:rPr>
          <w:color w:val="1B1C20"/>
        </w:rPr>
        <w:t>En el último año de pandemia, en el ámbito de la responsabilidad social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corporativa, lo que más se ha valorado de las empresas ha sido su contribución a</w:t>
      </w:r>
      <w:r>
        <w:rPr>
          <w:color w:val="1B1C20"/>
          <w:spacing w:val="-50"/>
          <w:w w:val="95"/>
        </w:rPr>
        <w:t xml:space="preserve"> </w:t>
      </w:r>
      <w:r>
        <w:rPr>
          <w:color w:val="1B1C20"/>
          <w:w w:val="95"/>
        </w:rPr>
        <w:t>la comunidad, su comportamiento ético y su responsabilidad con los empleados.</w:t>
      </w:r>
      <w:r>
        <w:rPr>
          <w:color w:val="1B1C20"/>
          <w:spacing w:val="1"/>
          <w:w w:val="95"/>
        </w:rPr>
        <w:t xml:space="preserve"> </w:t>
      </w:r>
      <w:r>
        <w:rPr>
          <w:color w:val="1B1C20"/>
        </w:rPr>
        <w:t>En</w:t>
      </w:r>
      <w:r>
        <w:rPr>
          <w:color w:val="1B1C20"/>
          <w:spacing w:val="-9"/>
        </w:rPr>
        <w:t xml:space="preserve"> </w:t>
      </w:r>
      <w:r>
        <w:rPr>
          <w:color w:val="1B1C20"/>
        </w:rPr>
        <w:t>estas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tres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importantes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variables,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sin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lugar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a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dudas,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hemos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sabido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estar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a</w:t>
      </w:r>
      <w:r>
        <w:rPr>
          <w:color w:val="1B1C20"/>
          <w:spacing w:val="-8"/>
        </w:rPr>
        <w:t xml:space="preserve"> </w:t>
      </w:r>
      <w:r>
        <w:rPr>
          <w:color w:val="1B1C20"/>
        </w:rPr>
        <w:t>la</w:t>
      </w:r>
      <w:r>
        <w:rPr>
          <w:color w:val="1B1C20"/>
          <w:spacing w:val="-54"/>
        </w:rPr>
        <w:t xml:space="preserve"> </w:t>
      </w:r>
      <w:r>
        <w:rPr>
          <w:color w:val="1B1C20"/>
        </w:rPr>
        <w:t>altura de la situación de emergencia sanitaria provocada por la covid-19. No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hemos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escatimado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un</w:t>
      </w:r>
      <w:r>
        <w:rPr>
          <w:color w:val="1B1C20"/>
          <w:spacing w:val="-5"/>
        </w:rPr>
        <w:t xml:space="preserve"> </w:t>
      </w:r>
      <w:r>
        <w:rPr>
          <w:color w:val="1B1C20"/>
        </w:rPr>
        <w:t>solo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euro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5"/>
        </w:rPr>
        <w:t xml:space="preserve"> </w:t>
      </w:r>
      <w:r>
        <w:rPr>
          <w:color w:val="1B1C20"/>
        </w:rPr>
        <w:t>nuestro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presupuesto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y</w:t>
      </w:r>
      <w:r>
        <w:rPr>
          <w:color w:val="1B1C20"/>
          <w:spacing w:val="-5"/>
        </w:rPr>
        <w:t xml:space="preserve"> </w:t>
      </w:r>
      <w:r>
        <w:rPr>
          <w:color w:val="1B1C20"/>
        </w:rPr>
        <w:t>ni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un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solo</w:t>
      </w:r>
      <w:r>
        <w:rPr>
          <w:color w:val="1B1C20"/>
          <w:spacing w:val="-5"/>
        </w:rPr>
        <w:t xml:space="preserve"> </w:t>
      </w:r>
      <w:r>
        <w:rPr>
          <w:color w:val="1B1C20"/>
        </w:rPr>
        <w:t>gramo</w:t>
      </w:r>
      <w:r>
        <w:rPr>
          <w:color w:val="1B1C20"/>
          <w:spacing w:val="-6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53"/>
        </w:rPr>
        <w:t xml:space="preserve"> </w:t>
      </w:r>
      <w:r>
        <w:rPr>
          <w:color w:val="1B1C20"/>
        </w:rPr>
        <w:t>nuestro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esfuerzo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en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dar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lo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mejor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nosotros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mismos.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88" w:right="2657"/>
        <w:jc w:val="both"/>
      </w:pPr>
      <w:r>
        <w:rPr>
          <w:color w:val="1B1C20"/>
          <w:w w:val="95"/>
        </w:rPr>
        <w:t>Durante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este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tiempo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de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incertidumbre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y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en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medio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de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continuos</w:t>
      </w:r>
      <w:r>
        <w:rPr>
          <w:color w:val="1B1C20"/>
          <w:spacing w:val="-13"/>
          <w:w w:val="95"/>
        </w:rPr>
        <w:t xml:space="preserve"> </w:t>
      </w:r>
      <w:r>
        <w:rPr>
          <w:color w:val="1B1C20"/>
          <w:w w:val="95"/>
        </w:rPr>
        <w:t>vaivenes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sanitarios,</w:t>
      </w:r>
      <w:r>
        <w:rPr>
          <w:color w:val="1B1C20"/>
          <w:spacing w:val="-51"/>
          <w:w w:val="95"/>
        </w:rPr>
        <w:t xml:space="preserve"> </w:t>
      </w:r>
      <w:r>
        <w:rPr>
          <w:color w:val="1B1C20"/>
        </w:rPr>
        <w:t>tampoco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nos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hemos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olvidado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apuntalar</w:t>
      </w:r>
      <w:r>
        <w:rPr>
          <w:color w:val="1B1C20"/>
          <w:spacing w:val="10"/>
        </w:rPr>
        <w:t xml:space="preserve"> </w:t>
      </w:r>
      <w:r>
        <w:rPr>
          <w:color w:val="1B1C20"/>
        </w:rPr>
        <w:t>los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mecanismos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9"/>
        </w:rPr>
        <w:t xml:space="preserve"> </w:t>
      </w:r>
      <w:r>
        <w:rPr>
          <w:color w:val="1B1C20"/>
        </w:rPr>
        <w:t>transparencia</w:t>
      </w:r>
      <w:r>
        <w:rPr>
          <w:color w:val="1B1C20"/>
          <w:spacing w:val="-53"/>
        </w:rPr>
        <w:t xml:space="preserve"> </w:t>
      </w:r>
      <w:r>
        <w:rPr>
          <w:color w:val="1B1C20"/>
        </w:rPr>
        <w:t>y buen gobierno de nuestra compañía y renovar el compromiso con el medio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ambiente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para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luchar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contra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ese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cambio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climático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que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nos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amenaza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con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fuerza</w:t>
      </w:r>
      <w:r>
        <w:rPr>
          <w:color w:val="1B1C20"/>
          <w:spacing w:val="-53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manera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global.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9"/>
        <w:rPr>
          <w:sz w:val="21"/>
        </w:rPr>
      </w:pPr>
    </w:p>
    <w:p w:rsidR="00BC04E7" w:rsidRDefault="00BA4463">
      <w:pPr>
        <w:spacing w:before="1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A4463">
      <w:pPr>
        <w:spacing w:before="78"/>
        <w:ind w:right="676"/>
        <w:jc w:val="right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67616" behindDoc="0" locked="0" layoutInCell="1" allowOverlap="1">
            <wp:simplePos x="0" y="0"/>
            <wp:positionH relativeFrom="page">
              <wp:posOffset>2305687</wp:posOffset>
            </wp:positionH>
            <wp:positionV relativeFrom="page">
              <wp:posOffset>739777</wp:posOffset>
            </wp:positionV>
            <wp:extent cx="3164208" cy="3164208"/>
            <wp:effectExtent l="0" t="0" r="0" b="0"/>
            <wp:wrapSquare wrapText="bothSides"/>
            <wp:docPr id="5" name="docshape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4208" cy="31642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19" o:spid="_x0000_s1053" style="position:absolute;left:0;text-align:left;margin-left:0;margin-top:0;width:612.3pt;height:858.9pt;z-index:-251606528;mso-position-horizontal-relative:page;mso-position-vertical-relative:page" coordsize="12246,17178">
            <v:shape id="docshape20" o:spid="_x0000_s1054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docshape21" o:spid="_x0000_s1055" style="position:absolute;top:10;width:12226;height:17158;visibility:visible;mso-wrap-style:square;v-text-anchor:top" coordsize="12226,17158" path="m160,l,,,17158r160,l160,xm12226,l170,r,17158l12226,17158,12226,xe" fillcolor="#fefcf5" stroked="f">
              <v:path arrowok="t" o:connecttype="custom" o:connectlocs="3881756,0;7763512,5447666;3881756,10895332;0,5447666;101600,6350;0,6350;0,10901682;101600,10901682;101600,6350;7763512,6350;107950,6350;107950,10901682;7763512,10901682;7763512,6350" o:connectangles="270,0,90,180,0,0,0,0,0,0,0,0,0,0" textboxrect="0,0,12226,17158"/>
            </v:shape>
            <v:shape id="Line 548" o:spid="_x0000_s1056" type="#_x0000_t32" style="position:absolute;left:11412;top:6616;width:834;height:0;visibility:visible;mso-wrap-style:square" o:connectortype="elbow" strokecolor="#f6c506" strokeweight=".08811mm"/>
            <v:rect id="docshape22" o:spid="_x0000_s1057" style="position:absolute;top:3660;width:10517;height:20;visibility:visible;mso-wrap-style:square;v-text-anchor:top" fillcolor="#fbe299" stroked="f">
              <v:textbox style="mso-rotate-with-shape:t" inset="0,0,0,0"/>
            </v:rect>
            <v:shape id="docshape24" o:spid="_x0000_s1058" style="position:absolute;left:3631;top:1165;width:4983;height:4983;visibility:visible;mso-wrap-style:square;v-text-anchor:top" coordsize="4983,4983" path="m2491,4983r76,-1l2643,4978r75,-6l2792,4965r74,-10l2939,4943r72,-15l3082,4912r71,-18l3223,4873r69,-22l3360,4827r67,-26l3494,4773r65,-30l3623,4711r63,-33l3748,4643r61,-37l3869,4567r59,-40l3985,4485r56,-43l4096,4397r53,-47l4202,4302r50,-49l4302,4202r48,-52l4396,4097r45,-55l4484,3986r42,-58l4567,3870r38,-60l4642,3749r35,-62l4711,3624r31,-65l4772,3494r28,-66l4826,3361r24,-68l4873,3224r20,-70l4911,3083r17,-72l4942,2939r12,-73l4964,2793r8,-75l4978,2643r3,-75l4982,2491r-1,-76l4978,2340r-6,-75l4964,2190r-10,-73l4942,2044r-14,-73l4911,1900r-18,-71l4873,1759r-23,-69l4826,1622r-26,-67l4772,1489r-30,-66l4711,1359r-34,-63l4642,1234r-37,-61l4567,1113r-41,-58l4484,997r-43,-56l4396,886r-46,-53l4302,781r-50,-51l4202,680r-53,-47l4096,586r-55,-45l3985,498r-57,-42l3869,416r-60,-39l3748,340r-62,-35l3623,272r-64,-32l3494,210r-67,-28l3360,156r-68,-24l3223,110,3153,89,3082,71,3011,55,2939,40,2866,28,2792,18r-74,-8l2643,5,2567,1,2491,r-76,1l2339,5r-75,5l2190,18r-74,10l2043,40r-72,15l1899,71r-70,18l1759,110r-69,22l1622,156r-68,26l1488,210r-65,30l1359,272r-63,33l1233,340r-60,37l1113,416r-59,40l997,498r-56,43l886,586r-54,47l780,680r-51,50l680,781r-48,52l586,886r-45,55l497,997r-42,58l415,1113r-38,60l340,1234r-35,62l271,1359r-32,64l210,1489r-28,66l155,1622r-24,68l109,1759r-20,70l70,1900r-16,71l40,2044r-12,73l18,2190r-8,75l4,2340r-3,75l,2491r1,77l4,2643r6,75l18,2793r10,73l40,2939r14,72l70,3083r19,71l109,3224r22,69l155,3361r27,67l210,3494r29,65l271,3624r34,63l340,3749r37,61l415,3870r40,58l497,3986r44,56l586,4097r46,53l680,4202r49,51l780,4302r52,48l886,4397r55,45l997,4485r57,42l1113,4567r60,39l1233,4643r63,35l1359,4711r64,32l1488,4773r66,28l1622,4827r68,24l1759,4873r70,21l1899,4912r72,16l2043,4943r73,12l2190,4965r74,7l2339,4978r76,4l2491,4983xe" filled="f" strokecolor="#fbe299" strokeweight="1.41122mm">
              <v:path arrowok="t" o:connecttype="custom" o:connectlocs="1582104,0;3164208,1582104;1582104,3164208;0,1582104;1725932,3896998;1911987,3869058;2090422,3820163;2259967,3751583;2418717,3664588;2566037,3560448;2700022,3440433;2820037,3306448;2924178,3159128;3011174,2999743;3079754,2830833;3129284,2651763;3157224,2465707;3162939,2273302;3145794,2084072;3107059,1901192;3048004,1727202;2969899,1562736;2874012,1409701;2762252,1268731;2634617,1141731;2494282,1029336;2340612,933451;2176147,855346;2002157,796291;1819912,757556;1630047,740411;1437641,746126;1251586,774701;1073151,823596;903606,892176;744856,979171;597536,1083311;462916,1203326;343536,1337311;239395,1484631;151765,1643382;83185,1812927;34290,1991362;6350,2178052;635,2370457;17780,2559687;56515,2742568;115570,2916558;193675,3081023;288925,3234058;401321,3375028;528321,3502028;669291,3614423;822961,3710308;986791,3788413;1161416,3847468;1343661,3886203;1533526,3903348" o:connectangles="270,0,90,180,0,0,0,0,0,0,0,0,0,0,0,0,0,0,0,0,0,0,0,0,0,0,0,0,0,0,0,0,0,0,0,0,0,0,0,0,0,0,0,0,0,0,0,0,0,0,0,0,0,0,0,0,0,0" textboxrect="0,0,4983,4983"/>
            </v:shape>
            <w10:wrap anchorx="page" anchory="page"/>
          </v:group>
        </w:pict>
      </w:r>
      <w:r>
        <w:rPr>
          <w:rFonts w:ascii="Tahoma" w:hAnsi="Tahoma"/>
          <w:color w:val="F9D66A"/>
          <w:w w:val="96"/>
        </w:rPr>
        <w:t>5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7"/>
        <w:rPr>
          <w:rFonts w:ascii="Tahoma" w:hAnsi="Tahoma"/>
          <w:sz w:val="16"/>
        </w:rPr>
      </w:pPr>
    </w:p>
    <w:p w:rsidR="00BC04E7" w:rsidRDefault="00BA4463">
      <w:pPr>
        <w:pStyle w:val="Ttulo7"/>
        <w:spacing w:before="114"/>
        <w:ind w:right="673"/>
        <w:jc w:val="right"/>
      </w:pPr>
      <w:r>
        <w:rPr>
          <w:color w:val="F8D053"/>
          <w:w w:val="69"/>
        </w:rPr>
        <w:t>1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19"/>
        </w:rPr>
      </w:pPr>
    </w:p>
    <w:p w:rsidR="00BC04E7" w:rsidRDefault="00BC04E7">
      <w:pPr>
        <w:pStyle w:val="Textoindependiente"/>
        <w:spacing w:line="247" w:lineRule="auto"/>
        <w:ind w:left="2188" w:right="2656"/>
        <w:jc w:val="both"/>
      </w:pPr>
      <w:r w:rsidRPr="00BC04E7">
        <w:pict>
          <v:shape id="docshape25" o:spid="_x0000_s1059" type="#_x0000_t202" style="position:absolute;left:0;text-align:left;margin-left:569.85pt;margin-top:-66.35pt;width:11.65pt;height:311.4pt;z-index:25164544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CARTA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PRESIDENTE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pacing w:val="-1"/>
                      <w:sz w:val="16"/>
                    </w:rPr>
                    <w:t>CONSEJO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ADMINISTRACIÓN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EL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DIRECTOR</w:t>
                  </w:r>
                  <w:r>
                    <w:rPr>
                      <w:rFonts w:ascii="Tahoma" w:hAnsi="Tahoma"/>
                      <w:color w:val="F8D053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1B1C20"/>
        </w:rPr>
        <w:t xml:space="preserve">Somos conscientes de </w:t>
      </w:r>
      <w:r w:rsidR="00BA4463">
        <w:rPr>
          <w:color w:val="1B1C20"/>
        </w:rPr>
        <w:t>que, cada vez más, los clientes y potenciales viajeros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</w:rPr>
        <w:t>esperan que, además de transportarles de un punto a otro de la ciudad, la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  <w:w w:val="95"/>
        </w:rPr>
        <w:t>empresa asuma como propias diferentes causas, ya sean sociales o ambientales,</w:t>
      </w:r>
      <w:r w:rsidR="00BA4463">
        <w:rPr>
          <w:color w:val="1B1C20"/>
          <w:spacing w:val="-50"/>
          <w:w w:val="95"/>
        </w:rPr>
        <w:t xml:space="preserve"> </w:t>
      </w:r>
      <w:r w:rsidR="00BA4463">
        <w:rPr>
          <w:color w:val="1B1C20"/>
        </w:rPr>
        <w:t>que</w:t>
      </w:r>
      <w:r w:rsidR="00BA4463">
        <w:rPr>
          <w:color w:val="1B1C20"/>
          <w:spacing w:val="-2"/>
        </w:rPr>
        <w:t xml:space="preserve"> </w:t>
      </w:r>
      <w:r w:rsidR="00BA4463">
        <w:rPr>
          <w:color w:val="1B1C20"/>
        </w:rPr>
        <w:t>complementen</w:t>
      </w:r>
      <w:r w:rsidR="00BA4463">
        <w:rPr>
          <w:color w:val="1B1C20"/>
          <w:spacing w:val="-2"/>
        </w:rPr>
        <w:t xml:space="preserve"> </w:t>
      </w:r>
      <w:r w:rsidR="00BA4463">
        <w:rPr>
          <w:color w:val="1B1C20"/>
        </w:rPr>
        <w:t>nuestra</w:t>
      </w:r>
      <w:r w:rsidR="00BA4463">
        <w:rPr>
          <w:color w:val="1B1C20"/>
          <w:spacing w:val="-2"/>
        </w:rPr>
        <w:t xml:space="preserve"> </w:t>
      </w:r>
      <w:r w:rsidR="00BA4463">
        <w:rPr>
          <w:color w:val="1B1C20"/>
        </w:rPr>
        <w:t>principal</w:t>
      </w:r>
      <w:r w:rsidR="00BA4463">
        <w:rPr>
          <w:color w:val="1B1C20"/>
          <w:spacing w:val="-2"/>
        </w:rPr>
        <w:t xml:space="preserve"> </w:t>
      </w:r>
      <w:r w:rsidR="00BA4463">
        <w:rPr>
          <w:color w:val="1B1C20"/>
        </w:rPr>
        <w:t>misión.</w:t>
      </w:r>
    </w:p>
    <w:p w:rsidR="00BC04E7" w:rsidRDefault="00BC04E7">
      <w:pPr>
        <w:pStyle w:val="Textoindependiente"/>
        <w:spacing w:before="2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88" w:right="2657"/>
        <w:jc w:val="both"/>
      </w:pPr>
      <w:r>
        <w:rPr>
          <w:color w:val="1B1C20"/>
        </w:rPr>
        <w:t>2020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no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ha</w:t>
      </w:r>
      <w:r>
        <w:rPr>
          <w:color w:val="1B1C20"/>
          <w:spacing w:val="-10"/>
        </w:rPr>
        <w:t xml:space="preserve"> </w:t>
      </w:r>
      <w:r>
        <w:rPr>
          <w:color w:val="1B1C20"/>
        </w:rPr>
        <w:t>sido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un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año</w:t>
      </w:r>
      <w:r>
        <w:rPr>
          <w:color w:val="1B1C20"/>
          <w:spacing w:val="-10"/>
        </w:rPr>
        <w:t xml:space="preserve"> </w:t>
      </w:r>
      <w:r>
        <w:rPr>
          <w:color w:val="1B1C20"/>
        </w:rPr>
        <w:t>cualquiera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en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nuestras</w:t>
      </w:r>
      <w:r>
        <w:rPr>
          <w:color w:val="1B1C20"/>
          <w:spacing w:val="-10"/>
        </w:rPr>
        <w:t xml:space="preserve"> </w:t>
      </w:r>
      <w:r>
        <w:rPr>
          <w:color w:val="1B1C20"/>
        </w:rPr>
        <w:t>vidas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y</w:t>
      </w:r>
      <w:r>
        <w:rPr>
          <w:color w:val="1B1C20"/>
          <w:spacing w:val="-10"/>
        </w:rPr>
        <w:t xml:space="preserve"> </w:t>
      </w:r>
      <w:r>
        <w:rPr>
          <w:color w:val="1B1C20"/>
        </w:rPr>
        <w:t>no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es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difícil</w:t>
      </w:r>
      <w:r>
        <w:rPr>
          <w:color w:val="1B1C20"/>
          <w:spacing w:val="-10"/>
        </w:rPr>
        <w:t xml:space="preserve"> </w:t>
      </w:r>
      <w:r>
        <w:rPr>
          <w:color w:val="1B1C20"/>
        </w:rPr>
        <w:t>adivinar</w:t>
      </w:r>
      <w:r>
        <w:rPr>
          <w:color w:val="1B1C20"/>
          <w:spacing w:val="-11"/>
        </w:rPr>
        <w:t xml:space="preserve"> </w:t>
      </w:r>
      <w:r>
        <w:rPr>
          <w:color w:val="1B1C20"/>
        </w:rPr>
        <w:t>que</w:t>
      </w:r>
      <w:r>
        <w:rPr>
          <w:color w:val="1B1C20"/>
          <w:spacing w:val="-53"/>
        </w:rPr>
        <w:t xml:space="preserve"> </w:t>
      </w:r>
      <w:r>
        <w:rPr>
          <w:color w:val="1B1C20"/>
        </w:rPr>
        <w:t>2021 tampoco lo será. Sin embargo, el tiempo hará que los peores momentos</w:t>
      </w:r>
      <w:r>
        <w:rPr>
          <w:color w:val="1B1C20"/>
          <w:spacing w:val="-54"/>
        </w:rPr>
        <w:t xml:space="preserve"> </w:t>
      </w:r>
      <w:r>
        <w:rPr>
          <w:color w:val="1B1C20"/>
        </w:rPr>
        <w:t>pasen de largo; la cuestión es cómo aprovechamos el tiempo mientras eso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ocurre.</w:t>
      </w:r>
    </w:p>
    <w:p w:rsidR="00BC04E7" w:rsidRDefault="00BC04E7">
      <w:pPr>
        <w:pStyle w:val="Textoindependiente"/>
        <w:spacing w:before="2"/>
        <w:rPr>
          <w:sz w:val="21"/>
        </w:rPr>
      </w:pPr>
    </w:p>
    <w:p w:rsidR="00BC04E7" w:rsidRDefault="00BA4463">
      <w:pPr>
        <w:pStyle w:val="Textoindependiente"/>
        <w:ind w:left="2188"/>
        <w:jc w:val="both"/>
      </w:pPr>
      <w:r>
        <w:rPr>
          <w:color w:val="1B1C20"/>
          <w:w w:val="95"/>
        </w:rPr>
        <w:t>Reciba</w:t>
      </w:r>
      <w:r>
        <w:rPr>
          <w:color w:val="1B1C20"/>
          <w:spacing w:val="9"/>
          <w:w w:val="95"/>
        </w:rPr>
        <w:t xml:space="preserve"> </w:t>
      </w:r>
      <w:r>
        <w:rPr>
          <w:color w:val="1B1C20"/>
          <w:w w:val="95"/>
        </w:rPr>
        <w:t>un</w:t>
      </w:r>
      <w:r>
        <w:rPr>
          <w:color w:val="1B1C20"/>
          <w:spacing w:val="10"/>
          <w:w w:val="95"/>
        </w:rPr>
        <w:t xml:space="preserve"> </w:t>
      </w:r>
      <w:r>
        <w:rPr>
          <w:color w:val="1B1C20"/>
          <w:w w:val="95"/>
        </w:rPr>
        <w:t>cordial</w:t>
      </w:r>
      <w:r>
        <w:rPr>
          <w:color w:val="1B1C20"/>
          <w:spacing w:val="9"/>
          <w:w w:val="95"/>
        </w:rPr>
        <w:t xml:space="preserve"> </w:t>
      </w:r>
      <w:r>
        <w:rPr>
          <w:color w:val="1B1C20"/>
          <w:w w:val="95"/>
        </w:rPr>
        <w:t>saludo.</w:t>
      </w:r>
    </w:p>
    <w:p w:rsidR="00BC04E7" w:rsidRDefault="00BC04E7">
      <w:pPr>
        <w:pStyle w:val="Textoindependiente"/>
        <w:spacing w:before="8"/>
        <w:rPr>
          <w:sz w:val="21"/>
        </w:rPr>
      </w:pPr>
    </w:p>
    <w:p w:rsidR="00BC04E7" w:rsidRDefault="00BA4463">
      <w:pPr>
        <w:pStyle w:val="Textoindependiente"/>
        <w:ind w:left="7067"/>
      </w:pPr>
      <w:r>
        <w:rPr>
          <w:color w:val="1F2A55"/>
        </w:rPr>
        <w:t>José</w:t>
      </w:r>
      <w:r>
        <w:rPr>
          <w:color w:val="1F2A55"/>
          <w:spacing w:val="-9"/>
        </w:rPr>
        <w:t xml:space="preserve"> </w:t>
      </w:r>
      <w:r>
        <w:rPr>
          <w:color w:val="1F2A55"/>
        </w:rPr>
        <w:t>Eduardo</w:t>
      </w:r>
      <w:r>
        <w:rPr>
          <w:color w:val="1F2A55"/>
          <w:spacing w:val="-9"/>
        </w:rPr>
        <w:t xml:space="preserve"> </w:t>
      </w:r>
      <w:r>
        <w:rPr>
          <w:color w:val="1F2A55"/>
        </w:rPr>
        <w:t>Ramírez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spacing w:before="95"/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pacing w:before="78"/>
        <w:ind w:left="175"/>
      </w:pPr>
      <w:r>
        <w:lastRenderedPageBreak/>
        <w:pict>
          <v:group id="docshapegroup26" o:spid="_x0000_s1060" style="position:absolute;left:0;text-align:left;margin-left:0;margin-top:0;width:612.3pt;height:858.9pt;z-index:-251605504;mso-position-horizontal-relative:page;mso-position-vertical-relative:page" coordsize="12246,17178">
            <v:shape id="docshape27" o:spid="_x0000_s1061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541" o:spid="_x0000_s1062" type="#_x0000_t32" style="position:absolute;top:6616;width:833;height:0;visibility:visible;mso-wrap-style:square" o:connectortype="elbow" strokecolor="#1f2a55" strokeweight=".08811mm"/>
            <v:shape id="Line 540" o:spid="_x0000_s1063" type="#_x0000_t32" style="position:absolute;left:4408;top:7645;width:3146;height:0;visibility:visible;mso-wrap-style:square" o:connectortype="elbow" strokecolor="#f6c506" strokeweight=".35281mm"/>
            <v:rect id="docshape28" o:spid="_x0000_s1064" style="position:absolute;left:1729;top:3660;width:10517;height:20;visibility:visible;mso-wrap-style:square;v-text-anchor:top" fillcolor="#8ea1d2" stroked="f">
              <v:textbox style="mso-rotate-with-shape:t" inset="0,0,0,0"/>
            </v:rect>
            <w10:wrap anchorx="page" anchory="page"/>
          </v:group>
        </w:pict>
      </w:r>
      <w:r w:rsidR="00BA4463">
        <w:rPr>
          <w:rFonts w:ascii="Tahoma" w:hAnsi="Tahoma"/>
          <w:color w:val="B4AEC0"/>
          <w:w w:val="102"/>
        </w:rPr>
        <w:t>6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1"/>
        </w:rPr>
      </w:pPr>
    </w:p>
    <w:p w:rsidR="00BC04E7" w:rsidRDefault="00BA4463">
      <w:pPr>
        <w:pStyle w:val="Ttulo3"/>
        <w:spacing w:before="188" w:line="216" w:lineRule="auto"/>
        <w:ind w:left="2679" w:right="3177" w:hanging="1"/>
        <w:jc w:val="center"/>
      </w:pPr>
      <w:r>
        <w:rPr>
          <w:color w:val="8EA1D2"/>
          <w:w w:val="115"/>
        </w:rPr>
        <w:t>CARTA DEL</w:t>
      </w:r>
      <w:r>
        <w:rPr>
          <w:color w:val="8EA1D2"/>
          <w:spacing w:val="1"/>
          <w:w w:val="115"/>
        </w:rPr>
        <w:t xml:space="preserve"> </w:t>
      </w:r>
      <w:r>
        <w:rPr>
          <w:color w:val="8EA1D2"/>
          <w:w w:val="110"/>
        </w:rPr>
        <w:t>DIRECTOR</w:t>
      </w:r>
      <w:r>
        <w:rPr>
          <w:color w:val="8EA1D2"/>
          <w:spacing w:val="19"/>
          <w:w w:val="110"/>
        </w:rPr>
        <w:t xml:space="preserve"> </w:t>
      </w:r>
      <w:r>
        <w:rPr>
          <w:color w:val="8EA1D2"/>
          <w:w w:val="110"/>
        </w:rPr>
        <w:t>GENERAL</w:t>
      </w:r>
    </w:p>
    <w:p w:rsidR="00BC04E7" w:rsidRDefault="00BA4463">
      <w:pPr>
        <w:spacing w:before="393"/>
        <w:ind w:left="175"/>
      </w:pPr>
      <w:r>
        <w:rPr>
          <w:rFonts w:ascii="Calibri" w:hAnsi="Calibri"/>
          <w:color w:val="4D456C"/>
          <w:w w:val="69"/>
          <w:sz w:val="35"/>
        </w:rPr>
        <w:t>1</w:t>
      </w:r>
    </w:p>
    <w:p w:rsidR="00BC04E7" w:rsidRDefault="00BC04E7">
      <w:pPr>
        <w:pStyle w:val="Textoindependiente"/>
        <w:spacing w:before="11"/>
        <w:rPr>
          <w:rFonts w:ascii="Calibri" w:hAnsi="Calibri"/>
          <w:sz w:val="35"/>
        </w:rPr>
      </w:pPr>
    </w:p>
    <w:p w:rsidR="00BC04E7" w:rsidRDefault="00BC04E7">
      <w:pPr>
        <w:pStyle w:val="Ttulo6"/>
        <w:spacing w:before="1"/>
        <w:ind w:right="497"/>
      </w:pPr>
      <w:r w:rsidRPr="00BC04E7">
        <w:pict>
          <v:shape id="docshape29" o:spid="_x0000_s1065" type="#_x0000_t202" style="position:absolute;left:0;text-align:left;margin-left:31.25pt;margin-top:-7.8pt;width:11.65pt;height:311.4pt;z-index:25164646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CARTA</w:t>
                  </w:r>
                  <w:r>
                    <w:rPr>
                      <w:rFonts w:ascii="Tahoma" w:hAnsi="Tahoma"/>
                      <w:color w:val="1F2A55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PRESIDENTE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CONSEJO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1F2A55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ADMINISTRACIÓN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DIRECTOR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1F2A55"/>
          <w:w w:val="105"/>
        </w:rPr>
        <w:t>Identidad</w:t>
      </w:r>
      <w:r w:rsidR="00BA4463">
        <w:rPr>
          <w:color w:val="1F2A55"/>
          <w:spacing w:val="25"/>
          <w:w w:val="105"/>
        </w:rPr>
        <w:t xml:space="preserve"> </w:t>
      </w:r>
      <w:r w:rsidR="00BA4463">
        <w:rPr>
          <w:color w:val="1F2A55"/>
          <w:w w:val="105"/>
        </w:rPr>
        <w:t>fuerte</w:t>
      </w:r>
      <w:r w:rsidR="00BA4463">
        <w:rPr>
          <w:color w:val="1F2A55"/>
          <w:spacing w:val="25"/>
          <w:w w:val="105"/>
        </w:rPr>
        <w:t xml:space="preserve"> </w:t>
      </w:r>
      <w:r w:rsidR="00BA4463">
        <w:rPr>
          <w:color w:val="1F2A55"/>
          <w:w w:val="105"/>
        </w:rPr>
        <w:t>con</w:t>
      </w:r>
      <w:r w:rsidR="00BA4463">
        <w:rPr>
          <w:color w:val="1F2A55"/>
          <w:spacing w:val="25"/>
          <w:w w:val="105"/>
        </w:rPr>
        <w:t xml:space="preserve"> </w:t>
      </w:r>
      <w:r w:rsidR="00BA4463">
        <w:rPr>
          <w:color w:val="1F2A55"/>
          <w:w w:val="105"/>
        </w:rPr>
        <w:t>una</w:t>
      </w:r>
      <w:r w:rsidR="00BA4463">
        <w:rPr>
          <w:color w:val="1F2A55"/>
          <w:spacing w:val="25"/>
          <w:w w:val="105"/>
        </w:rPr>
        <w:t xml:space="preserve"> </w:t>
      </w:r>
      <w:r w:rsidR="00BA4463">
        <w:rPr>
          <w:color w:val="1F2A55"/>
          <w:w w:val="105"/>
        </w:rPr>
        <w:t>estrategia</w:t>
      </w:r>
      <w:r w:rsidR="00BA4463">
        <w:rPr>
          <w:color w:val="1F2A55"/>
          <w:spacing w:val="25"/>
          <w:w w:val="105"/>
        </w:rPr>
        <w:t xml:space="preserve"> </w:t>
      </w:r>
      <w:r w:rsidR="00BA4463">
        <w:rPr>
          <w:color w:val="1F2A55"/>
          <w:w w:val="105"/>
        </w:rPr>
        <w:t>líquida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2"/>
        <w:rPr>
          <w:rFonts w:ascii="Calibri" w:hAnsi="Calibri"/>
          <w:sz w:val="19"/>
        </w:rPr>
      </w:pPr>
    </w:p>
    <w:p w:rsidR="00BC04E7" w:rsidRDefault="00BA4463">
      <w:pPr>
        <w:pStyle w:val="Textoindependiente"/>
        <w:spacing w:before="106" w:line="247" w:lineRule="auto"/>
        <w:ind w:left="2174" w:right="2671"/>
        <w:jc w:val="both"/>
      </w:pPr>
      <w:r>
        <w:rPr>
          <w:color w:val="1B1C20"/>
          <w:w w:val="95"/>
        </w:rPr>
        <w:t>En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el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último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año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se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ha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subrayado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la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gran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relevancia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que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tiene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Guaguas</w:t>
      </w:r>
      <w:r>
        <w:rPr>
          <w:color w:val="1B1C20"/>
          <w:spacing w:val="-16"/>
          <w:w w:val="95"/>
        </w:rPr>
        <w:t xml:space="preserve"> </w:t>
      </w:r>
      <w:r>
        <w:rPr>
          <w:color w:val="1B1C20"/>
          <w:w w:val="95"/>
        </w:rPr>
        <w:t>Municipales</w:t>
      </w:r>
      <w:r>
        <w:rPr>
          <w:color w:val="1B1C20"/>
          <w:spacing w:val="-50"/>
          <w:w w:val="95"/>
        </w:rPr>
        <w:t xml:space="preserve"> </w:t>
      </w:r>
      <w:r>
        <w:rPr>
          <w:color w:val="1B1C20"/>
        </w:rPr>
        <w:t>en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la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sociedad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y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su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papel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fundamental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a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la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hora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de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dar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respuestas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rápidas</w:t>
      </w:r>
      <w:r>
        <w:rPr>
          <w:color w:val="1B1C20"/>
          <w:spacing w:val="-14"/>
        </w:rPr>
        <w:t xml:space="preserve"> </w:t>
      </w:r>
      <w:r>
        <w:rPr>
          <w:color w:val="1B1C20"/>
        </w:rPr>
        <w:t>a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las</w:t>
      </w:r>
      <w:r>
        <w:rPr>
          <w:color w:val="1B1C20"/>
          <w:spacing w:val="-54"/>
        </w:rPr>
        <w:t xml:space="preserve"> </w:t>
      </w:r>
      <w:r>
        <w:rPr>
          <w:color w:val="1B1C20"/>
        </w:rPr>
        <w:t>situaciones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más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críticas,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globales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e</w:t>
      </w:r>
      <w:r>
        <w:rPr>
          <w:color w:val="1B1C20"/>
          <w:spacing w:val="-3"/>
        </w:rPr>
        <w:t xml:space="preserve"> </w:t>
      </w:r>
      <w:r>
        <w:rPr>
          <w:color w:val="1B1C20"/>
        </w:rPr>
        <w:t>inesperadas.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1B1C20"/>
        </w:rPr>
        <w:t xml:space="preserve">En este tiempo, hemos tenido </w:t>
      </w:r>
      <w:r>
        <w:rPr>
          <w:color w:val="1B1C20"/>
        </w:rPr>
        <w:t>presente construir y, sobre todo, gestionar una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compañía con una identidad fuerte, y al mismo tiempo que fuera líquida, que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pudiese adaptar su estrategia sin traicionarla en base a los diferentes escenarios</w:t>
      </w:r>
      <w:r>
        <w:rPr>
          <w:color w:val="1B1C20"/>
          <w:spacing w:val="1"/>
          <w:w w:val="95"/>
        </w:rPr>
        <w:t xml:space="preserve"> </w:t>
      </w:r>
      <w:r>
        <w:rPr>
          <w:color w:val="1B1C20"/>
        </w:rPr>
        <w:t>que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se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nos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han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ido</w:t>
      </w:r>
      <w:r>
        <w:rPr>
          <w:color w:val="1B1C20"/>
          <w:spacing w:val="-1"/>
        </w:rPr>
        <w:t xml:space="preserve"> </w:t>
      </w:r>
      <w:r>
        <w:rPr>
          <w:color w:val="1B1C20"/>
        </w:rPr>
        <w:t>presentando.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1B1C20"/>
        </w:rPr>
        <w:t>Los acontecimien</w:t>
      </w:r>
      <w:r>
        <w:rPr>
          <w:color w:val="1B1C20"/>
        </w:rPr>
        <w:t>tos del último año, que tienen visos de permanencia durante</w:t>
      </w:r>
      <w:r>
        <w:rPr>
          <w:color w:val="1B1C20"/>
          <w:spacing w:val="-54"/>
        </w:rPr>
        <w:t xml:space="preserve"> </w:t>
      </w:r>
      <w:r>
        <w:rPr>
          <w:color w:val="1B1C20"/>
        </w:rPr>
        <w:t>algún tiempo más, nos han hecho entender que de cara a la ciudadanía las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empresas públicas debemos trabajar de una manera imaginativa y responsable,</w:t>
      </w:r>
      <w:r>
        <w:rPr>
          <w:color w:val="1B1C20"/>
          <w:spacing w:val="1"/>
          <w:w w:val="95"/>
        </w:rPr>
        <w:t xml:space="preserve"> </w:t>
      </w:r>
      <w:r>
        <w:rPr>
          <w:color w:val="1B1C20"/>
          <w:w w:val="95"/>
        </w:rPr>
        <w:t>priorizando aquello que mejore nuestra vida y n</w:t>
      </w:r>
      <w:r>
        <w:rPr>
          <w:color w:val="1B1C20"/>
          <w:w w:val="95"/>
        </w:rPr>
        <w:t>uestro entorno, y lógicamente, sin</w:t>
      </w:r>
      <w:r>
        <w:rPr>
          <w:color w:val="1B1C20"/>
          <w:spacing w:val="-50"/>
          <w:w w:val="95"/>
        </w:rPr>
        <w:t xml:space="preserve"> </w:t>
      </w:r>
      <w:r>
        <w:rPr>
          <w:color w:val="1B1C20"/>
          <w:w w:val="95"/>
        </w:rPr>
        <w:t>plantearnos</w:t>
      </w:r>
      <w:r>
        <w:rPr>
          <w:color w:val="1B1C20"/>
          <w:spacing w:val="12"/>
          <w:w w:val="95"/>
        </w:rPr>
        <w:t xml:space="preserve"> </w:t>
      </w:r>
      <w:r>
        <w:rPr>
          <w:color w:val="1B1C20"/>
          <w:w w:val="95"/>
        </w:rPr>
        <w:t>resultados</w:t>
      </w:r>
      <w:r>
        <w:rPr>
          <w:color w:val="1B1C20"/>
          <w:spacing w:val="13"/>
          <w:w w:val="95"/>
        </w:rPr>
        <w:t xml:space="preserve"> </w:t>
      </w:r>
      <w:r>
        <w:rPr>
          <w:color w:val="1B1C20"/>
          <w:w w:val="95"/>
        </w:rPr>
        <w:t>a</w:t>
      </w:r>
      <w:r>
        <w:rPr>
          <w:color w:val="1B1C20"/>
          <w:spacing w:val="12"/>
          <w:w w:val="95"/>
        </w:rPr>
        <w:t xml:space="preserve"> </w:t>
      </w:r>
      <w:r>
        <w:rPr>
          <w:color w:val="1B1C20"/>
          <w:w w:val="95"/>
        </w:rPr>
        <w:t>corto</w:t>
      </w:r>
      <w:r>
        <w:rPr>
          <w:color w:val="1B1C20"/>
          <w:spacing w:val="13"/>
          <w:w w:val="95"/>
        </w:rPr>
        <w:t xml:space="preserve"> </w:t>
      </w:r>
      <w:r>
        <w:rPr>
          <w:color w:val="1B1C20"/>
          <w:w w:val="95"/>
        </w:rPr>
        <w:t>plazo,</w:t>
      </w:r>
      <w:r>
        <w:rPr>
          <w:color w:val="1B1C20"/>
          <w:spacing w:val="12"/>
          <w:w w:val="95"/>
        </w:rPr>
        <w:t xml:space="preserve"> </w:t>
      </w:r>
      <w:r>
        <w:rPr>
          <w:color w:val="1B1C20"/>
          <w:w w:val="95"/>
        </w:rPr>
        <w:t>dada</w:t>
      </w:r>
      <w:r>
        <w:rPr>
          <w:color w:val="1B1C20"/>
          <w:spacing w:val="13"/>
          <w:w w:val="95"/>
        </w:rPr>
        <w:t xml:space="preserve"> </w:t>
      </w:r>
      <w:r>
        <w:rPr>
          <w:color w:val="1B1C20"/>
          <w:w w:val="95"/>
        </w:rPr>
        <w:t>la</w:t>
      </w:r>
      <w:r>
        <w:rPr>
          <w:color w:val="1B1C20"/>
          <w:spacing w:val="12"/>
          <w:w w:val="95"/>
        </w:rPr>
        <w:t xml:space="preserve"> </w:t>
      </w:r>
      <w:r>
        <w:rPr>
          <w:color w:val="1B1C20"/>
          <w:w w:val="95"/>
        </w:rPr>
        <w:t>complejidad</w:t>
      </w:r>
      <w:r>
        <w:rPr>
          <w:color w:val="1B1C20"/>
          <w:spacing w:val="13"/>
          <w:w w:val="95"/>
        </w:rPr>
        <w:t xml:space="preserve"> </w:t>
      </w:r>
      <w:r>
        <w:rPr>
          <w:color w:val="1B1C20"/>
          <w:w w:val="95"/>
        </w:rPr>
        <w:t>del</w:t>
      </w:r>
      <w:r>
        <w:rPr>
          <w:color w:val="1B1C20"/>
          <w:spacing w:val="12"/>
          <w:w w:val="95"/>
        </w:rPr>
        <w:t xml:space="preserve"> </w:t>
      </w:r>
      <w:r>
        <w:rPr>
          <w:color w:val="1B1C20"/>
          <w:w w:val="95"/>
        </w:rPr>
        <w:t>nuevo</w:t>
      </w:r>
      <w:r>
        <w:rPr>
          <w:color w:val="1B1C20"/>
          <w:spacing w:val="13"/>
          <w:w w:val="95"/>
        </w:rPr>
        <w:t xml:space="preserve"> </w:t>
      </w:r>
      <w:r>
        <w:rPr>
          <w:color w:val="1B1C20"/>
          <w:w w:val="95"/>
        </w:rPr>
        <w:t>horizonte.</w:t>
      </w:r>
    </w:p>
    <w:p w:rsidR="00BC04E7" w:rsidRDefault="00BC04E7">
      <w:pPr>
        <w:pStyle w:val="Textoindependiente"/>
        <w:spacing w:before="2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1B1C20"/>
        </w:rPr>
        <w:t>Por nuestra propia naturaleza, por ser una herramienta 100% pública y con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 xml:space="preserve">una enorme responsabilidad en el funcionamiento de la movilidad de </w:t>
      </w:r>
      <w:r>
        <w:rPr>
          <w:color w:val="1B1C20"/>
        </w:rPr>
        <w:t>nuestra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ciudad, en el último año hemos cuidado especialmente nuestro rol social. Hemos</w:t>
      </w:r>
      <w:r>
        <w:rPr>
          <w:color w:val="1B1C20"/>
          <w:spacing w:val="1"/>
          <w:w w:val="95"/>
        </w:rPr>
        <w:t xml:space="preserve"> </w:t>
      </w:r>
      <w:r>
        <w:rPr>
          <w:color w:val="1B1C20"/>
          <w:w w:val="95"/>
        </w:rPr>
        <w:t>avanzado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hacia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propuestas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más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empáticas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y</w:t>
      </w:r>
      <w:r>
        <w:rPr>
          <w:color w:val="1B1C20"/>
          <w:spacing w:val="-5"/>
          <w:w w:val="95"/>
        </w:rPr>
        <w:t xml:space="preserve"> </w:t>
      </w:r>
      <w:r>
        <w:rPr>
          <w:color w:val="1B1C20"/>
          <w:w w:val="95"/>
        </w:rPr>
        <w:t>humanizadas,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desligadas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de</w:t>
      </w:r>
      <w:r>
        <w:rPr>
          <w:color w:val="1B1C20"/>
          <w:spacing w:val="-6"/>
          <w:w w:val="95"/>
        </w:rPr>
        <w:t xml:space="preserve"> </w:t>
      </w:r>
      <w:r>
        <w:rPr>
          <w:color w:val="1B1C20"/>
          <w:w w:val="95"/>
        </w:rPr>
        <w:t>valores</w:t>
      </w:r>
      <w:r>
        <w:rPr>
          <w:color w:val="1B1C20"/>
          <w:spacing w:val="-50"/>
          <w:w w:val="95"/>
        </w:rPr>
        <w:t xml:space="preserve"> </w:t>
      </w:r>
      <w:r>
        <w:rPr>
          <w:color w:val="1B1C20"/>
        </w:rPr>
        <w:t>competitivos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y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exclusivamente</w:t>
      </w:r>
      <w:r>
        <w:rPr>
          <w:color w:val="1B1C20"/>
          <w:spacing w:val="-2"/>
        </w:rPr>
        <w:t xml:space="preserve"> </w:t>
      </w:r>
      <w:r>
        <w:rPr>
          <w:color w:val="1B1C20"/>
        </w:rPr>
        <w:t>económicos.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8"/>
        <w:rPr>
          <w:sz w:val="24"/>
        </w:rPr>
      </w:pPr>
    </w:p>
    <w:p w:rsidR="00BC04E7" w:rsidRDefault="00BA4463">
      <w:pPr>
        <w:spacing w:before="96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w w:val="95"/>
          <w:sz w:val="16"/>
        </w:rPr>
        <w:t>Guaguas</w:t>
      </w:r>
      <w:r>
        <w:rPr>
          <w:rFonts w:ascii="Tahoma" w:hAnsi="Tahoma"/>
          <w:color w:val="877C99"/>
          <w:spacing w:val="13"/>
          <w:w w:val="95"/>
          <w:sz w:val="16"/>
        </w:rPr>
        <w:t xml:space="preserve"> </w:t>
      </w:r>
      <w:r>
        <w:rPr>
          <w:rFonts w:ascii="Tahoma" w:hAnsi="Tahoma"/>
          <w:color w:val="877C99"/>
          <w:w w:val="95"/>
          <w:sz w:val="16"/>
        </w:rPr>
        <w:t>Municipales</w:t>
      </w:r>
    </w:p>
    <w:p w:rsidR="00BC04E7" w:rsidRDefault="00BA4463">
      <w:pPr>
        <w:spacing w:before="78"/>
        <w:ind w:right="678"/>
        <w:jc w:val="right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68640" behindDoc="0" locked="0" layoutInCell="1" allowOverlap="1">
            <wp:simplePos x="0" y="0"/>
            <wp:positionH relativeFrom="page">
              <wp:posOffset>2305687</wp:posOffset>
            </wp:positionH>
            <wp:positionV relativeFrom="page">
              <wp:posOffset>739777</wp:posOffset>
            </wp:positionV>
            <wp:extent cx="3164208" cy="3164208"/>
            <wp:effectExtent l="0" t="0" r="0" b="0"/>
            <wp:wrapSquare wrapText="bothSides"/>
            <wp:docPr id="6" name="docshape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4208" cy="31642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0" o:spid="_x0000_s1066" style="position:absolute;left:0;text-align:left;margin-left:0;margin-top:0;width:612.3pt;height:858.9pt;z-index:-251604480;mso-position-horizontal-relative:page;mso-position-vertical-relative:page" coordsize="12246,17178">
            <v:shape id="docshape31" o:spid="_x0000_s1067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535" o:spid="_x0000_s1068" type="#_x0000_t32" style="position:absolute;left:11412;top:6616;width:834;height:0;visibility:visible;mso-wrap-style:square" o:connectortype="elbow" strokecolor="#1f2a55" strokeweight=".08811mm"/>
            <v:rect id="docshape32" o:spid="_x0000_s1069" style="position:absolute;top:3660;width:10517;height:20;visibility:visible;mso-wrap-style:square;v-text-anchor:top" fillcolor="#8ea1d2" stroked="f">
              <v:textbox style="mso-rotate-with-shape:t" inset="0,0,0,0"/>
            </v:rect>
            <v:shape id="docshape34" o:spid="_x0000_s1070" style="position:absolute;left:3631;top:1165;width:4983;height:4983;visibility:visible;mso-wrap-style:square;v-text-anchor:top" coordsize="4983,4983" path="m2491,4983r76,-1l2643,4978r75,-6l2792,4965r74,-10l2939,4943r72,-15l3082,4912r71,-18l3223,4873r69,-22l3360,4827r67,-26l3494,4773r65,-30l3623,4711r63,-33l3748,4643r61,-37l3869,4567r59,-40l3985,4485r56,-43l4096,4397r53,-47l4202,4302r50,-49l4302,4202r48,-52l4396,4097r45,-55l4484,3986r42,-58l4567,3870r38,-60l4642,3749r35,-62l4711,3624r31,-65l4772,3494r28,-66l4826,3361r24,-68l4873,3224r20,-70l4911,3083r17,-72l4942,2939r12,-73l4964,2793r8,-75l4978,2643r3,-75l4982,2491r-1,-76l4978,2340r-6,-75l4964,2190r-10,-73l4942,2044r-14,-73l4911,1900r-18,-71l4873,1759r-23,-69l4826,1622r-26,-67l4772,1489r-30,-66l4711,1359r-34,-63l4642,1234r-37,-61l4567,1113r-41,-58l4484,997r-43,-56l4396,886r-46,-53l4302,781r-50,-51l4202,680r-53,-47l4096,586r-55,-45l3985,498r-57,-42l3869,416r-60,-39l3748,340r-62,-35l3623,272r-64,-32l3494,210r-67,-28l3360,156r-68,-24l3223,110,3153,89,3082,71,3011,55,2939,40,2866,28,2792,18r-74,-8l2643,5,2567,1,2491,r-76,1l2339,5r-75,5l2190,18r-74,10l2043,40r-72,15l1899,71r-70,18l1759,110r-69,22l1622,156r-68,26l1488,210r-65,30l1359,272r-63,33l1233,340r-60,37l1113,416r-59,40l997,498r-56,43l886,586r-54,47l780,680r-51,50l680,781r-48,52l586,886r-45,55l497,997r-42,58l415,1113r-38,60l340,1234r-35,62l271,1359r-32,64l210,1489r-28,66l155,1622r-24,68l109,1759r-20,70l70,1900r-16,71l40,2044r-12,73l18,2190r-8,75l4,2340r-3,75l,2491r1,77l4,2643r6,75l18,2793r10,73l40,2939r14,72l70,3083r19,71l109,3224r22,69l155,3361r27,67l210,3494r29,65l271,3624r34,63l340,3749r37,61l415,3870r40,58l497,3986r44,56l586,4097r46,53l680,4202r49,51l780,4302r52,48l886,4397r55,45l997,4485r57,42l1113,4567r60,39l1233,4643r63,35l1359,4711r64,32l1488,4773r66,28l1622,4827r68,24l1759,4873r70,21l1899,4912r72,16l2043,4943r73,12l2190,4965r74,7l2339,4978r76,4l2491,4983xe" filled="f" strokecolor="#8ea1d2" strokeweight="1.41122mm">
              <v:path arrowok="t" o:connecttype="custom" o:connectlocs="1582104,0;3164208,1582104;1582104,3164208;0,1582104;1725932,3896998;1911987,3869058;2090422,3820163;2259967,3751583;2418717,3664588;2566037,3560448;2700022,3440433;2820037,3306448;2924178,3159128;3011174,2999743;3079754,2830833;3129284,2651763;3157224,2465707;3162939,2273302;3145794,2084072;3107059,1901192;3048004,1727202;2969899,1562736;2874012,1409701;2762252,1268731;2634617,1141731;2494282,1029336;2340612,933451;2176147,855346;2002157,796291;1819912,757556;1630047,740411;1437641,746126;1251586,774701;1073151,823596;903606,892176;744856,979171;597536,1083311;462916,1203326;343536,1337311;239395,1484631;151765,1643382;83185,1812927;34290,1991362;6350,2178052;635,2370457;17780,2559687;56515,2742568;115570,2916558;193675,3081023;288925,3234058;401321,3375028;528321,3502028;669291,3614423;822961,3710308;986791,3788413;1161416,3847468;1343661,3886203;1533526,3903348" o:connectangles="270,0,90,180,0,0,0,0,0,0,0,0,0,0,0,0,0,0,0,0,0,0,0,0,0,0,0,0,0,0,0,0,0,0,0,0,0,0,0,0,0,0,0,0,0,0,0,0,0,0,0,0,0,0,0,0,0,0" textboxrect="0,0,4983,4983"/>
            </v:shape>
            <w10:wrap anchorx="page" anchory="page"/>
          </v:group>
        </w:pict>
      </w:r>
      <w:r>
        <w:rPr>
          <w:rFonts w:ascii="Tahoma" w:hAnsi="Tahoma"/>
          <w:color w:val="B4AEC0"/>
          <w:w w:val="93"/>
        </w:rPr>
        <w:t>7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7"/>
        <w:rPr>
          <w:rFonts w:ascii="Tahoma" w:hAnsi="Tahoma"/>
          <w:sz w:val="16"/>
        </w:rPr>
      </w:pPr>
    </w:p>
    <w:p w:rsidR="00BC04E7" w:rsidRDefault="00BA4463">
      <w:pPr>
        <w:pStyle w:val="Ttulo7"/>
        <w:spacing w:before="114"/>
        <w:ind w:right="673"/>
        <w:jc w:val="right"/>
      </w:pPr>
      <w:r>
        <w:rPr>
          <w:color w:val="4D456C"/>
          <w:w w:val="69"/>
        </w:rPr>
        <w:t>1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19"/>
        </w:rPr>
      </w:pPr>
    </w:p>
    <w:p w:rsidR="00BC04E7" w:rsidRDefault="00BC04E7">
      <w:pPr>
        <w:pStyle w:val="Textoindependiente"/>
        <w:spacing w:line="247" w:lineRule="auto"/>
        <w:ind w:left="2174" w:right="2671"/>
        <w:jc w:val="both"/>
      </w:pPr>
      <w:r w:rsidRPr="00BC04E7">
        <w:pict>
          <v:shape id="docshape35" o:spid="_x0000_s1071" type="#_x0000_t202" style="position:absolute;left:0;text-align:left;margin-left:569.85pt;margin-top:-66.35pt;width:11.65pt;height:311.4pt;z-index:25164748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CARTA</w:t>
                  </w:r>
                  <w:r>
                    <w:rPr>
                      <w:rFonts w:ascii="Tahoma" w:hAnsi="Tahoma"/>
                      <w:color w:val="1F2A55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PRESIDENTE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DEL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pacing w:val="-1"/>
                      <w:sz w:val="16"/>
                    </w:rPr>
                    <w:t>CONSEJO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1F2A55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ADMINISTRACIÓN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EL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DIRECTOR</w:t>
                  </w:r>
                  <w:r>
                    <w:rPr>
                      <w:rFonts w:ascii="Tahoma" w:hAnsi="Tahoma"/>
                      <w:color w:val="1F2A55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1B1C20"/>
        </w:rPr>
        <w:t>En medio de este momento crucial e histórico para nuestra generación, es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</w:rPr>
        <w:t>momento de reafirmar todos aquellos compromisos que compartimos desde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</w:rPr>
        <w:t xml:space="preserve">hace mucho </w:t>
      </w:r>
      <w:r w:rsidR="00BA4463">
        <w:rPr>
          <w:color w:val="1B1C20"/>
        </w:rPr>
        <w:t>tiempo: los valores éticos, el impacto positivo a nivel social, la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</w:rPr>
        <w:t>responsabilidad ambiental y la satisfacción de las necesidades de todos los</w:t>
      </w:r>
      <w:r w:rsidR="00BA4463">
        <w:rPr>
          <w:color w:val="1B1C20"/>
          <w:spacing w:val="1"/>
        </w:rPr>
        <w:t xml:space="preserve"> </w:t>
      </w:r>
      <w:r w:rsidR="00BA4463">
        <w:rPr>
          <w:color w:val="1B1C20"/>
        </w:rPr>
        <w:t>grupos</w:t>
      </w:r>
      <w:r w:rsidR="00BA4463">
        <w:rPr>
          <w:color w:val="1B1C20"/>
          <w:spacing w:val="-11"/>
        </w:rPr>
        <w:t xml:space="preserve"> </w:t>
      </w:r>
      <w:r w:rsidR="00BA4463">
        <w:rPr>
          <w:color w:val="1B1C20"/>
        </w:rPr>
        <w:t>de</w:t>
      </w:r>
      <w:r w:rsidR="00BA4463">
        <w:rPr>
          <w:color w:val="1B1C20"/>
          <w:spacing w:val="-10"/>
        </w:rPr>
        <w:t xml:space="preserve"> </w:t>
      </w:r>
      <w:r w:rsidR="00BA4463">
        <w:rPr>
          <w:color w:val="1B1C20"/>
        </w:rPr>
        <w:t>interés,</w:t>
      </w:r>
      <w:r w:rsidR="00BA4463">
        <w:rPr>
          <w:color w:val="1B1C20"/>
          <w:spacing w:val="-11"/>
        </w:rPr>
        <w:t xml:space="preserve"> </w:t>
      </w:r>
      <w:r w:rsidR="00BA4463">
        <w:rPr>
          <w:color w:val="1B1C20"/>
        </w:rPr>
        <w:t>donde</w:t>
      </w:r>
      <w:r w:rsidR="00BA4463">
        <w:rPr>
          <w:color w:val="1B1C20"/>
          <w:spacing w:val="-10"/>
        </w:rPr>
        <w:t xml:space="preserve"> </w:t>
      </w:r>
      <w:r w:rsidR="00BA4463">
        <w:rPr>
          <w:color w:val="1B1C20"/>
        </w:rPr>
        <w:t>se</w:t>
      </w:r>
      <w:r w:rsidR="00BA4463">
        <w:rPr>
          <w:color w:val="1B1C20"/>
          <w:spacing w:val="-11"/>
        </w:rPr>
        <w:t xml:space="preserve"> </w:t>
      </w:r>
      <w:r w:rsidR="00BA4463">
        <w:rPr>
          <w:color w:val="1B1C20"/>
        </w:rPr>
        <w:t>incluyen</w:t>
      </w:r>
      <w:r w:rsidR="00BA4463">
        <w:rPr>
          <w:color w:val="1B1C20"/>
          <w:spacing w:val="-10"/>
        </w:rPr>
        <w:t xml:space="preserve"> </w:t>
      </w:r>
      <w:r w:rsidR="00BA4463">
        <w:rPr>
          <w:color w:val="1B1C20"/>
        </w:rPr>
        <w:t>como</w:t>
      </w:r>
      <w:r w:rsidR="00BA4463">
        <w:rPr>
          <w:color w:val="1B1C20"/>
          <w:spacing w:val="-11"/>
        </w:rPr>
        <w:t xml:space="preserve"> </w:t>
      </w:r>
      <w:r w:rsidR="00BA4463">
        <w:rPr>
          <w:color w:val="1B1C20"/>
        </w:rPr>
        <w:t>prioritarios</w:t>
      </w:r>
      <w:r w:rsidR="00BA4463">
        <w:rPr>
          <w:color w:val="1B1C20"/>
          <w:spacing w:val="-10"/>
        </w:rPr>
        <w:t xml:space="preserve"> </w:t>
      </w:r>
      <w:r w:rsidR="00BA4463">
        <w:rPr>
          <w:color w:val="1B1C20"/>
        </w:rPr>
        <w:t>los</w:t>
      </w:r>
      <w:r w:rsidR="00BA4463">
        <w:rPr>
          <w:color w:val="1B1C20"/>
          <w:spacing w:val="-11"/>
        </w:rPr>
        <w:t xml:space="preserve"> </w:t>
      </w:r>
      <w:r w:rsidR="00BA4463">
        <w:rPr>
          <w:color w:val="1B1C20"/>
        </w:rPr>
        <w:t>propios</w:t>
      </w:r>
      <w:r w:rsidR="00BA4463">
        <w:rPr>
          <w:color w:val="1B1C20"/>
          <w:spacing w:val="-10"/>
        </w:rPr>
        <w:t xml:space="preserve"> </w:t>
      </w:r>
      <w:r w:rsidR="00BA4463">
        <w:rPr>
          <w:color w:val="1B1C20"/>
        </w:rPr>
        <w:t>trabajadores</w:t>
      </w:r>
      <w:r w:rsidR="00BA4463">
        <w:rPr>
          <w:color w:val="1B1C20"/>
          <w:spacing w:val="-53"/>
        </w:rPr>
        <w:t xml:space="preserve"> </w:t>
      </w:r>
      <w:r w:rsidR="00BA4463">
        <w:rPr>
          <w:color w:val="1B1C20"/>
        </w:rPr>
        <w:t>de</w:t>
      </w:r>
      <w:r w:rsidR="00BA4463">
        <w:rPr>
          <w:color w:val="1B1C20"/>
          <w:spacing w:val="-1"/>
        </w:rPr>
        <w:t xml:space="preserve"> </w:t>
      </w:r>
      <w:r w:rsidR="00BA4463">
        <w:rPr>
          <w:color w:val="1B1C20"/>
        </w:rPr>
        <w:t>la empresa.</w:t>
      </w:r>
    </w:p>
    <w:p w:rsidR="00BC04E7" w:rsidRDefault="00BC04E7">
      <w:pPr>
        <w:pStyle w:val="Textoindependiente"/>
        <w:spacing w:before="4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1B1C20"/>
        </w:rPr>
        <w:t>Por ello, nuestro</w:t>
      </w:r>
      <w:r>
        <w:rPr>
          <w:color w:val="1B1C20"/>
        </w:rPr>
        <w:t xml:space="preserve"> siguiente desafío, en el ámbito de la responsabilidad social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corporativa, es lógico que se sitúe en abordar con acción certera los retos de</w:t>
      </w:r>
      <w:r>
        <w:rPr>
          <w:color w:val="1B1C20"/>
          <w:spacing w:val="1"/>
        </w:rPr>
        <w:t xml:space="preserve"> </w:t>
      </w:r>
      <w:r>
        <w:rPr>
          <w:color w:val="1B1C20"/>
        </w:rPr>
        <w:t>nuestro entorno más inmediato y, desde nuestra posición, tratar de minimizar</w:t>
      </w:r>
      <w:r>
        <w:rPr>
          <w:color w:val="1B1C20"/>
          <w:spacing w:val="1"/>
        </w:rPr>
        <w:t xml:space="preserve"> </w:t>
      </w:r>
      <w:r>
        <w:rPr>
          <w:color w:val="1B1C20"/>
          <w:w w:val="95"/>
        </w:rPr>
        <w:t>las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brechas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que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se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han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abierto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tras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la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emergencia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sanitaria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y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su</w:t>
      </w:r>
      <w:r>
        <w:rPr>
          <w:color w:val="1B1C20"/>
          <w:spacing w:val="6"/>
          <w:w w:val="95"/>
        </w:rPr>
        <w:t xml:space="preserve"> </w:t>
      </w:r>
      <w:r>
        <w:rPr>
          <w:color w:val="1B1C20"/>
          <w:w w:val="95"/>
        </w:rPr>
        <w:t>posterior</w:t>
      </w:r>
      <w:r>
        <w:rPr>
          <w:color w:val="1B1C20"/>
          <w:spacing w:val="7"/>
          <w:w w:val="95"/>
        </w:rPr>
        <w:t xml:space="preserve"> </w:t>
      </w:r>
      <w:r>
        <w:rPr>
          <w:color w:val="1B1C20"/>
          <w:w w:val="95"/>
        </w:rPr>
        <w:t>crisis.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before="1"/>
        <w:ind w:left="2174"/>
        <w:jc w:val="both"/>
      </w:pPr>
      <w:r>
        <w:rPr>
          <w:color w:val="1B1C20"/>
          <w:w w:val="95"/>
        </w:rPr>
        <w:t>Un</w:t>
      </w:r>
      <w:r>
        <w:rPr>
          <w:color w:val="1B1C20"/>
          <w:spacing w:val="9"/>
          <w:w w:val="95"/>
        </w:rPr>
        <w:t xml:space="preserve"> </w:t>
      </w:r>
      <w:r>
        <w:rPr>
          <w:color w:val="1B1C20"/>
          <w:w w:val="95"/>
        </w:rPr>
        <w:t>cordial</w:t>
      </w:r>
      <w:r>
        <w:rPr>
          <w:color w:val="1B1C20"/>
          <w:spacing w:val="10"/>
          <w:w w:val="95"/>
        </w:rPr>
        <w:t xml:space="preserve"> </w:t>
      </w:r>
      <w:r>
        <w:rPr>
          <w:color w:val="1B1C20"/>
          <w:w w:val="95"/>
        </w:rPr>
        <w:t>saludo.</w:t>
      </w:r>
    </w:p>
    <w:p w:rsidR="00BC04E7" w:rsidRDefault="00BC04E7">
      <w:pPr>
        <w:pStyle w:val="Textoindependiente"/>
        <w:spacing w:before="8"/>
        <w:rPr>
          <w:sz w:val="21"/>
        </w:rPr>
      </w:pPr>
    </w:p>
    <w:p w:rsidR="00BC04E7" w:rsidRDefault="00BA4463">
      <w:pPr>
        <w:pStyle w:val="Textoindependiente"/>
        <w:ind w:left="6945"/>
      </w:pPr>
      <w:r>
        <w:rPr>
          <w:color w:val="1F2A55"/>
        </w:rPr>
        <w:t>Miguel</w:t>
      </w:r>
      <w:r>
        <w:rPr>
          <w:color w:val="1F2A55"/>
          <w:spacing w:val="-3"/>
        </w:rPr>
        <w:t xml:space="preserve"> </w:t>
      </w:r>
      <w:r>
        <w:rPr>
          <w:color w:val="1F2A55"/>
        </w:rPr>
        <w:t>Ángel</w:t>
      </w:r>
      <w:r>
        <w:rPr>
          <w:color w:val="1F2A55"/>
          <w:spacing w:val="-3"/>
        </w:rPr>
        <w:t xml:space="preserve"> </w:t>
      </w:r>
      <w:r>
        <w:rPr>
          <w:color w:val="1F2A55"/>
        </w:rPr>
        <w:t>Rodríguez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9"/>
        <w:rPr>
          <w:sz w:val="19"/>
        </w:rPr>
      </w:pPr>
    </w:p>
    <w:p w:rsidR="00BC04E7" w:rsidRDefault="00BA4463">
      <w:pPr>
        <w:spacing w:before="1"/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A4463">
      <w:pPr>
        <w:pStyle w:val="Textoindependiente"/>
        <w:spacing w:before="6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993" cy="10908005"/>
            <wp:effectExtent l="0" t="0" r="0" b="0"/>
            <wp:wrapNone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3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C04E7">
      <w:pPr>
        <w:pStyle w:val="Textoindependiente"/>
      </w:pPr>
      <w:r w:rsidRPr="00BC04E7">
        <w:lastRenderedPageBreak/>
        <w:pict>
          <v:shape id="docshape37" o:spid="_x0000_s1072" style="position:absolute;margin-left:0;margin-top:0;width:612.3pt;height:858.9pt;z-index:251632128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6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53977</wp:posOffset>
            </wp:positionV>
            <wp:extent cx="3743955" cy="10854056"/>
            <wp:effectExtent l="0" t="0" r="0" b="0"/>
            <wp:wrapSquare wrapText="bothSides"/>
            <wp:docPr id="8" name="docshape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955" cy="10854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39" o:spid="_x0000_s1073" type="#_x0000_t202" style="position:absolute;margin-left:251.5pt;margin-top:376.9pt;width:264.4pt;height:615.1pt;z-index:251648512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07"/>
                      <w:sz w:val="97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before="124" w:line="789" w:lineRule="exact"/>
        <w:jc w:val="right"/>
      </w:pPr>
      <w:r>
        <w:rPr>
          <w:color w:val="1F2A55"/>
          <w:w w:val="110"/>
        </w:rPr>
        <w:t>INFORMACIÓN</w:t>
      </w:r>
    </w:p>
    <w:p w:rsidR="00BC04E7" w:rsidRDefault="00BA4463">
      <w:pPr>
        <w:spacing w:line="789" w:lineRule="exact"/>
        <w:ind w:right="2435"/>
        <w:jc w:val="right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rFonts w:ascii="Calibri" w:hAnsi="Calibri"/>
          <w:color w:val="1F2A55"/>
          <w:w w:val="115"/>
          <w:sz w:val="72"/>
        </w:rPr>
        <w:t>GENERAL</w:t>
      </w:r>
    </w:p>
    <w:p w:rsidR="00BC04E7" w:rsidRDefault="00BC04E7">
      <w:pPr>
        <w:spacing w:before="78"/>
        <w:ind w:left="134"/>
      </w:pPr>
      <w:r>
        <w:lastRenderedPageBreak/>
        <w:pict>
          <v:group id="docshapegroup40" o:spid="_x0000_s1074" style="position:absolute;left:0;text-align:left;margin-left:0;margin-top:0;width:612.3pt;height:858.9pt;z-index:-251603456;mso-position-horizontal-relative:page;mso-position-vertical-relative:page" coordsize="12246,17178">
            <v:shape id="docshape41" o:spid="_x0000_s1075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524" o:spid="_x0000_s1076" type="#_x0000_t32" style="position:absolute;top:6616;width:833;height:0;visibility:visible;mso-wrap-style:square" o:connectortype="elbow" strokecolor="#1f2a55" strokeweight=".08811mm"/>
            <v:shape id="docshape42" o:spid="_x0000_s1077" style="position:absolute;left:1777;top:5595;width:1844;height:1844;visibility:visible;mso-wrap-style:square;v-text-anchor:top" coordsize="1844,1844" path="m922,l846,3r-74,9l700,27,630,47,563,73r-65,30l436,138r-59,40l322,222r-52,48l222,322r-44,56l138,436r-35,62l72,563,47,631,27,700,12,772,3,846,,922r3,76l12,1072r15,72l47,1213r25,68l103,1346r35,62l178,1466r44,56l270,1574r52,48l377,1666r59,40l498,1741r65,30l630,1797r70,20l772,1832r74,9l922,1844r75,-3l1071,1832r72,-15l1213,1797r68,-26l1345,1741r62,-35l1466,1666r56,-44l1574,1574r48,-52l1666,1466r40,-58l1741,1346r30,-65l1797,1213r20,-69l1832,1072r9,-74l1844,922r-3,-76l1832,772r-15,-72l1797,631r-26,-68l1741,498r-35,-62l1666,378r-44,-56l1574,270r-52,-48l1466,178r-59,-40l1345,103,1281,73,1213,47,1143,27,1071,12,997,3,922,xe" stroked="f">
              <v:path arrowok="t" o:connecttype="custom" o:connectlocs="585472,0;1170944,585472;585472,1170944;0,585472;537212,3554742;444502,3569982;357506,3599193;276861,3640468;204471,3693808;140970,3757308;87630,3829698;45720,3910344;17145,3997339;1905,4090049;1905,4186569;17145,4279280;45720,4366275;87630,4446920;140970,4519310;204471,4582811;276861,4636151;357506,4677426;444502,4706636;537212,4721876;633097,4721876;725808,4706636;813438,4677426;893448,4636151;966473,4582811;1029974,4519310;1083314,4446920;1124589,4366275;1153799,4279280;1169039,4186569;1169039,4090049;1153799,3997339;1124589,3910344;1083314,3829698;1029974,3757308;966473,3693808;893448,3640468;813438,3599193;725808,3569982;633097,3554742" o:connectangles="270,0,90,180,0,0,0,0,0,0,0,0,0,0,0,0,0,0,0,0,0,0,0,0,0,0,0,0,0,0,0,0,0,0,0,0,0,0,0,0,0,0,0,0" textboxrect="0,0,1844,1844"/>
            </v:shape>
            <v:shape id="docshape43" o:spid="_x0000_s1078" style="position:absolute;left:1777;top:5595;width:1844;height:1844;visibility:visible;mso-wrap-style:square;v-text-anchor:top" coordsize="1844,1844" path="m,922l3,846r9,-74l27,700,47,631,72,563r31,-65l138,436r40,-58l222,322r48,-52l322,222r55,-44l436,138r62,-35l563,73,630,47,700,27,772,12,846,3,922,r75,3l1071,12r72,15l1213,47r68,26l1345,103r62,35l1466,178r56,44l1574,270r48,52l1666,378r40,58l1741,498r30,65l1797,631r20,69l1832,772r9,74l1844,922r-3,76l1832,1072r-15,72l1797,1213r-26,68l1741,1346r-35,62l1666,1466r-44,56l1574,1574r-52,48l1466,1666r-59,40l1345,1741r-64,30l1213,1797r-70,20l1071,1832r-74,9l922,1844r-76,-3l772,1832r-72,-15l630,1797r-67,-26l498,1741r-62,-35l377,1666r-55,-44l270,1574r-48,-52l178,1466r-40,-58l103,1346,72,1281,47,1213,27,1144,12,1072,3,998,,922xe" filled="f" strokecolor="white" strokeweight="1.0307mm">
              <v:path arrowok="t" o:connecttype="custom" o:connectlocs="585472,0;1170944,585472;585472,1170944;0,585472;1905,4090049;17145,3997339;45720,3910344;87630,3829698;140970,3757308;204471,3693808;276861,3640468;357506,3599193;444502,3569982;537212,3554742;633097,3554742;725808,3569982;813438,3599193;893448,3640468;966473,3693808;1029974,3757308;1083314,3829698;1124589,3910344;1153799,3997339;1169039,4090049;1169039,4186569;1153799,4279280;1124589,4366275;1083314,4446920;1029974,4519310;966473,4582811;893448,4636151;813438,4677426;725808,4706636;633097,4721876;537212,4721876;444502,4706636;357506,4677426;276861,4636151;204471,4582811;140970,4519310;87630,4446920;45720,4366275;17145,4279280;1905,4186569" o:connectangles="270,0,90,180,0,0,0,0,0,0,0,0,0,0,0,0,0,0,0,0,0,0,0,0,0,0,0,0,0,0,0,0,0,0,0,0,0,0,0,0,0,0,0,0" textboxrect="0,0,1844,1844"/>
            </v:shape>
            <v:shape id="docshape44" o:spid="_x0000_s1079" style="position:absolute;left:8026;top:3751;width:1844;height:1844;visibility:visible;mso-wrap-style:square;v-text-anchor:top" coordsize="1844,1844" path="m922,l846,3r-74,9l700,27,630,47,563,73r-65,30l436,138r-59,40l322,222r-52,48l222,322r-44,56l138,437r-35,62l72,563,47,631,27,701,12,773,3,847,,922r3,76l12,1072r15,72l47,1214r25,67l103,1346r35,62l178,1467r44,55l270,1574r52,48l377,1666r59,40l498,1741r65,31l630,1797r70,20l772,1832r74,9l922,1844r75,-3l1071,1832r72,-15l1213,1797r68,-25l1345,1741r62,-35l1466,1666r56,-44l1574,1574r48,-52l1666,1467r40,-59l1741,1346r30,-65l1797,1214r20,-70l1832,1072r9,-74l1844,922r-3,-75l1832,773r-15,-72l1797,631r-26,-68l1741,499r-35,-62l1666,378r-44,-56l1574,270r-52,-48l1466,178r-59,-40l1345,103,1281,73,1213,47,1143,27,1071,12,997,3,922,xe" stroked="f">
              <v:path arrowok="t" o:connecttype="custom" o:connectlocs="585472,0;1170944,585472;585472,1170944;0,585472;537213,2383798;444503,2399038;357507,2428248;276862,2469523;204472,2522864;140972,2586364;87630,2659390;45720,2739400;17145,2827030;1905,2919740;1905,3015626;17145,3108336;45720,3195331;87630,3275977;140972,3348367;204472,3411867;276862,3465207;357507,3507117;444503,3535692;537213,3550932;633098,3550932;725809,3535692;813439,3507117;893449,3465207;966474,3411867;1029974,3348367;1083315,3275977;1124590,3195331;1153800,3108336;1169040,3015626;1169040,2919740;1153800,2827030;1124590,2739400;1083315,2659390;1029974,2586364;966474,2522864;893449,2469523;813439,2428248;725809,2399038;633098,2383798" o:connectangles="270,0,90,180,0,0,0,0,0,0,0,0,0,0,0,0,0,0,0,0,0,0,0,0,0,0,0,0,0,0,0,0,0,0,0,0,0,0,0,0,0,0,0,0" textboxrect="0,0,1844,1844"/>
            </v:shape>
            <v:shape id="docshape45" o:spid="_x0000_s1080" style="position:absolute;left:8026;top:3751;width:1844;height:1844;visibility:visible;mso-wrap-style:square;v-text-anchor:top" coordsize="1844,1844" path="m,922l3,847r9,-74l27,701,47,631,72,563r31,-64l138,437r40,-59l222,322r48,-52l322,222r55,-44l436,138r62,-35l563,73,630,47,700,27,772,12,846,3,922,r75,3l1071,12r72,15l1213,47r68,26l1345,103r62,35l1466,178r56,44l1574,270r48,52l1666,378r40,59l1741,499r30,64l1797,631r20,70l1832,773r9,74l1844,922r-3,76l1832,1072r-15,72l1797,1214r-26,67l1741,1346r-35,62l1666,1467r-44,55l1574,1574r-52,48l1466,1666r-59,40l1345,1741r-64,31l1213,1797r-70,20l1071,1832r-74,9l922,1844r-76,-3l772,1832r-72,-15l630,1797r-67,-25l498,1741r-62,-35l377,1666r-55,-44l270,1574r-48,-52l178,1467r-40,-59l103,1346,72,1281,47,1214,27,1144,12,1072,3,998,,922xe" filled="f" strokecolor="white" strokeweight="1.0307mm">
              <v:path arrowok="t" o:connecttype="custom" o:connectlocs="585472,0;1170944,585472;585472,1170944;0,585472;1905,2919740;17145,2827030;45720,2739400;87630,2659390;140972,2586364;204472,2522864;276862,2469523;357507,2428248;444503,2399038;537213,2383798;633098,2383798;725809,2399038;813439,2428248;893449,2469523;966474,2522864;1029974,2586364;1083315,2659390;1124590,2739400;1153800,2827030;1169040,2919740;1169040,3015626;1153800,3108336;1124590,3195331;1083315,3275977;1029974,3348367;966474,3411867;893449,3465207;813439,3507117;725809,3535692;633098,3550932;537213,3550932;444503,3535692;357507,3507117;276862,3465207;204472,3411867;140972,3348367;87630,3275977;45720,3195331;17145,3108336;1905,3015626" o:connectangles="270,0,90,180,0,0,0,0,0,0,0,0,0,0,0,0,0,0,0,0,0,0,0,0,0,0,0,0,0,0,0,0,0,0,0,0,0,0,0,0,0,0,0,0" textboxrect="0,0,1844,1844"/>
            </v:shape>
            <v:shape id="docshape46" o:spid="_x0000_s1081" style="position:absolute;left:4445;top:11805;width:1844;height:1844;visibility:visible;mso-wrap-style:square;v-text-anchor:top" coordsize="1844,1844" path="m922,l847,3r-74,9l701,27,631,47,564,72r-65,31l437,138r-59,40l322,222r-51,48l222,322r-44,55l139,436r-36,62l73,563,47,630,27,700,13,772,4,846,,922r4,75l13,1071r14,72l47,1213r26,68l103,1345r36,62l178,1466r44,56l271,1574r51,48l378,1666r59,39l499,1741r65,30l631,1797r70,20l773,1832r74,9l922,1844r76,-3l1072,1832r72,-15l1214,1797r67,-26l1346,1741r62,-36l1467,1666r55,-44l1574,1574r48,-52l1666,1466r40,-59l1741,1345r31,-64l1797,1213r21,-70l1832,1071r9,-74l1844,922r-3,-76l1832,772r-14,-72l1797,630r-25,-67l1741,498r-35,-62l1666,377r-44,-55l1574,270r-52,-48l1467,178r-59,-40l1346,103,1281,72,1214,47,1144,27,1072,12,998,3,922,xe" stroked="f">
              <v:path arrowok="t" o:connecttype="custom" o:connectlocs="585472,0;1170944,585472;585472,1170944;0,585472;537847,7498741;445136,7513981;358141,7542556;277496,7584466;204471,7637807;140970,7701307;88265,7773697;46355,7854342;17145,7941338;2540,8034048;2540,8129933;17145,8222643;46355,8310274;88265,8390284;140970,8463309;204471,8526809;277496,8579515;358141,8621425;445136,8650635;537847,8665875;633732,8665875;726442,8650635;813438,8621425;894083,8579515;966473,8526809;1029973,8463309;1083313,8390284;1125224,8310274;1154434,8222643;1169039,8129933;1169039,8034048;1154434,7941338;1125224,7854342;1083313,7773697;1029973,7701307;966473,7637807;894083,7584466;813438,7542556;726442,7513981;633732,7498741" o:connectangles="270,0,90,180,0,0,0,0,0,0,0,0,0,0,0,0,0,0,0,0,0,0,0,0,0,0,0,0,0,0,0,0,0,0,0,0,0,0,0,0,0,0,0,0" textboxrect="0,0,1844,1844"/>
            </v:shape>
            <v:shape id="docshape47" o:spid="_x0000_s1082" style="position:absolute;left:4445;top:11805;width:1844;height:1844;visibility:visible;mso-wrap-style:square;v-text-anchor:top" coordsize="1844,1844" path="m,922l4,846r9,-74l27,700,47,630,73,563r30,-65l139,436r39,-59l222,322r49,-52l322,222r56,-44l437,138r62,-35l564,72,631,47,701,27,773,12,847,3,922,r76,3l1072,12r72,15l1214,47r67,25l1346,103r62,35l1467,178r55,44l1574,270r48,52l1666,377r40,59l1741,498r31,65l1797,630r21,70l1832,772r9,74l1844,922r-3,75l1832,1071r-14,72l1797,1213r-25,68l1741,1345r-35,62l1666,1466r-44,56l1574,1574r-52,48l1467,1666r-59,39l1346,1741r-65,30l1214,1797r-70,20l1072,1832r-74,9l922,1844r-75,-3l773,1832r-72,-15l631,1797r-67,-26l499,1741r-62,-36l378,1666r-56,-44l271,1574r-49,-52l178,1466r-39,-59l103,1345,73,1281,47,1213,27,1143,13,1071,4,997,,922xe" filled="f" strokecolor="white" strokeweight="1.0307mm">
              <v:path arrowok="t" o:connecttype="custom" o:connectlocs="585472,0;1170944,585472;585472,1170944;0,585472;2540,8034048;17145,7941338;46355,7854342;88265,7773697;140970,7701307;204471,7637807;277496,7584466;358141,7542556;445136,7513981;537847,7498741;633732,7498741;726442,7513981;813438,7542556;894083,7584466;966473,7637807;1029973,7701307;1083313,7773697;1125224,7854342;1154434,7941338;1169039,8034048;1169039,8129933;1154434,8222643;1125224,8310274;1083313,8390284;1029973,8463309;966473,8526809;894083,8579515;813438,8621425;726442,8650635;633732,8665875;537847,8665875;445136,8650635;358141,8621425;277496,8579515;204471,8526809;140970,8463309;88265,8390284;46355,8310274;17145,8222643;2540,8129933" o:connectangles="270,0,90,180,0,0,0,0,0,0,0,0,0,0,0,0,0,0,0,0,0,0,0,0,0,0,0,0,0,0,0,0,0,0,0,0,0,0,0,0,0,0,0,0" textboxrect="0,0,1844,1844"/>
            </v:shape>
            <v:shape id="Line 517" o:spid="_x0000_s1083" type="#_x0000_t32" style="position:absolute;left:12246;top:8703;width:0;height:0;visibility:visible;mso-wrap-style:square" o:connectortype="elbow" strokecolor="white" strokeweight="1.0307mm"/>
            <v:shape id="docshape48" o:spid="_x0000_s1084" style="position:absolute;left:2699;top:5595;width:3201;height:1548;visibility:visible;mso-wrap-style:square;v-text-anchor:top" coordsize="3201,1548" path="m3200,1547r-2,-75l3193,1398r-9,-73l3172,1253r-15,-70l3138,1113r-21,-68l3092,978r-28,-65l3034,849r-33,-62l2965,726r-39,-58l2885,611r-44,-55l2795,504r-48,-51l2696,405r-52,-46l2589,315r-57,-41l2474,236r-61,-36l2351,166r-63,-30l2222,108,2155,84,2087,62,2018,43,1947,28,1875,16,1802,7,1728,2,1653,,,e" filled="f" strokecolor="white" strokeweight="1.0307mm">
              <v:path arrowok="t" o:connecttype="custom" o:connectlocs="1016319,0;2032638,491490;1016319,982980;0,491490;2032003,4535170;2030733,4487545;2027558,4440555;2021843,4394200;2014223,4348480;2004698,4304030;1992633,4259580;1979298,4216400;1963423,4173855;1945643,4132580;1926593,4091940;1905638,4052570;1882778,4013835;1858013,3977005;1831978,3940810;1804038,3905885;1774828,3872865;1744348,3840480;1711963,3810000;1678943,3780790;1644018,3752850;1607823,3726815;1570992,3702685;1532257,3679825;1492887,3658235;1452882,3639185;1410972,3621405;1368427,3606165;1325247,3592195;1281432,3580130;1236347,3570605;1190627,3562985;1144272,3557270;1097282,3554095;1049657,3552825;0,3552825" o:connectangles="270,0,90,180,0,0,0,0,0,0,0,0,0,0,0,0,0,0,0,0,0,0,0,0,0,0,0,0,0,0,0,0,0,0,0,0,0,0,0,0" textboxrect="0,0,3201,1548"/>
            </v:shape>
            <v:shape id="docshape49" o:spid="_x0000_s1085" style="position:absolute;left:5900;top:7155;width:3593;height:1548;visibility:visible;mso-wrap-style:square;v-text-anchor:top" coordsize="3593,1548" path="m,l2,75r5,74l16,222r12,72l43,365r19,70l84,503r24,67l136,635r30,64l200,761r36,60l274,880r41,57l359,991r46,53l453,1095r51,48l556,1189r55,43l668,1274r58,38l787,1348r62,33l913,1412r65,28l1045,1464r68,22l1183,1504r70,16l1325,1532r73,9l1472,1546r75,2l3593,1548e" filled="f" strokecolor="white" strokeweight="1.0307mm">
              <v:path arrowok="t" o:connecttype="custom" o:connectlocs="1140778,0;2281556,491490;1140778,982980;0,491490;0,4543425;1270,4591050;4445,4638040;10160,4684395;17780,4730115;27305,4775200;39370,4819650;53340,4862830;68580,4905375;86360,4946650;105410,4987290;127000,5026660;149860,5064760;173990,5102225;200025,5138420;227965,5172710;257175,5206366;287655,5238751;320040,5269231;353060,5298441;387985,5325746;424180,5352416;461010,5376546;499745,5399406;539115,5420361;579755,5440046;621030,5457826;663575,5473066;706755,5487036;751205,5498466;795655,5508626;841375,5516246;887730,5521961;934720,5525136;982345,5526406;2281557,5526406" o:connectangles="270,0,90,180,0,0,0,0,0,0,0,0,0,0,0,0,0,0,0,0,0,0,0,0,0,0,0,0,0,0,0,0,0,0,0,0,0,0,0,0" textboxrect="0,0,3593,1548"/>
            </v:shape>
            <v:shape id="docshape50" o:spid="_x0000_s1086" style="position:absolute;left:5367;top:10258;width:3593;height:1548;visibility:visible;mso-wrap-style:square;v-text-anchor:top" coordsize="3593,1548" path="m3593,r-2,75l3586,149r-9,74l3565,294r-15,71l3531,435r-21,68l3485,570r-28,65l3427,699r-34,62l3357,821r-38,59l3278,937r-44,54l3188,1044r-48,51l3089,1143r-52,46l2982,1232r-57,42l2867,1312r-61,36l2744,1382r-64,30l2615,1440r-67,24l2480,1486r-70,19l2340,1520r-72,12l2195,1541r-74,5l2046,1548,,1548e" filled="f" strokecolor="white" strokeweight="1.0307mm">
              <v:path arrowok="t" o:connecttype="custom" o:connectlocs="1140778,0;2281556,491490;1140778,982980;0,491490;2281557,6513830;2280287,6561455;2277112,6608445;2271397,6655435;2263777,6700520;2254252,6745605;2242187,6790055;2228852,6833235;2212977,6875780;2195197,6917055;2176147,6957695;2154557,6997065;2131697,7035165;2107567,7072630;2081532,7108825;2053592,7143115;2024382,7176770;1993902,7209155;1961517,7239635;1928497,7268845;1893572,7296150;1857377,7322820;1820547,7346950;1781810,7369810;1742440,7391400;1701800,7410450;1660525,7428230;1617980,7443470;1574800,7457440;1530350,7469505;1485900,7479030;1440180,7486650;1393825,7492365;1346835,7495540;1299210,7496810;0,7496810" o:connectangles="270,0,90,180,0,0,0,0,0,0,0,0,0,0,0,0,0,0,0,0,0,0,0,0,0,0,0,0,0,0,0,0,0,0,0,0,0,0,0,0" textboxrect="0,0,3593,1548"/>
            </v:shape>
            <v:shape id="docshape51" o:spid="_x0000_s1087" style="position:absolute;left:8960;top:8702;width:3286;height:1548;visibility:visible;mso-wrap-style:square;v-text-anchor:top" coordsize="3286,1548" path="m,1547r2,-75l7,1398r9,-73l28,1253r15,-71l62,1113r21,-69l108,978r28,-66l166,849r34,-63l236,726r38,-58l315,611r44,-55l405,503r48,-50l504,405r52,-46l611,315r57,-41l726,235r61,-36l849,166r64,-30l978,108r67,-25l1113,62r70,-19l1253,28r72,-12l1398,7r74,-5l1547,,3286,e" filled="f" strokecolor="white" strokeweight="1.0307mm">
              <v:path arrowok="t" o:connecttype="custom" o:connectlocs="1043303,0;2086605,491490;1043303,982980;0,491490;0,6508750;1270,6461125;4445,6414135;10160,6367780;17780,6322060;27305,6276976;39370,6233161;52705,6189346;68580,6147436;86360,6105526;105410,6065521;127000,6025516;149860,5987416;173990,5950586;200024,5914391;227964,5879466;257174,5845811;287654,5814061;320039,5783581;353059,5754371;387984,5726431;424179,5700396;461009,5675631;499744,5652771;539114,5631816;579753,5612766;621028,5594986;663573,5579111;706753,5565776;751203,5553711;795653,5544186;841373,5536566;887728,5530851;934717,5527676;982342,5526406;2086604,5526406" o:connectangles="270,0,90,180,0,0,0,0,0,0,0,0,0,0,0,0,0,0,0,0,0,0,0,0,0,0,0,0,0,0,0,0,0,0,0,0,0,0,0,0" textboxrect="0,0,3286,1548"/>
            </v:shape>
            <v:shape id="docshape52" o:spid="_x0000_s1088" style="position:absolute;left:8903;top:5595;width:3343;height:261;visibility:visible;mso-wrap-style:square;v-text-anchor:top" coordsize="3343,261" path="m3343,261r-99,-61l3182,166r-64,-30l3053,108,2986,84,2917,62,2848,43,2777,28,2705,16,2632,7,2558,2,2483,,,e" filled="f" strokecolor="white" strokeweight="1.0307mm">
              <v:path arrowok="t" o:connecttype="custom" o:connectlocs="1061404,0;2122807,82868;1061404,165735;0,82868;2122806,3718560;2059941,3679825;2020571,3658235;1979931,3639185;1938656,3621405;1896111,3606165;1852296,3592195;1808481,3580130;1763396,3570605;1717676,3562985;1671321,3557270;1624331,3554095;1576706,3552825;0,3552825" o:connectangles="270,0,90,180,0,0,0,0,0,0,0,0,0,0,0,0,0,0" textboxrect="0,0,3343,261"/>
            </v:shape>
            <w10:wrap anchorx="page" anchory="page"/>
          </v:group>
        </w:pict>
      </w:r>
      <w:r w:rsidR="00BA4463">
        <w:rPr>
          <w:rFonts w:ascii="Tahoma" w:hAnsi="Tahoma"/>
          <w:color w:val="B4AEC0"/>
          <w:w w:val="95"/>
        </w:rPr>
        <w:t>10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9"/>
        <w:rPr>
          <w:rFonts w:ascii="Tahoma" w:hAnsi="Tahoma"/>
          <w:sz w:val="24"/>
        </w:rPr>
      </w:pPr>
    </w:p>
    <w:p w:rsidR="00BC04E7" w:rsidRDefault="00BA4463">
      <w:pPr>
        <w:pStyle w:val="Ttulo4"/>
        <w:spacing w:before="93"/>
        <w:ind w:right="2814"/>
        <w:jc w:val="right"/>
      </w:pPr>
      <w:r>
        <w:rPr>
          <w:color w:val="1F2A55"/>
        </w:rPr>
        <w:t>569</w:t>
      </w: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7"/>
        <w:rPr>
          <w:rFonts w:ascii="Century Gothic" w:hAnsi="Century Gothic"/>
          <w:sz w:val="27"/>
        </w:rPr>
      </w:pPr>
    </w:p>
    <w:p w:rsidR="00BC04E7" w:rsidRDefault="00BA4463">
      <w:pPr>
        <w:spacing w:before="101" w:line="228" w:lineRule="exact"/>
        <w:ind w:left="6979"/>
      </w:pPr>
      <w:r>
        <w:rPr>
          <w:rFonts w:ascii="Century Gothic" w:hAnsi="Century Gothic"/>
          <w:color w:val="1F2A55"/>
          <w:w w:val="95"/>
          <w:sz w:val="19"/>
        </w:rPr>
        <w:t>CONDUCTORES</w:t>
      </w:r>
      <w:r>
        <w:rPr>
          <w:rFonts w:ascii="Century Gothic" w:hAnsi="Century Gothic"/>
          <w:color w:val="1F2A55"/>
          <w:spacing w:val="20"/>
          <w:w w:val="95"/>
          <w:sz w:val="19"/>
        </w:rPr>
        <w:t xml:space="preserve"> </w:t>
      </w:r>
      <w:r>
        <w:rPr>
          <w:rFonts w:ascii="Century Gothic" w:hAnsi="Century Gothic"/>
          <w:color w:val="1F2A55"/>
          <w:w w:val="95"/>
          <w:sz w:val="19"/>
        </w:rPr>
        <w:t>-</w:t>
      </w:r>
      <w:r>
        <w:rPr>
          <w:rFonts w:ascii="Century Gothic" w:hAnsi="Century Gothic"/>
          <w:color w:val="1F2A55"/>
          <w:spacing w:val="20"/>
          <w:w w:val="95"/>
          <w:sz w:val="19"/>
        </w:rPr>
        <w:t xml:space="preserve"> </w:t>
      </w:r>
      <w:r>
        <w:rPr>
          <w:rFonts w:ascii="Century Gothic" w:hAnsi="Century Gothic"/>
          <w:color w:val="1F2A55"/>
          <w:w w:val="95"/>
          <w:sz w:val="19"/>
        </w:rPr>
        <w:t>PERCEPTORES</w:t>
      </w:r>
    </w:p>
    <w:p w:rsidR="00BC04E7" w:rsidRDefault="00BC04E7">
      <w:pPr>
        <w:pStyle w:val="Ttulo4"/>
        <w:tabs>
          <w:tab w:val="left" w:pos="1889"/>
        </w:tabs>
        <w:spacing w:before="0" w:line="708" w:lineRule="exact"/>
        <w:ind w:left="142"/>
        <w:jc w:val="left"/>
      </w:pPr>
      <w:r w:rsidRPr="00BC04E7">
        <w:pict>
          <v:shape id="docshape53" o:spid="_x0000_s1089" type="#_x0000_t202" style="position:absolute;left:0;text-align:left;margin-left:31.25pt;margin-top:32pt;width:11.65pt;height:88.05pt;z-index:-25160243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1F2A55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color w:val="4D456C"/>
          <w:vertAlign w:val="superscript"/>
        </w:rPr>
        <w:t>2</w:t>
      </w:r>
      <w:r w:rsidR="00BA4463">
        <w:rPr>
          <w:rFonts w:ascii="Calibri" w:hAnsi="Calibri"/>
          <w:color w:val="4D456C"/>
        </w:rPr>
        <w:tab/>
      </w:r>
      <w:r w:rsidR="00BA4463">
        <w:rPr>
          <w:color w:val="1F2A55"/>
        </w:rPr>
        <w:t>28</w:t>
      </w:r>
    </w:p>
    <w:p w:rsidR="00BC04E7" w:rsidRDefault="00BC04E7">
      <w:pPr>
        <w:pStyle w:val="Textoindependiente"/>
        <w:spacing w:before="11"/>
        <w:rPr>
          <w:rFonts w:ascii="Century Gothic" w:hAnsi="Century Gothic"/>
          <w:sz w:val="65"/>
        </w:rPr>
      </w:pPr>
    </w:p>
    <w:p w:rsidR="00BC04E7" w:rsidRDefault="00BA4463">
      <w:pPr>
        <w:ind w:left="1551"/>
      </w:pPr>
      <w:r>
        <w:rPr>
          <w:rFonts w:ascii="Century Gothic" w:hAnsi="Century Gothic"/>
          <w:color w:val="1F2A55"/>
          <w:sz w:val="19"/>
        </w:rPr>
        <w:t>JEFE</w:t>
      </w:r>
      <w:r>
        <w:rPr>
          <w:rFonts w:ascii="Century Gothic" w:hAnsi="Century Gothic"/>
          <w:color w:val="1F2A55"/>
          <w:spacing w:val="-3"/>
          <w:sz w:val="19"/>
        </w:rPr>
        <w:t xml:space="preserve"> </w:t>
      </w:r>
      <w:r>
        <w:rPr>
          <w:rFonts w:ascii="Century Gothic" w:hAnsi="Century Gothic"/>
          <w:color w:val="1F2A55"/>
          <w:sz w:val="19"/>
        </w:rPr>
        <w:t>DE</w:t>
      </w:r>
      <w:r>
        <w:rPr>
          <w:rFonts w:ascii="Century Gothic" w:hAnsi="Century Gothic"/>
          <w:color w:val="1F2A55"/>
          <w:spacing w:val="-2"/>
          <w:sz w:val="19"/>
        </w:rPr>
        <w:t xml:space="preserve"> </w:t>
      </w:r>
      <w:r>
        <w:rPr>
          <w:rFonts w:ascii="Century Gothic" w:hAnsi="Century Gothic"/>
          <w:color w:val="1F2A55"/>
          <w:sz w:val="19"/>
        </w:rPr>
        <w:t>ZONA</w:t>
      </w: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10"/>
        <w:rPr>
          <w:rFonts w:ascii="Century Gothic" w:hAnsi="Century Gothic"/>
          <w:sz w:val="15"/>
        </w:rPr>
      </w:pPr>
    </w:p>
    <w:p w:rsidR="00BC04E7" w:rsidRDefault="00BA4463">
      <w:pPr>
        <w:pStyle w:val="Ttulo4"/>
        <w:ind w:right="2008"/>
      </w:pPr>
      <w:r>
        <w:rPr>
          <w:color w:val="1F2A55"/>
          <w:w w:val="105"/>
        </w:rPr>
        <w:t>48</w:t>
      </w:r>
    </w:p>
    <w:p w:rsidR="00BC04E7" w:rsidRDefault="00BC04E7">
      <w:pPr>
        <w:pStyle w:val="Textoindependiente"/>
        <w:spacing w:before="7"/>
        <w:rPr>
          <w:rFonts w:ascii="Century Gothic" w:hAnsi="Century Gothic"/>
          <w:sz w:val="72"/>
        </w:rPr>
      </w:pPr>
    </w:p>
    <w:p w:rsidR="00BC04E7" w:rsidRDefault="00BA4463">
      <w:pPr>
        <w:ind w:right="2019"/>
        <w:jc w:val="center"/>
      </w:pPr>
      <w:r>
        <w:rPr>
          <w:rFonts w:ascii="Century Gothic" w:hAnsi="Century Gothic"/>
          <w:color w:val="1F2A55"/>
          <w:w w:val="110"/>
          <w:sz w:val="19"/>
        </w:rPr>
        <w:t>TALLER</w:t>
      </w: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5"/>
        <w:rPr>
          <w:rFonts w:ascii="Century Gothic" w:hAnsi="Century Gothic"/>
          <w:sz w:val="19"/>
        </w:rPr>
      </w:pPr>
    </w:p>
    <w:p w:rsidR="00BC04E7" w:rsidRDefault="00BA4463">
      <w:pPr>
        <w:spacing w:before="96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w w:val="95"/>
          <w:sz w:val="16"/>
        </w:rPr>
        <w:t>Guaguas</w:t>
      </w:r>
      <w:r>
        <w:rPr>
          <w:rFonts w:ascii="Tahoma" w:hAnsi="Tahoma"/>
          <w:color w:val="877C99"/>
          <w:spacing w:val="13"/>
          <w:w w:val="95"/>
          <w:sz w:val="16"/>
        </w:rPr>
        <w:t xml:space="preserve"> </w:t>
      </w:r>
      <w:r>
        <w:rPr>
          <w:rFonts w:ascii="Tahoma" w:hAnsi="Tahoma"/>
          <w:color w:val="877C99"/>
          <w:w w:val="95"/>
          <w:sz w:val="16"/>
        </w:rPr>
        <w:t>Municipales</w:t>
      </w:r>
    </w:p>
    <w:p w:rsidR="00BC04E7" w:rsidRDefault="00BA4463">
      <w:pPr>
        <w:spacing w:before="78"/>
        <w:ind w:right="665"/>
        <w:jc w:val="right"/>
      </w:pPr>
      <w:r>
        <w:rPr>
          <w:rFonts w:ascii="Tahoma" w:hAnsi="Tahoma"/>
          <w:color w:val="B4AEC0"/>
          <w:w w:val="70"/>
        </w:rPr>
        <w:lastRenderedPageBreak/>
        <w:t>11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4"/>
        <w:rPr>
          <w:rFonts w:ascii="Tahoma" w:hAnsi="Tahoma"/>
          <w:sz w:val="16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1"/>
        <w:rPr>
          <w:rFonts w:ascii="Tahoma" w:hAnsi="Tahoma"/>
          <w:sz w:val="52"/>
        </w:rPr>
      </w:pPr>
    </w:p>
    <w:p w:rsidR="00BC04E7" w:rsidRDefault="00BA4463">
      <w:pPr>
        <w:ind w:left="4120"/>
      </w:pPr>
      <w:r>
        <w:rPr>
          <w:rFonts w:ascii="Century Gothic" w:hAnsi="Century Gothic"/>
          <w:color w:val="1F2A55"/>
          <w:w w:val="95"/>
          <w:sz w:val="43"/>
        </w:rPr>
        <w:t>EMPLEADOS</w:t>
      </w:r>
    </w:p>
    <w:p w:rsidR="00BC04E7" w:rsidRDefault="00BA4463">
      <w:pPr>
        <w:spacing w:before="76"/>
        <w:ind w:left="869"/>
      </w:pPr>
      <w:r>
        <w:br w:type="column"/>
      </w:r>
      <w:r>
        <w:rPr>
          <w:rFonts w:ascii="Century Gothic" w:hAnsi="Century Gothic"/>
          <w:color w:val="1F2A55"/>
          <w:w w:val="105"/>
          <w:sz w:val="126"/>
        </w:rPr>
        <w:lastRenderedPageBreak/>
        <w:t>704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6566" w:space="40"/>
            <w:col w:w="5144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54" o:spid="_x0000_s1090" style="position:absolute;margin-left:0;margin-top:0;width:612.3pt;height:858.9pt;z-index:-251601408;mso-position-horizontal-relative:page;mso-position-vertical-relative:page" coordsize="12246,17178">
            <v:shape id="docshape55" o:spid="_x0000_s1091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508" o:spid="_x0000_s1092" type="#_x0000_t32" style="position:absolute;left:11412;top:6616;width:834;height:0;visibility:visible;mso-wrap-style:square" o:connectortype="elbow" strokecolor="#1f2a55" strokeweight=".08811mm"/>
            <v:shape id="docshape56" o:spid="_x0000_s1093" style="position:absolute;left:7492;top:3064;width:3006;height:3006;visibility:visible;mso-wrap-style:square;v-text-anchor:top" coordsize="3006,3006" path="m1503,r-75,1l1354,7r-74,9l1209,28r-71,16l1069,63r-68,23l934,111r-65,28l806,171r-62,34l684,242r-58,39l570,324r-53,44l465,415r-50,50l368,516r-44,54l281,626r-39,58l205,744r-34,62l139,869r-28,65l86,1000r-23,68l44,1138r-16,70l16,1280r-9,73l2,1427,,1502r2,75l7,1652r9,73l28,1796r16,71l63,1936r23,68l111,2071r28,65l171,2199r34,62l242,2321r39,58l324,2435r44,53l415,2540r50,50l517,2637r53,44l626,2724r58,39l744,2800r62,34l869,2866r65,28l1001,2919r68,23l1138,2961r71,16l1280,2989r74,9l1428,3003r75,2l1578,3003r74,-5l1725,2989r72,-12l1867,2961r70,-19l2005,2919r66,-25l2136,2866r63,-32l2261,2800r60,-37l2379,2724r56,-43l2489,2637r51,-47l2590,2540r47,-52l2681,2435r43,-56l2763,2321r37,-60l2834,2199r32,-63l2894,2071r26,-67l2942,1936r19,-69l2977,1796r12,-71l2998,1652r6,-75l3005,1502r-1,-75l2998,1353r-9,-73l2977,1208r-16,-70l2942,1068r-22,-68l2894,934r-28,-65l2834,806r-34,-62l2763,684r-39,-58l2681,570r-44,-54l2590,465r-50,-50l2489,368r-54,-44l2379,281r-58,-39l2261,205r-62,-34l2136,139r-65,-28l2005,86,1937,63,1867,44,1797,28,1725,16,1652,7,1578,1,1503,xe" stroked="f">
              <v:path arrowok="t" o:connecttype="custom" o:connectlocs="954405,0;1908810,954405;954405,1908810;0,954405;859791,1950720;722631,1974215;593091,2016760;472441,2076450;361950,2152015;263525,2241550;178435,2343785;108585,2458085;54610,2581275;17780,2713355;1270,2852420;4445,2995295;27940,3131820;70485,3261360;130175,3382010;205740,3492500;295275,3590925;397510,3676015;511811,3745865;635636,3799840;767716,3836670;906781,3853180;1049021,3850005;1185546,3826510;1315086,3783965;1435736,3724275;1546226,3648710;1644651,3559175;1729741,3456940;1799591,3342640;1854201,3218815;1890396,3086735;1907541,2947670;1903731,2805430;1880236,2668905;1837691,2539365;1778001,2418715;1702436,2308225;1612901,2209800;1510666,2124710;1396366,2054860;1273176,2000885;1141096,1964055;1002031,1946910" o:connectangles="270,0,90,180,0,0,0,0,0,0,0,0,0,0,0,0,0,0,0,0,0,0,0,0,0,0,0,0,0,0,0,0,0,0,0,0,0,0,0,0,0,0,0,0,0,0,0,0" textboxrect="0,0,3006,3006"/>
            </v:shape>
            <v:shape id="docshape57" o:spid="_x0000_s1094" style="position:absolute;left:7492;top:3064;width:3006;height:3006;visibility:visible;mso-wrap-style:square;v-text-anchor:top" coordsize="3006,3006" path="m,1502r2,-75l7,1353r9,-73l28,1208r16,-70l63,1068r23,-68l111,934r28,-65l171,806r34,-62l242,684r39,-58l324,570r44,-54l415,465r50,-50l517,368r53,-44l626,281r58,-39l744,205r62,-34l869,139r65,-28l1001,86r68,-23l1138,44r71,-16l1280,16r74,-9l1428,1,1503,r75,1l1652,7r73,9l1797,28r70,16l1937,63r68,23l2071,111r65,28l2199,171r62,34l2321,242r58,39l2435,324r54,44l2540,415r50,50l2637,516r44,54l2724,626r39,58l2800,744r34,62l2866,869r28,65l2920,1000r22,68l2961,1138r16,70l2989,1280r9,73l3004,1427r1,75l3004,1577r-6,75l2989,1725r-12,71l2961,1867r-19,69l2920,2004r-26,67l2866,2136r-32,63l2800,2261r-37,60l2724,2379r-43,56l2637,2488r-47,52l2540,2590r-51,47l2435,2681r-56,43l2321,2763r-60,37l2199,2834r-63,32l2071,2894r-66,25l1937,2942r-70,19l1797,2977r-72,12l1652,2998r-74,5l1503,3005r-75,-2l1354,2998r-74,-9l1209,2977r-71,-16l1069,2942r-68,-23l934,2894r-65,-28l806,2834r-62,-34l684,2763r-58,-39l570,2681r-53,-44l465,2590r-50,-50l368,2488r-44,-53l281,2379r-39,-58l205,2261r-34,-62l139,2136r-28,-65l86,2004,63,1936,44,1867,28,1796,16,1725,7,1652,2,1577,,1502xe" filled="f" strokecolor="white" strokeweight="1.0307mm">
              <v:path arrowok="t" o:connecttype="custom" o:connectlocs="954405,0;1908810,954405;954405,1908810;0,954405;4445,2805430;27940,2668905;70485,2539365;130175,2418715;205740,2308225;295275,2209800;397510,2124710;511811,2054860;635636,2000885;767716,1964055;906781,1946910;1049021,1950720;1185546,1974215;1315086,2016760;1435736,2076450;1546226,2152015;1644651,2241550;1729741,2343785;1799591,2458085;1854201,2581275;1890396,2713355;1907541,2852420;1903731,2995295;1880236,3131820;1837691,3261360;1778001,3382010;1702436,3492500;1612901,3590925;1510666,3676015;1396366,3745865;1273176,3799840;1141096,3836670;1002031,3853180;859791,3850005;722631,3826510;593091,3783965;472441,3724275;361950,3648710;263525,3559175;178435,3456940;108585,3342640;54610,3218815;17780,3086735;1270,2947670" o:connectangles="270,0,90,180,0,0,0,0,0,0,0,0,0,0,0,0,0,0,0,0,0,0,0,0,0,0,0,0,0,0,0,0,0,0,0,0,0,0,0,0,0,0,0,0,0,0,0,0" textboxrect="0,0,3006,3006"/>
            </v:shape>
            <v:shape id="docshape58" o:spid="_x0000_s1095" style="position:absolute;left:1672;top:11810;width:1844;height:1844;visibility:visible;mso-wrap-style:square;v-text-anchor:top" coordsize="1844,1844" path="m921,l846,3r-74,9l700,27,630,47,563,73r-65,30l436,139r-59,39l321,222r-51,48l221,322r-44,56l138,437r-36,62l72,563,47,631,26,701,12,773,3,847,,922r3,76l12,1072r14,72l47,1214r25,67l102,1346r36,62l177,1467r44,55l270,1574r51,48l377,1666r59,40l498,1741r65,31l630,1797r70,20l772,1832r74,9l921,1844r76,-3l1071,1832r72,-15l1213,1797r67,-25l1345,1741r62,-35l1466,1666r55,-44l1573,1574r48,-52l1665,1467r40,-59l1740,1346r31,-65l1796,1214r21,-70l1831,1072r9,-74l1843,922r-3,-75l1831,773r-14,-72l1796,631r-25,-68l1740,499r-35,-62l1665,378r-44,-56l1573,270r-52,-48l1466,178r-59,-39l1345,103,1280,73,1213,47,1143,27,1071,12,997,3,921,xe" stroked="f">
              <v:path arrowok="t" o:connecttype="custom" o:connectlocs="585472,0;1170944,585472;585472,1170944;0,585472;537212,7501281;444502,7516521;357506,7545731;276861,7587641;203836,7640347;140335,7703847;87630,7776872;45720,7856882;16510,7944513;1905,8037223;1905,8133108;16510,8225818;45720,8312814;87630,8393459;140335,8465849;203836,8529349;276861,8582690;357506,8624600;444502,8653175;537212,8668415;633097,8668415;725808,8653175;812803,8624600;893448,8582690;965838,8529349;1029339,8465849;1082679,8393459;1124589,8312814;1153799,8225818;1168404,8133108;1168404,8037223;1153799,7944513;1124589,7856882;1082679,7776872;1029339,7703847;965838,7640347;893448,7587641;812803,7545731;725808,7516521;633097,7501281" o:connectangles="270,0,90,180,0,0,0,0,0,0,0,0,0,0,0,0,0,0,0,0,0,0,0,0,0,0,0,0,0,0,0,0,0,0,0,0,0,0,0,0,0,0,0,0" textboxrect="0,0,1844,1844"/>
            </v:shape>
            <v:shape id="docshape59" o:spid="_x0000_s1096" style="position:absolute;left:1672;top:11810;width:1844;height:1844;visibility:visible;mso-wrap-style:square;v-text-anchor:top" coordsize="1844,1844" path="m,922l3,847r9,-74l26,701,47,631,72,563r30,-64l138,437r39,-59l221,322r49,-52l321,222r56,-44l436,139r62,-36l563,73,630,47,700,27,772,12,846,3,921,r76,3l1071,12r72,15l1213,47r67,26l1345,103r62,36l1466,178r55,44l1573,270r48,52l1665,378r40,59l1740,499r31,64l1796,631r21,70l1831,773r9,74l1843,922r-3,76l1831,1072r-14,72l1796,1214r-25,67l1740,1346r-35,62l1665,1467r-44,55l1573,1574r-52,48l1466,1666r-59,40l1345,1741r-65,31l1213,1797r-70,20l1071,1832r-74,9l921,1844r-75,-3l772,1832r-72,-15l630,1797r-67,-25l498,1741r-62,-35l377,1666r-56,-44l270,1574r-49,-52l177,1467r-39,-59l102,1346,72,1281,47,1214,26,1144,12,1072,3,998,,922xe" filled="f" strokecolor="white" strokeweight="1.0307mm">
              <v:path arrowok="t" o:connecttype="custom" o:connectlocs="585472,0;1170944,585472;585472,1170944;0,585472;1905,8037223;16510,7944513;45720,7856882;87630,7776872;140335,7703847;203836,7640347;276861,7587641;357506,7545731;444502,7516521;537212,7501281;633097,7501281;725808,7516521;812803,7545731;893448,7587641;965838,7640347;1029339,7703847;1082679,7776872;1124589,7856882;1153799,7944513;1168404,8037223;1168404,8133108;1153799,8225818;1124589,8312814;1082679,8393459;1029339,8465849;965838,8529349;893448,8582690;812803,8624600;725808,8653175;633097,8668415;537212,8668415;444502,8653175;357506,8624600;276861,8582690;203836,8529349;140335,8465849;87630,8393459;45720,8312814;16510,8225818;1905,8133108" o:connectangles="270,0,90,180,0,0,0,0,0,0,0,0,0,0,0,0,0,0,0,0,0,0,0,0,0,0,0,0,0,0,0,0,0,0,0,0,0,0,0,0,0,0,0,0" textboxrect="0,0,1844,1844"/>
            </v:shape>
            <v:shape id="docshape60" o:spid="_x0000_s1097" style="position:absolute;top:6070;width:8996;height:2633;visibility:visible;mso-wrap-style:square;v-text-anchor:top" coordsize="8996,2633" path="m8996,r-2,77l8991,152r-5,75l8978,302r-9,74l8957,449r-13,73l8928,594r-17,71l8892,735r-22,70l8847,873r-25,68l8796,1008r-29,66l8737,1140r-32,64l8671,1267r-35,62l8599,1390r-38,60l8521,1509r-42,57l8436,1623r-44,55l8346,1732r-48,53l8249,1836r-50,51l8148,1935r-53,48l8041,2029r-55,44l7929,2116r-57,42l7813,2198r-60,38l7692,2273r-62,36l7567,2342r-65,32l7437,2404r-66,29l7304,2460r-68,24l7168,2508r-70,21l7028,2548r-72,18l6885,2581r-73,14l6739,2606r-74,10l6590,2623r-75,5l6439,2632r-76,1l,2633e" filled="f" strokecolor="white" strokeweight="1.0307mm">
              <v:path arrowok="t" o:connecttype="custom" o:connectlocs="2856229,0;5712457,835976;2856229,1671952;0,835976;5712457,3854443;5711187,3903338;5709282,3950963;5706107,3998588;5701027,4046212;5695312,4093202;5687692,4139557;5679437,4185912;5669277,4231632;5658482,4276717;5646417,4321167;5632447,4365617;5617842,4408797;5601967,4451977;5585457,4494522;5567042,4536431;5547992,4578341;5527672,4618981;5506082,4658986;5483857,4698356;5460362,4737091;5436232,4775191;5410832,4812656;5384162,4848851;5356857,4885046;5328917,4919971;5299707,4954261;5269227,4987915;5238112,5020300;5206362,5052685;5173976,5083165;5140321,5113645;5106031,5142855;5071106,5170795;5034911,5198100;4998716,5224771;4961251,5250171;4923152,5274301;4884417,5297796;4845047,5320656;4805042,5341611;4763767,5361931;4722492,5380981;4680582,5399396;4638037,5416541;4594857,5431781;4551677,5447021;4507227,5460356;4462777,5472421;4417057,5483851;4371972,5493376;4325617,5502266;4279262,5509251;4232272,5515601;4184647,5520046;4137022,5523221;4088762,5525761;4040502,5526396;0,5526396" o:connectangles="270,0,90,180,0,0,0,0,0,0,0,0,0,0,0,0,0,0,0,0,0,0,0,0,0,0,0,0,0,0,0,0,0,0,0,0,0,0,0,0,0,0,0,0,0,0,0,0,0,0,0,0,0,0,0,0,0,0,0,0,0,0,0" textboxrect="0,0,8996,2633"/>
            </v:shape>
            <v:shape id="docshape61" o:spid="_x0000_s1098" style="position:absolute;left:2594;top:10258;width:2027;height:1548;visibility:visible;mso-wrap-style:square;v-text-anchor:top" coordsize="2027,1548" path="m2027,r-2,75l2019,149r-8,74l1999,294r-16,71l1965,435r-22,68l1918,570r-27,65l1860,699r-33,62l1791,821r-39,59l1711,937r-43,54l1622,1044r-49,51l1523,1143r-53,46l1415,1232r-56,42l1300,1312r-60,36l1178,1382r-64,30l1049,1440r-67,24l914,1486r-70,19l773,1520r-72,12l628,1541r-74,5l479,1548,,1548e" filled="f" strokecolor="white" strokeweight="1.0307mm">
              <v:path arrowok="t" o:connecttype="custom" o:connectlocs="643573,0;1287146,491490;643573,982980;0,491490;1287146,6513830;1285876,6561455;1282066,6608445;1276986,6655435;1269366,6700520;1259206,6745605;1247776,6790055;1233806,6833235;1217931,6875780;1200786,6917055;1181101,6957695;1160146,6997065;1137286,7035165;1112521,7072630;1086486,7108825;1059181,7143115;1029971,7176770;998856,7209155;967106,7239635;933451,7268845;898525,7296150;862965,7322820;825500,7346950;787400,7369810;748030,7391400;707390,7410450;666115,7428230;623570,7443470;580390,7457440;535940,7469505;490855,7479030;445135,7486650;398780,7492365;351790,7495540;304165,7496810;0,7496810" o:connectangles="270,0,90,180,0,0,0,0,0,0,0,0,0,0,0,0,0,0,0,0,0,0,0,0,0,0,0,0,0,0,0,0,0,0,0,0,0,0,0,0" textboxrect="0,0,2027,1548"/>
            </v:shape>
            <v:shape id="docshape62" o:spid="_x0000_s1099" style="position:absolute;left:4620;top:8702;width:1548;height:1548;visibility:visible;mso-wrap-style:square;v-text-anchor:top" coordsize="1548,1548" path="m,1547r1,-75l7,1398r8,-73l27,1253r16,-71l61,1113r22,-69l108,978r27,-66l166,849r33,-63l235,726r39,-58l315,611r43,-55l404,503r49,-50l503,405r53,-46l611,315r56,-41l726,235r60,-36l848,166r64,-30l977,108r67,-25l1112,62r70,-19l1253,28r72,-12l1398,7r74,-5l1547,e" filled="f" strokecolor="white" strokeweight="1.0307mm">
              <v:path arrowok="t" o:connecttype="custom" o:connectlocs="491490,0;982980,491490;491490,982980;0,491490;0,6508750;635,6461125;4445,6414135;9525,6367780;17145,6322060;27305,6276976;38735,6233161;52705,6189346;68580,6147436;85725,6105526;105410,6065521;126365,6025516;149225,5987416;173990,5950586;200025,5914391;227330,5879466;256540,5845811;287655,5814061;319405,5783581;353060,5754371;387985,5726431;423545,5700396;461010,5675631;499110,5652771;538480,5631816;579120,5612766;620395,5594986;662940,5579111;706120,5565776;750570,5553711;795655,5544186;841375,5536566;887730,5530851;934720,5527676;982345,5526406" o:connectangles="270,0,90,180,0,0,0,0,0,0,0,0,0,0,0,0,0,0,0,0,0,0,0,0,0,0,0,0,0,0,0,0,0,0,0,0,0,0,0" textboxrect="0,0,1548,1548"/>
            </v:shape>
            <v:shape id="Line 500" o:spid="_x0000_s1100" type="#_x0000_t32" style="position:absolute;top:8703;width:647;height:0;visibility:visible;mso-wrap-style:square" o:connectortype="elbow" strokecolor="white" strokeweight="1.0307mm"/>
            <v:shape id="docshape63" o:spid="_x0000_s1101" style="position:absolute;top:5684;width:1028;height:1458;visibility:visible;mso-wrap-style:square;v-text-anchor:top" coordsize="1028,1458" path="m1028,1457r-2,-75l1021,1308r-9,-73l1000,1163r-15,-70l966,1023,944,955,920,888,892,823,862,759,828,697,792,636,754,578,713,521,669,466,623,414,575,363,524,315,472,269,417,225,360,184,302,146,241,110,179,76,115,46,50,18,,e" filled="f" strokecolor="white" strokeweight="1.0307mm">
              <v:path arrowok="t" o:connecttype="custom" o:connectlocs="326391,0;652781,462915;326391,925830;0,462915;652781,4535170;651511,4487545;648336,4440555;642621,4394200;635001,4348480;625476,4304030;613411,4259580;599441,4216400;584201,4173855;566421,4132580;547371,4091940;525781,4052570;502921,4013835;478791,3977005;452756,3940810;424816,3905885;395606,3872865;365126,3840480;332741,3810000;299720,3780790;264795,3752850;228600,3726815;191770,3702685;153035,3679825;113665,3658235;73025,3639185;31750,3621405;0,3609975" o:connectangles="270,0,90,180,0,0,0,0,0,0,0,0,0,0,0,0,0,0,0,0,0,0,0,0,0,0,0,0,0,0,0,0" textboxrect="0,0,1028,1458"/>
            </v:shape>
            <v:shape id="docshape64" o:spid="_x0000_s1102" style="position:absolute;left:1027;top:7150;width:3593;height:1548;visibility:visible;mso-wrap-style:square;v-text-anchor:top" coordsize="3593,1548" path="m,l2,75r5,74l16,222r12,72l43,365r19,69l83,502r25,67l136,635r30,63l199,760r36,61l274,879r41,57l359,991r46,52l453,1094r51,48l556,1188r55,44l668,1273r58,39l787,1348r62,33l913,1411r65,28l1045,1464r68,21l1182,1504r71,15l1325,1531r73,9l1472,1545r75,2l3593,1547e" filled="f" strokecolor="white" strokeweight="1.0307mm">
              <v:path arrowok="t" o:connecttype="custom" o:connectlocs="1140778,0;2281556,491490;1140778,982980;0,491490;0,4540885;1270,4588510;4445,4635500;10160,4681855;17780,4727575;27305,4772660;39370,4816475;52705,4859655;68580,4902200;86360,4944110;105410,4984115;126365,5023485;149225,5062220;173990,5099050;200025,5135245;227965,5170170;257175,5203191;287655,5235576;320040,5266056;353060,5295266;387985,5323206;424180,5349241;461010,5374006;499745,5396866;539115,5417821;579755,5436871;621030,5454651;663575,5470526;706755,5483861;750570,5495926;795655,5505451;841375,5513071;887730,5518786;934720,5521961;982345,5523231;2281556,5523231" o:connectangles="270,0,90,180,0,0,0,0,0,0,0,0,0,0,0,0,0,0,0,0,0,0,0,0,0,0,0,0,0,0,0,0,0,0,0,0,0,0,0,0" textboxrect="0,0,3593,1548"/>
            </v:shape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  <w:sz w:val="25"/>
        </w:rPr>
      </w:pPr>
    </w:p>
    <w:p w:rsidR="00BC04E7" w:rsidRDefault="00BC04E7">
      <w:pPr>
        <w:spacing w:before="113"/>
        <w:ind w:right="640"/>
        <w:jc w:val="right"/>
      </w:pPr>
      <w:r>
        <w:pict>
          <v:shape id="docshape65" o:spid="_x0000_s1103" type="#_x0000_t202" style="position:absolute;left:0;text-align:left;margin-left:569.85pt;margin-top:33.85pt;width:11.65pt;height:88.05pt;z-index:25164953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1F2A55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color w:val="4D456C"/>
          <w:w w:val="106"/>
          <w:sz w:val="35"/>
        </w:rPr>
        <w:t>2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3"/>
        <w:rPr>
          <w:rFonts w:ascii="Calibri" w:hAnsi="Calibri"/>
          <w:sz w:val="25"/>
        </w:rPr>
      </w:pPr>
    </w:p>
    <w:p w:rsidR="00BC04E7" w:rsidRDefault="00BA4463">
      <w:pPr>
        <w:pStyle w:val="Ttulo4"/>
        <w:ind w:right="7554"/>
      </w:pPr>
      <w:r>
        <w:rPr>
          <w:color w:val="1F2A55"/>
        </w:rPr>
        <w:t>59</w:t>
      </w:r>
    </w:p>
    <w:p w:rsidR="00BC04E7" w:rsidRDefault="00BC04E7">
      <w:pPr>
        <w:pStyle w:val="Textoindependiente"/>
        <w:spacing w:before="2"/>
        <w:rPr>
          <w:rFonts w:ascii="Century Gothic" w:hAnsi="Century Gothic"/>
          <w:sz w:val="72"/>
        </w:rPr>
      </w:pPr>
    </w:p>
    <w:p w:rsidR="00BC04E7" w:rsidRDefault="00BA4463">
      <w:pPr>
        <w:spacing w:before="1"/>
        <w:ind w:right="7609"/>
        <w:jc w:val="center"/>
      </w:pPr>
      <w:r>
        <w:rPr>
          <w:rFonts w:ascii="Century Gothic" w:hAnsi="Century Gothic"/>
          <w:color w:val="1F2A55"/>
          <w:sz w:val="19"/>
        </w:rPr>
        <w:t>ADMINISTRACIÓN</w:t>
      </w: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3"/>
        <w:rPr>
          <w:rFonts w:ascii="Century Gothic" w:hAnsi="Century Gothic"/>
          <w:sz w:val="21"/>
        </w:rPr>
      </w:pPr>
    </w:p>
    <w:p w:rsidR="00BC04E7" w:rsidRDefault="00BA4463">
      <w:pPr>
        <w:spacing w:before="95"/>
        <w:ind w:left="6822"/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left="145"/>
      </w:pPr>
      <w:r>
        <w:rPr>
          <w:rFonts w:ascii="Tahoma" w:hAnsi="Tahoma"/>
          <w:color w:val="B4AEC0"/>
          <w:w w:val="85"/>
        </w:rPr>
        <w:lastRenderedPageBreak/>
        <w:t>12</w:t>
      </w:r>
    </w:p>
    <w:p w:rsidR="00BC04E7" w:rsidRDefault="00BC04E7">
      <w:pPr>
        <w:pStyle w:val="Textoindependiente"/>
        <w:spacing w:before="9"/>
        <w:rPr>
          <w:rFonts w:ascii="Tahoma" w:hAnsi="Tahoma"/>
          <w:sz w:val="36"/>
        </w:rPr>
      </w:pPr>
    </w:p>
    <w:p w:rsidR="00BC04E7" w:rsidRDefault="00BA4463">
      <w:pPr>
        <w:pStyle w:val="Ttulo8"/>
        <w:spacing w:before="0" w:line="412" w:lineRule="exact"/>
      </w:pPr>
      <w:r>
        <w:rPr>
          <w:color w:val="1F2A55"/>
          <w:w w:val="105"/>
        </w:rPr>
        <w:t>ORGANIGRAMA</w:t>
      </w:r>
      <w:r>
        <w:rPr>
          <w:color w:val="1F2A55"/>
          <w:spacing w:val="37"/>
          <w:w w:val="105"/>
        </w:rPr>
        <w:t xml:space="preserve"> </w:t>
      </w:r>
      <w:r>
        <w:rPr>
          <w:color w:val="1F2A55"/>
          <w:w w:val="105"/>
        </w:rPr>
        <w:t>GENERAL</w:t>
      </w:r>
    </w:p>
    <w:p w:rsidR="00BC04E7" w:rsidRDefault="00BA4463">
      <w:pPr>
        <w:spacing w:line="412" w:lineRule="exact"/>
        <w:ind w:right="497"/>
        <w:jc w:val="center"/>
      </w:pPr>
      <w:r>
        <w:rPr>
          <w:rFonts w:ascii="Calibri" w:hAnsi="Calibri"/>
          <w:b/>
          <w:color w:val="1F2A55"/>
          <w:w w:val="105"/>
          <w:sz w:val="34"/>
        </w:rPr>
        <w:t>DE</w:t>
      </w:r>
      <w:r>
        <w:rPr>
          <w:rFonts w:ascii="Calibri" w:hAnsi="Calibri"/>
          <w:b/>
          <w:color w:val="1F2A55"/>
          <w:spacing w:val="10"/>
          <w:w w:val="105"/>
          <w:sz w:val="34"/>
        </w:rPr>
        <w:t xml:space="preserve"> </w:t>
      </w:r>
      <w:r>
        <w:rPr>
          <w:rFonts w:ascii="Calibri" w:hAnsi="Calibri"/>
          <w:b/>
          <w:color w:val="1F2A55"/>
          <w:w w:val="105"/>
          <w:sz w:val="34"/>
        </w:rPr>
        <w:t>GUAGUAS</w:t>
      </w:r>
      <w:r>
        <w:rPr>
          <w:rFonts w:ascii="Calibri" w:hAnsi="Calibri"/>
          <w:b/>
          <w:color w:val="1F2A55"/>
          <w:spacing w:val="10"/>
          <w:w w:val="105"/>
          <w:sz w:val="34"/>
        </w:rPr>
        <w:t xml:space="preserve"> </w:t>
      </w:r>
      <w:r>
        <w:rPr>
          <w:rFonts w:ascii="Calibri" w:hAnsi="Calibri"/>
          <w:b/>
          <w:color w:val="1F2A55"/>
          <w:w w:val="105"/>
          <w:sz w:val="34"/>
        </w:rPr>
        <w:t>MUNICIPALES,</w:t>
      </w:r>
      <w:r>
        <w:rPr>
          <w:rFonts w:ascii="Calibri" w:hAnsi="Calibri"/>
          <w:b/>
          <w:color w:val="1F2A55"/>
          <w:spacing w:val="10"/>
          <w:w w:val="105"/>
          <w:sz w:val="34"/>
        </w:rPr>
        <w:t xml:space="preserve"> </w:t>
      </w:r>
      <w:r>
        <w:rPr>
          <w:rFonts w:ascii="Calibri" w:hAnsi="Calibri"/>
          <w:b/>
          <w:color w:val="1F2A55"/>
          <w:w w:val="105"/>
          <w:sz w:val="34"/>
        </w:rPr>
        <w:t>S.A.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2"/>
        <w:rPr>
          <w:rFonts w:ascii="Calibri" w:hAnsi="Calibri"/>
          <w:b/>
          <w:sz w:val="27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97"/>
        <w:ind w:left="5317"/>
      </w:pPr>
      <w:r>
        <w:rPr>
          <w:rFonts w:ascii="Tahoma" w:hAnsi="Tahoma"/>
          <w:color w:val="1F2A55"/>
          <w:sz w:val="15"/>
        </w:rPr>
        <w:lastRenderedPageBreak/>
        <w:t>Adrián</w:t>
      </w:r>
      <w:r>
        <w:rPr>
          <w:rFonts w:ascii="Tahoma" w:hAnsi="Tahoma"/>
          <w:color w:val="1F2A55"/>
          <w:spacing w:val="45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Delgado</w:t>
      </w:r>
      <w:r>
        <w:rPr>
          <w:rFonts w:ascii="Tahoma" w:hAnsi="Tahoma"/>
          <w:color w:val="1F2A55"/>
          <w:spacing w:val="46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Montesdeoca</w:t>
      </w:r>
    </w:p>
    <w:p w:rsidR="00BC04E7" w:rsidRDefault="00BA4463">
      <w:pPr>
        <w:pStyle w:val="Prrafodelista"/>
        <w:numPr>
          <w:ilvl w:val="0"/>
          <w:numId w:val="2"/>
        </w:numPr>
        <w:tabs>
          <w:tab w:val="left" w:pos="1408"/>
        </w:tabs>
        <w:spacing w:before="72"/>
      </w:pPr>
      <w:r>
        <w:rPr>
          <w:color w:val="8DA1D2"/>
          <w:sz w:val="15"/>
        </w:rPr>
        <w:t>Contratación</w:t>
      </w:r>
    </w:p>
    <w:p w:rsidR="00BC04E7" w:rsidRDefault="00BA4463">
      <w:pPr>
        <w:pStyle w:val="Prrafodelista"/>
        <w:numPr>
          <w:ilvl w:val="1"/>
          <w:numId w:val="2"/>
        </w:numPr>
        <w:tabs>
          <w:tab w:val="left" w:pos="1408"/>
        </w:tabs>
        <w:ind w:hanging="102"/>
      </w:pPr>
      <w:r>
        <w:rPr>
          <w:color w:val="8DA1D2"/>
          <w:sz w:val="15"/>
        </w:rPr>
        <w:t>Societaria</w:t>
      </w:r>
    </w:p>
    <w:p w:rsidR="00BC04E7" w:rsidRDefault="00BA4463">
      <w:pPr>
        <w:pStyle w:val="Prrafodelista"/>
        <w:numPr>
          <w:ilvl w:val="1"/>
          <w:numId w:val="2"/>
        </w:numPr>
        <w:tabs>
          <w:tab w:val="left" w:pos="6153"/>
        </w:tabs>
        <w:ind w:left="6152"/>
      </w:pPr>
      <w:r>
        <w:rPr>
          <w:color w:val="8DA1D2"/>
          <w:sz w:val="15"/>
        </w:rPr>
        <w:t>Laboral</w:t>
      </w:r>
    </w:p>
    <w:p w:rsidR="00BC04E7" w:rsidRDefault="00BA4463">
      <w:pPr>
        <w:spacing w:before="97"/>
        <w:ind w:left="830"/>
      </w:pPr>
      <w:r>
        <w:br w:type="column"/>
      </w:r>
      <w:r>
        <w:rPr>
          <w:rFonts w:ascii="Tahoma" w:hAnsi="Tahoma"/>
          <w:color w:val="1F2A55"/>
          <w:spacing w:val="-1"/>
          <w:sz w:val="15"/>
        </w:rPr>
        <w:lastRenderedPageBreak/>
        <w:t>Jesús</w:t>
      </w:r>
      <w:r>
        <w:rPr>
          <w:rFonts w:ascii="Tahoma" w:hAnsi="Tahoma"/>
          <w:color w:val="1F2A55"/>
          <w:spacing w:val="-11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Orlando</w:t>
      </w:r>
      <w:r>
        <w:rPr>
          <w:rFonts w:ascii="Tahoma" w:hAnsi="Tahoma"/>
          <w:color w:val="1F2A55"/>
          <w:spacing w:val="-15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Jiménez</w:t>
      </w:r>
      <w:r>
        <w:rPr>
          <w:rFonts w:ascii="Tahoma" w:hAnsi="Tahoma"/>
          <w:color w:val="1F2A55"/>
          <w:spacing w:val="-8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Artiles</w:t>
      </w:r>
    </w:p>
    <w:p w:rsidR="00BC04E7" w:rsidRDefault="00BA4463">
      <w:pPr>
        <w:pStyle w:val="Prrafodelista"/>
        <w:numPr>
          <w:ilvl w:val="1"/>
          <w:numId w:val="1"/>
        </w:numPr>
        <w:tabs>
          <w:tab w:val="left" w:pos="1408"/>
        </w:tabs>
        <w:spacing w:before="72"/>
        <w:ind w:hanging="102"/>
      </w:pPr>
      <w:r>
        <w:rPr>
          <w:color w:val="8DA1D2"/>
          <w:sz w:val="15"/>
        </w:rPr>
        <w:t>Compras</w:t>
      </w:r>
    </w:p>
    <w:p w:rsidR="00BC04E7" w:rsidRDefault="00BA4463">
      <w:pPr>
        <w:pStyle w:val="Prrafodelista"/>
        <w:numPr>
          <w:ilvl w:val="0"/>
          <w:numId w:val="3"/>
        </w:numPr>
        <w:tabs>
          <w:tab w:val="left" w:pos="1408"/>
        </w:tabs>
        <w:ind w:hanging="102"/>
      </w:pPr>
      <w:r>
        <w:rPr>
          <w:color w:val="8DA1D2"/>
          <w:sz w:val="15"/>
        </w:rPr>
        <w:t>Transparencia</w:t>
      </w:r>
    </w:p>
    <w:p w:rsidR="00BC04E7" w:rsidRDefault="00BA4463">
      <w:pPr>
        <w:pStyle w:val="Prrafodelista"/>
        <w:numPr>
          <w:ilvl w:val="0"/>
          <w:numId w:val="3"/>
        </w:numPr>
        <w:tabs>
          <w:tab w:val="left" w:pos="1495"/>
        </w:tabs>
        <w:ind w:left="1494"/>
      </w:pPr>
      <w:r>
        <w:rPr>
          <w:color w:val="8DA1D2"/>
          <w:sz w:val="15"/>
        </w:rPr>
        <w:t>Compliance</w:t>
      </w:r>
    </w:p>
    <w:p w:rsidR="00BC04E7" w:rsidRDefault="00BA4463">
      <w:pPr>
        <w:pStyle w:val="Prrafodelista"/>
        <w:numPr>
          <w:ilvl w:val="0"/>
          <w:numId w:val="4"/>
        </w:numPr>
        <w:tabs>
          <w:tab w:val="left" w:pos="1408"/>
        </w:tabs>
      </w:pPr>
      <w:r>
        <w:rPr>
          <w:color w:val="8DA1D2"/>
          <w:spacing w:val="-2"/>
          <w:sz w:val="15"/>
        </w:rPr>
        <w:t>Sede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electrónica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7356" w:space="40"/>
            <w:col w:w="4354" w:space="0"/>
          </w:cols>
        </w:sect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Tahoma" w:hAnsi="Tahoma"/>
          <w:sz w:val="18"/>
        </w:rPr>
      </w:pPr>
    </w:p>
    <w:p w:rsidR="00BC04E7" w:rsidRDefault="00BC04E7">
      <w:pPr>
        <w:pStyle w:val="Textoindependiente"/>
        <w:rPr>
          <w:rFonts w:ascii="Tahoma" w:hAnsi="Tahoma"/>
          <w:sz w:val="18"/>
        </w:rPr>
      </w:pPr>
    </w:p>
    <w:p w:rsidR="00BC04E7" w:rsidRDefault="00BC04E7">
      <w:pPr>
        <w:pStyle w:val="Textoindependiente"/>
        <w:spacing w:before="11"/>
        <w:rPr>
          <w:rFonts w:ascii="Tahoma" w:hAnsi="Tahoma"/>
          <w:sz w:val="23"/>
        </w:rPr>
      </w:pPr>
    </w:p>
    <w:p w:rsidR="00BC04E7" w:rsidRDefault="00BA4463">
      <w:pPr>
        <w:ind w:left="3132"/>
      </w:pPr>
      <w:r>
        <w:rPr>
          <w:rFonts w:ascii="Tahoma" w:hAnsi="Tahoma"/>
          <w:color w:val="1F2A55"/>
          <w:sz w:val="15"/>
        </w:rPr>
        <w:t>Miguel</w:t>
      </w:r>
      <w:r>
        <w:rPr>
          <w:rFonts w:ascii="Tahoma" w:hAnsi="Tahoma"/>
          <w:color w:val="1F2A55"/>
          <w:spacing w:val="-16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Ángel</w:t>
      </w:r>
      <w:r>
        <w:rPr>
          <w:rFonts w:ascii="Tahoma" w:hAnsi="Tahoma"/>
          <w:color w:val="1F2A55"/>
          <w:spacing w:val="-6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Rodríguez</w:t>
      </w:r>
      <w:r>
        <w:rPr>
          <w:rFonts w:ascii="Tahoma" w:hAnsi="Tahoma"/>
          <w:color w:val="1F2A55"/>
          <w:spacing w:val="-15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Ramírez</w:t>
      </w:r>
    </w:p>
    <w:p w:rsidR="00BC04E7" w:rsidRDefault="00BA4463">
      <w:pPr>
        <w:pStyle w:val="Ttulo7"/>
        <w:spacing w:before="112"/>
        <w:ind w:left="142"/>
      </w:pPr>
      <w:r>
        <w:rPr>
          <w:color w:val="4D456C"/>
          <w:w w:val="106"/>
        </w:rPr>
        <w:t>2</w:t>
      </w:r>
    </w:p>
    <w:p w:rsidR="00BC04E7" w:rsidRDefault="00BA4463">
      <w:r>
        <w:br w:type="column"/>
      </w:r>
    </w:p>
    <w:p w:rsidR="00BC04E7" w:rsidRDefault="00BA4463">
      <w:pPr>
        <w:spacing w:before="123" w:line="235" w:lineRule="auto"/>
        <w:ind w:left="142" w:right="27" w:firstLine="3"/>
      </w:pPr>
      <w:r>
        <w:rPr>
          <w:rFonts w:ascii="Century Gothic" w:hAnsi="Century Gothic"/>
          <w:color w:val="FEF7E4"/>
          <w:w w:val="95"/>
          <w:sz w:val="15"/>
        </w:rPr>
        <w:t>SERVICIOS</w:t>
      </w:r>
      <w:r>
        <w:rPr>
          <w:rFonts w:ascii="Century Gothic" w:hAnsi="Century Gothic"/>
          <w:color w:val="FEF7E4"/>
          <w:spacing w:val="-37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spacing w:val="-2"/>
          <w:w w:val="95"/>
          <w:sz w:val="15"/>
        </w:rPr>
        <w:t>JURÍDICOS</w:t>
      </w:r>
    </w:p>
    <w:p w:rsidR="00BC04E7" w:rsidRDefault="00BA4463">
      <w:pPr>
        <w:spacing w:before="7"/>
      </w:pPr>
      <w:r>
        <w:br w:type="column"/>
      </w:r>
    </w:p>
    <w:p w:rsidR="00BC04E7" w:rsidRDefault="00BA4463">
      <w:pPr>
        <w:spacing w:line="235" w:lineRule="auto"/>
        <w:ind w:left="245" w:right="1865" w:hanging="103"/>
      </w:pPr>
      <w:r>
        <w:rPr>
          <w:rFonts w:ascii="Century Gothic" w:hAnsi="Century Gothic"/>
          <w:color w:val="FEF7E4"/>
          <w:w w:val="95"/>
          <w:sz w:val="15"/>
        </w:rPr>
        <w:t>CONTROL INTERNO,</w:t>
      </w:r>
      <w:r>
        <w:rPr>
          <w:rFonts w:ascii="Century Gothic" w:hAnsi="Century Gothic"/>
          <w:color w:val="FEF7E4"/>
          <w:spacing w:val="-37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w w:val="95"/>
          <w:sz w:val="15"/>
        </w:rPr>
        <w:t>CONTRATACIÓN,</w:t>
      </w:r>
      <w:r>
        <w:rPr>
          <w:rFonts w:ascii="Century Gothic" w:hAnsi="Century Gothic"/>
          <w:color w:val="FEF7E4"/>
          <w:spacing w:val="1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sz w:val="15"/>
        </w:rPr>
        <w:t>TRANSPARENCIA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5276" w:space="562"/>
            <w:col w:w="902" w:space="1631"/>
            <w:col w:w="3379" w:space="0"/>
          </w:cols>
        </w:sectPr>
      </w:pPr>
    </w:p>
    <w:p w:rsidR="00BC04E7" w:rsidRDefault="00BC04E7">
      <w:pPr>
        <w:pStyle w:val="Textoindependiente"/>
        <w:spacing w:before="3"/>
        <w:rPr>
          <w:rFonts w:ascii="Century Gothic" w:hAnsi="Century Gothic"/>
          <w:sz w:val="26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spacing w:before="99" w:line="235" w:lineRule="auto"/>
        <w:ind w:left="1504" w:right="-17" w:firstLine="144"/>
      </w:pPr>
      <w:r>
        <w:lastRenderedPageBreak/>
        <w:pict>
          <v:shape id="docshape66" o:spid="_x0000_s1104" type="#_x0000_t202" style="position:absolute;left:0;text-align:left;margin-left:31.25pt;margin-top:-5.95pt;width:11.65pt;height:88.05pt;z-index:25165056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1F2A55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rFonts w:ascii="Century Gothic" w:hAnsi="Century Gothic"/>
          <w:color w:val="FEF7E4"/>
          <w:w w:val="90"/>
          <w:sz w:val="15"/>
        </w:rPr>
        <w:t>CONSEJO DE</w:t>
      </w:r>
      <w:r w:rsidR="00BA4463">
        <w:rPr>
          <w:rFonts w:ascii="Century Gothic" w:hAnsi="Century Gothic"/>
          <w:color w:val="FEF7E4"/>
          <w:spacing w:val="1"/>
          <w:w w:val="90"/>
          <w:sz w:val="15"/>
        </w:rPr>
        <w:t xml:space="preserve"> </w:t>
      </w:r>
      <w:r w:rsidR="00BA4463">
        <w:rPr>
          <w:rFonts w:ascii="Century Gothic" w:hAnsi="Century Gothic"/>
          <w:color w:val="FEF7E4"/>
          <w:spacing w:val="-2"/>
          <w:w w:val="95"/>
          <w:sz w:val="15"/>
        </w:rPr>
        <w:t>ADMINISTRACIÓN</w:t>
      </w:r>
    </w:p>
    <w:p w:rsidR="00BC04E7" w:rsidRDefault="00BA4463">
      <w:pPr>
        <w:spacing w:before="113" w:line="235" w:lineRule="auto"/>
        <w:ind w:left="1081" w:right="7222" w:hanging="59"/>
      </w:pPr>
      <w:r>
        <w:br w:type="column"/>
      </w:r>
      <w:r>
        <w:rPr>
          <w:rFonts w:ascii="Century Gothic" w:hAnsi="Century Gothic"/>
          <w:color w:val="FEF7E4"/>
          <w:w w:val="90"/>
          <w:sz w:val="15"/>
        </w:rPr>
        <w:lastRenderedPageBreak/>
        <w:t>DIRECCIÓN</w:t>
      </w:r>
      <w:r>
        <w:rPr>
          <w:rFonts w:ascii="Century Gothic" w:hAnsi="Century Gothic"/>
          <w:color w:val="FEF7E4"/>
          <w:spacing w:val="-35"/>
          <w:w w:val="90"/>
          <w:sz w:val="15"/>
        </w:rPr>
        <w:t xml:space="preserve"> </w:t>
      </w:r>
      <w:r>
        <w:rPr>
          <w:rFonts w:ascii="Century Gothic" w:hAnsi="Century Gothic"/>
          <w:color w:val="FEF7E4"/>
          <w:sz w:val="15"/>
        </w:rPr>
        <w:t>GENERAL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2693" w:space="40"/>
            <w:col w:w="9017" w:space="0"/>
          </w:cols>
        </w:sect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3"/>
        <w:rPr>
          <w:rFonts w:ascii="Century Gothic" w:hAnsi="Century Gothic"/>
          <w:sz w:val="23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0" w:line="235" w:lineRule="auto"/>
        <w:ind w:left="5674" w:right="-2" w:firstLine="173"/>
      </w:pPr>
      <w:r>
        <w:rPr>
          <w:rFonts w:ascii="Century Gothic" w:hAnsi="Century Gothic"/>
          <w:color w:val="FEF7E4"/>
          <w:sz w:val="15"/>
        </w:rPr>
        <w:lastRenderedPageBreak/>
        <w:t>GABINETE</w:t>
      </w:r>
      <w:r>
        <w:rPr>
          <w:rFonts w:ascii="Century Gothic" w:hAnsi="Century Gothic"/>
          <w:color w:val="FEF7E4"/>
          <w:spacing w:val="1"/>
          <w:sz w:val="15"/>
        </w:rPr>
        <w:t xml:space="preserve"> </w:t>
      </w:r>
      <w:r>
        <w:rPr>
          <w:rFonts w:ascii="Century Gothic" w:hAnsi="Century Gothic"/>
          <w:color w:val="FEF7E4"/>
          <w:sz w:val="15"/>
        </w:rPr>
        <w:t>DE</w:t>
      </w:r>
      <w:r>
        <w:rPr>
          <w:rFonts w:ascii="Century Gothic" w:hAnsi="Century Gothic"/>
          <w:color w:val="FEF7E4"/>
          <w:spacing w:val="1"/>
          <w:sz w:val="15"/>
        </w:rPr>
        <w:t xml:space="preserve"> </w:t>
      </w:r>
      <w:r>
        <w:rPr>
          <w:rFonts w:ascii="Century Gothic" w:hAnsi="Century Gothic"/>
          <w:color w:val="FEF7E4"/>
          <w:w w:val="90"/>
          <w:sz w:val="15"/>
        </w:rPr>
        <w:t>APOYO</w:t>
      </w:r>
      <w:r>
        <w:rPr>
          <w:rFonts w:ascii="Century Gothic" w:hAnsi="Century Gothic"/>
          <w:color w:val="FEF7E4"/>
          <w:spacing w:val="-3"/>
          <w:w w:val="90"/>
          <w:sz w:val="15"/>
        </w:rPr>
        <w:t xml:space="preserve"> </w:t>
      </w:r>
      <w:r>
        <w:rPr>
          <w:rFonts w:ascii="Century Gothic" w:hAnsi="Century Gothic"/>
          <w:color w:val="FEF7E4"/>
          <w:w w:val="90"/>
          <w:sz w:val="15"/>
        </w:rPr>
        <w:t>DIRECCIÓN</w:t>
      </w:r>
    </w:p>
    <w:p w:rsidR="00BC04E7" w:rsidRDefault="00BA4463">
      <w:pPr>
        <w:spacing w:before="107" w:line="235" w:lineRule="auto"/>
        <w:ind w:left="1713" w:right="2049"/>
        <w:jc w:val="center"/>
      </w:pPr>
      <w:r>
        <w:br w:type="column"/>
      </w:r>
      <w:r>
        <w:rPr>
          <w:rFonts w:ascii="Century Gothic" w:hAnsi="Century Gothic"/>
          <w:color w:val="FEF7E4"/>
          <w:w w:val="95"/>
          <w:sz w:val="15"/>
        </w:rPr>
        <w:lastRenderedPageBreak/>
        <w:t>INFORMÁTICA</w:t>
      </w:r>
      <w:r>
        <w:rPr>
          <w:rFonts w:ascii="Century Gothic" w:hAnsi="Century Gothic"/>
          <w:color w:val="FEF7E4"/>
          <w:spacing w:val="-37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w w:val="105"/>
          <w:sz w:val="15"/>
        </w:rPr>
        <w:t>Y</w:t>
      </w:r>
      <w:r>
        <w:rPr>
          <w:rFonts w:ascii="Century Gothic" w:hAnsi="Century Gothic"/>
          <w:color w:val="FEF7E4"/>
          <w:spacing w:val="-6"/>
          <w:w w:val="105"/>
          <w:sz w:val="15"/>
        </w:rPr>
        <w:t xml:space="preserve"> </w:t>
      </w:r>
      <w:r>
        <w:rPr>
          <w:rFonts w:ascii="Century Gothic" w:hAnsi="Century Gothic"/>
          <w:color w:val="FEF7E4"/>
          <w:w w:val="105"/>
          <w:sz w:val="15"/>
        </w:rPr>
        <w:t>TIC’s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6974" w:space="40"/>
            <w:col w:w="4736" w:space="0"/>
          </w:cols>
        </w:sect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Century Gothic" w:hAnsi="Century Gothic"/>
          <w:sz w:val="21"/>
        </w:rPr>
      </w:pPr>
    </w:p>
    <w:p w:rsidR="00BC04E7" w:rsidRDefault="00BA4463">
      <w:pPr>
        <w:ind w:right="785"/>
        <w:jc w:val="right"/>
      </w:pPr>
      <w:r>
        <w:rPr>
          <w:rFonts w:ascii="Tahoma" w:hAnsi="Tahoma"/>
          <w:color w:val="1F2A55"/>
          <w:spacing w:val="-1"/>
          <w:sz w:val="15"/>
        </w:rPr>
        <w:t>Germán</w:t>
      </w:r>
      <w:r>
        <w:rPr>
          <w:rFonts w:ascii="Tahoma" w:hAnsi="Tahoma"/>
          <w:color w:val="1F2A55"/>
          <w:spacing w:val="-11"/>
          <w:sz w:val="15"/>
        </w:rPr>
        <w:t xml:space="preserve"> </w:t>
      </w:r>
      <w:r>
        <w:rPr>
          <w:rFonts w:ascii="Tahoma" w:hAnsi="Tahoma"/>
          <w:color w:val="1F2A55"/>
          <w:spacing w:val="-1"/>
          <w:sz w:val="15"/>
        </w:rPr>
        <w:t>Vega</w:t>
      </w:r>
    </w:p>
    <w:p w:rsidR="00BC04E7" w:rsidRDefault="00BA4463">
      <w:pPr>
        <w:pStyle w:val="Prrafodelista"/>
        <w:numPr>
          <w:ilvl w:val="1"/>
          <w:numId w:val="4"/>
        </w:numPr>
        <w:tabs>
          <w:tab w:val="left" w:pos="-3707"/>
        </w:tabs>
        <w:spacing w:before="81"/>
        <w:ind w:hanging="5190"/>
        <w:jc w:val="right"/>
      </w:pPr>
      <w:r>
        <w:rPr>
          <w:rFonts w:ascii="Trebuchet MS" w:hAnsi="Trebuchet MS"/>
          <w:color w:val="8DA1D2"/>
          <w:w w:val="95"/>
          <w:sz w:val="15"/>
        </w:rPr>
        <w:t>Nuevos</w:t>
      </w:r>
      <w:r>
        <w:rPr>
          <w:rFonts w:ascii="Trebuchet MS" w:hAnsi="Trebuchet MS"/>
          <w:color w:val="8DA1D2"/>
          <w:spacing w:val="-6"/>
          <w:w w:val="95"/>
          <w:sz w:val="15"/>
        </w:rPr>
        <w:t xml:space="preserve"> </w:t>
      </w:r>
      <w:r>
        <w:rPr>
          <w:rFonts w:ascii="Trebuchet MS" w:hAnsi="Trebuchet MS"/>
          <w:color w:val="8DA1D2"/>
          <w:w w:val="95"/>
          <w:sz w:val="15"/>
        </w:rPr>
        <w:t>Proyectos</w:t>
      </w:r>
      <w:r>
        <w:rPr>
          <w:rFonts w:ascii="Trebuchet MS" w:hAnsi="Trebuchet MS"/>
          <w:color w:val="8DA1D2"/>
          <w:spacing w:val="-5"/>
          <w:w w:val="95"/>
          <w:sz w:val="15"/>
        </w:rPr>
        <w:t xml:space="preserve"> </w:t>
      </w:r>
      <w:r>
        <w:rPr>
          <w:rFonts w:ascii="Trebuchet MS" w:hAnsi="Trebuchet MS"/>
          <w:color w:val="8DA1D2"/>
          <w:w w:val="95"/>
          <w:sz w:val="15"/>
        </w:rPr>
        <w:t>y</w:t>
      </w:r>
      <w:r>
        <w:rPr>
          <w:rFonts w:ascii="Trebuchet MS" w:hAnsi="Trebuchet MS"/>
          <w:color w:val="8DA1D2"/>
          <w:spacing w:val="-5"/>
          <w:w w:val="95"/>
          <w:sz w:val="15"/>
        </w:rPr>
        <w:t xml:space="preserve"> </w:t>
      </w:r>
      <w:r>
        <w:rPr>
          <w:rFonts w:ascii="Trebuchet MS" w:hAnsi="Trebuchet MS"/>
          <w:color w:val="8DA1D2"/>
          <w:w w:val="95"/>
          <w:sz w:val="15"/>
        </w:rPr>
        <w:t>Grupos</w:t>
      </w:r>
      <w:r>
        <w:rPr>
          <w:rFonts w:ascii="Trebuchet MS" w:hAnsi="Trebuchet MS"/>
          <w:color w:val="8DA1D2"/>
          <w:spacing w:val="-5"/>
          <w:w w:val="95"/>
          <w:sz w:val="15"/>
        </w:rPr>
        <w:t xml:space="preserve"> </w:t>
      </w:r>
      <w:r>
        <w:rPr>
          <w:rFonts w:ascii="Trebuchet MS" w:hAnsi="Trebuchet MS"/>
          <w:color w:val="8DA1D2"/>
          <w:w w:val="95"/>
          <w:sz w:val="15"/>
        </w:rPr>
        <w:t>de</w:t>
      </w:r>
      <w:r>
        <w:rPr>
          <w:rFonts w:ascii="Trebuchet MS" w:hAnsi="Trebuchet MS"/>
          <w:color w:val="8DA1D2"/>
          <w:spacing w:val="-5"/>
          <w:w w:val="95"/>
          <w:sz w:val="15"/>
        </w:rPr>
        <w:t xml:space="preserve"> </w:t>
      </w:r>
      <w:r>
        <w:rPr>
          <w:rFonts w:ascii="Trebuchet MS" w:hAnsi="Trebuchet MS"/>
          <w:color w:val="8DA1D2"/>
          <w:w w:val="95"/>
          <w:sz w:val="15"/>
        </w:rPr>
        <w:t>Mejora</w:t>
      </w:r>
    </w:p>
    <w:p w:rsidR="00BC04E7" w:rsidRDefault="00BA4463">
      <w:pPr>
        <w:spacing w:before="2"/>
      </w:pPr>
      <w:r>
        <w:br w:type="column"/>
      </w:r>
    </w:p>
    <w:p w:rsidR="00BC04E7" w:rsidRDefault="00BA4463">
      <w:pPr>
        <w:ind w:left="717"/>
      </w:pPr>
      <w:r>
        <w:rPr>
          <w:rFonts w:ascii="Tahoma" w:hAnsi="Tahoma"/>
          <w:color w:val="1F2A55"/>
          <w:w w:val="95"/>
          <w:sz w:val="15"/>
        </w:rPr>
        <w:t>José</w:t>
      </w:r>
      <w:r>
        <w:rPr>
          <w:rFonts w:ascii="Tahoma" w:hAnsi="Tahoma"/>
          <w:color w:val="1F2A55"/>
          <w:spacing w:val="2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E.</w:t>
      </w:r>
      <w:r>
        <w:rPr>
          <w:rFonts w:ascii="Tahoma" w:hAnsi="Tahoma"/>
          <w:color w:val="1F2A55"/>
          <w:spacing w:val="2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Hernández</w:t>
      </w:r>
      <w:r>
        <w:rPr>
          <w:rFonts w:ascii="Tahoma" w:hAnsi="Tahoma"/>
          <w:color w:val="1F2A55"/>
          <w:spacing w:val="3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Cabrera</w:t>
      </w:r>
    </w:p>
    <w:p w:rsidR="00BC04E7" w:rsidRDefault="00BA4463">
      <w:pPr>
        <w:pStyle w:val="Prrafodelista"/>
        <w:numPr>
          <w:ilvl w:val="0"/>
          <w:numId w:val="5"/>
        </w:numPr>
        <w:tabs>
          <w:tab w:val="left" w:pos="1408"/>
        </w:tabs>
        <w:spacing w:before="72"/>
        <w:ind w:hanging="139"/>
      </w:pPr>
      <w:r>
        <w:rPr>
          <w:color w:val="8DA1D2"/>
          <w:sz w:val="15"/>
        </w:rPr>
        <w:t>Informática</w:t>
      </w:r>
    </w:p>
    <w:p w:rsidR="00BC04E7" w:rsidRDefault="00BA4463">
      <w:pPr>
        <w:pStyle w:val="Prrafodelista"/>
        <w:numPr>
          <w:ilvl w:val="0"/>
          <w:numId w:val="6"/>
        </w:numPr>
        <w:tabs>
          <w:tab w:val="left" w:pos="1017"/>
        </w:tabs>
        <w:ind w:right="1538" w:hanging="493"/>
      </w:pPr>
      <w:r>
        <w:rPr>
          <w:color w:val="8DA1D2"/>
          <w:w w:val="95"/>
          <w:sz w:val="15"/>
        </w:rPr>
        <w:t>Tecnologías de la Información</w:t>
      </w:r>
      <w:r>
        <w:rPr>
          <w:color w:val="8DA1D2"/>
          <w:spacing w:val="-42"/>
          <w:w w:val="95"/>
          <w:sz w:val="15"/>
        </w:rPr>
        <w:t xml:space="preserve"> </w:t>
      </w:r>
      <w:r>
        <w:rPr>
          <w:color w:val="8DA1D2"/>
          <w:spacing w:val="-2"/>
          <w:sz w:val="15"/>
        </w:rPr>
        <w:t>y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2"/>
          <w:sz w:val="15"/>
        </w:rPr>
        <w:t>Comunicación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7570" w:space="40"/>
            <w:col w:w="4140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5829300</wp:posOffset>
            </wp:positionV>
            <wp:extent cx="7776213" cy="5078733"/>
            <wp:effectExtent l="0" t="0" r="0" b="0"/>
            <wp:wrapSquare wrapText="bothSides"/>
            <wp:docPr id="9" name="docshape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50787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67" o:spid="_x0000_s1105" style="position:absolute;margin-left:0;margin-top:0;width:612.3pt;height:858.9pt;z-index:-251600384;mso-position-horizontal-relative:page;mso-position-vertical-relative:page" coordsize="12246,17178">
            <v:shape id="docshape68" o:spid="_x0000_s1106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492" o:spid="_x0000_s1107" type="#_x0000_t32" style="position:absolute;top:6616;width:833;height:0;visibility:visible;mso-wrap-style:square" o:connectortype="elbow" strokecolor="#1f2a55" strokeweight=".08811mm"/>
            <v:shape id="docshape70" o:spid="_x0000_s1108" style="position:absolute;left:1729;top:6315;width:1739;height:1739;visibility:visible;mso-wrap-style:square;v-text-anchor:top" coordsize="1739,1739" path="m869,l794,4r-73,9l650,28,581,49,515,76r-64,31l391,144r-57,41l280,231r-50,49l185,334r-41,57l107,451,76,515,49,581,28,650,13,721,3,795,,870r3,75l13,1018r15,71l49,1158r27,66l107,1288r37,60l185,1406r45,53l280,1509r54,45l391,1595r60,37l515,1664r66,26l650,1711r71,15l794,1736r75,3l944,1736r74,-10l1089,1711r69,-21l1224,1664r64,-32l1348,1595r57,-41l1459,1509r49,-50l1554,1406r41,-58l1632,1288r31,-64l1690,1158r21,-69l1726,1018r10,-73l1739,870r-3,-75l1726,721r-15,-71l1690,581r-27,-66l1632,451r-37,-60l1554,334r-46,-54l1459,231r-54,-46l1348,144r-60,-37l1224,76,1158,49,1089,28,1018,13,944,4,869,xe" fillcolor="#8da1d2" stroked="f">
              <v:path arrowok="t" o:connecttype="custom" o:connectlocs="552133,0;1104266,552133;552133,1104266;0,552133;504191,4012569;412751,4027809;327026,4058289;248285,4101469;177800,4156714;117475,4222119;67945,4296414;31115,4378964;8255,4467864;0,4562479;8255,4656459;31115,4745359;67945,4827909;117475,4902839;177800,4968244;248285,5022854;327026,5066669;412751,5096514;504191,5112389;599441,5112389;691516,5096514;777241,5066669;855981,5022854;926466,4968244;986791,4902839;1036321,4827909;1073151,4745359;1096011,4656459;1104266,4562479;1096011,4467864;1073151,4378964;1036321,4296414;986791,4222119;926466,4156714;855981,4101469;777241,4058289;691516,4027809;599441,4012569" o:connectangles="270,0,90,180,0,0,0,0,0,0,0,0,0,0,0,0,0,0,0,0,0,0,0,0,0,0,0,0,0,0,0,0,0,0,0,0,0,0,0,0,0,0" textboxrect="0,0,1739,1739"/>
            </v:shape>
            <v:rect id="docshape71" o:spid="_x0000_s1109" style="position:absolute;left:5504;top:7164;width:6741;height:19;visibility:visible;mso-wrap-style:square;v-text-anchor:top" fillcolor="#8da1d2" stroked="f">
              <v:textbox style="mso-rotate-with-shape:t" inset="0,0,0,0"/>
            </v:rect>
            <v:shape id="Line 489" o:spid="_x0000_s1110" type="#_x0000_t32" style="position:absolute;left:3468;top:7173;width:298;height:0;visibility:visible;mso-wrap-style:square" o:connectortype="elbow" strokecolor="#8da1d2" strokeweight=".33297mm"/>
            <v:shape id="docshape72" o:spid="_x0000_s1111" style="position:absolute;left:3766;top:6322;width:1739;height:1739;visibility:visible;mso-wrap-style:square;v-text-anchor:top" coordsize="1739,1739" path="m869,l794,3r-73,9l650,28,581,49,515,75r-64,32l391,143r-57,42l280,230r-50,50l185,333r-41,57l107,451,76,514,49,581,28,650,13,721,3,794,,869r3,75l13,1017r15,72l49,1157r27,67l107,1287r37,61l185,1405r45,53l280,1508r54,46l391,1595r60,36l515,1663r66,26l650,1710r71,16l794,1735r75,3l944,1735r74,-9l1089,1710r69,-21l1224,1663r64,-32l1348,1595r57,-41l1459,1508r49,-50l1554,1405r41,-57l1632,1287r31,-63l1690,1157r21,-68l1726,1017r10,-73l1739,869r-3,-75l1726,721r-15,-71l1690,581r-27,-67l1632,451r-37,-61l1554,333r-46,-53l1459,230r-54,-45l1348,143r-60,-36l1224,75,1158,49,1089,28,1018,12,944,3,869,xe" fillcolor="#8da1d2" stroked="f">
              <v:path arrowok="t" o:connecttype="custom" o:connectlocs="552133,0;1104266,552133;552133,1104266;0,552133;504191,4017014;412751,4032889;327026,4062734;248286,4105914;177800,4161159;117475,4226564;67945,4301494;31115,4384044;8255,4472944;0,4566924;8255,4660904;31115,4749804;67945,4832354;117475,4907284;177800,4972689;248286,5027934;327026,5071114;412751,5100959;504191,5116834;599441,5116834;691516,5100959;777241,5071114;855981,5027934;926466,4972689;986791,4907284;1036321,4832354;1073151,4749804;1096011,4660904;1104266,4566924;1096011,4472944;1073151,4384044;1036321,4301494;986791,4226564;926466,4161159;855981,4105914;777241,4062734;691516,4032889;599441,4017014" o:connectangles="270,0,90,180,0,0,0,0,0,0,0,0,0,0,0,0,0,0,0,0,0,0,0,0,0,0,0,0,0,0,0,0,0,0,0,0,0,0,0,0,0,0" textboxrect="0,0,1739,1739"/>
            </v:shape>
            <v:shape id="docshape73" o:spid="_x0000_s1112" style="position:absolute;left:4635;top:6097;width:2;height:229;visibility:visible;mso-wrap-style:square;v-text-anchor:top" coordsize="1270,145415" path="m,l,145415e" filled="f" stroked="f">
              <v:path arrowok="t" o:connecttype="custom" o:connectlocs="636,0;1271,72709;636,145417;0,72709;0,3871647;0,4017065" o:connectangles="270,0,90,180,0,0" textboxrect="0,0,1270,145415"/>
            </v:shape>
            <v:shape id="docshape74" o:spid="_x0000_s1113" style="position:absolute;left:9063;top:6532;width:652;height:641;visibility:visible;mso-wrap-style:square;v-text-anchor:top" coordsize="652,641" path="m652,r-4,75l635,147r-21,69l586,282r-35,61l509,401r-48,52l408,500r-58,41l287,575r-67,28l150,624,76,636,,640e" filled="f" strokecolor="#8da1d2" strokeweight=".33297mm">
              <v:path arrowok="t" o:connecttype="custom" o:connectlocs="207011,0;414022,203518;207011,407036;0,203518;414022,4148465;411482,4196090;403227,4241810;389892,4285625;372112,4327535;349887,4366270;323216,4403100;292736,4436120;259081,4465966;222251,4492001;182246,4513591;139701,4531371;95250,4544706;48260,4552326;0,4554866" o:connectangles="270,0,90,180,0,0,0,0,0,0,0,0,0,0,0,0,0,0,0" textboxrect="0,0,652,641"/>
            </v:shape>
            <v:shape id="docshape75" o:spid="_x0000_s1114" style="position:absolute;left:8845;top:4794;width:1739;height:1739;visibility:visible;mso-wrap-style:square;v-text-anchor:top" coordsize="1739,1739" path="m869,l794,3,721,13,650,28,581,49,514,76r-63,31l390,144r-57,41l280,231r-50,49l185,334r-42,57l107,451,75,515,49,581,28,650,12,721,3,795,,870r3,75l12,1018r16,71l49,1158r26,66l107,1288r36,60l185,1405r45,54l280,1509r53,45l390,1595r61,37l514,1663r67,27l650,1711r71,15l794,1736r75,3l944,1736r73,-10l1089,1711r68,-21l1224,1663r63,-31l1348,1595r57,-41l1458,1509r50,-50l1554,1405r41,-57l1631,1288r32,-64l1689,1158r21,-69l1726,1018r9,-73l1738,870r-3,-75l1726,721r-16,-71l1689,581r-26,-66l1631,451r-36,-60l1554,334r-46,-54l1458,231r-53,-46l1348,144r-61,-37l1224,76,1157,49,1089,28,1017,13,944,3,869,xe" fillcolor="#8da1d2" stroked="f">
              <v:path arrowok="t" o:connecttype="custom" o:connectlocs="552133,0;1104266,552133;552133,1104266;0,552133;504190,3046098;412750,3061973;326390,3092453;247650,3135633;177800,3190878;117475,3256283;67945,3330578;31115,3413128;7620,3502028;0,3596643;7620,3690624;31115,3779524;67945,3862074;117475,3936369;177800,4002409;247650,4057019;326390,4100199;412750,4130679;504190,4146554;599440,4146554;691515,4130679;777240,4100199;855981,4057019;925831,4002409;986791,3936369;1035686,3862074;1072516,3779524;1096011,3690624;1103631,3596643;1096011,3502028;1072516,3413128;1035686,3330578;986791,3256283;925831,3190878;855981,3135633;777240,3092453;691515,3061973;599440,3046098" o:connectangles="270,0,90,180,0,0,0,0,0,0,0,0,0,0,0,0,0,0,0,0,0,0,0,0,0,0,0,0,0,0,0,0,0,0,0,0,0,0,0,0,0,0" textboxrect="0,0,1739,1739"/>
            </v:shape>
            <v:shape id="docshape76" o:spid="_x0000_s1115" style="position:absolute;left:9715;top:4565;width:2;height:229;visibility:visible;mso-wrap-style:square;v-text-anchor:top" coordsize="1270,145415" path="m,l,145415e" filled="f" stroked="f">
              <v:path arrowok="t" o:connecttype="custom" o:connectlocs="636,0;1271,72709;636,145417;0,72709;0,2898814;0,3044232" o:connectangles="270,0,90,180,0,0" textboxrect="0,0,1270,145415"/>
            </v:shape>
            <v:shape id="docshape77" o:spid="_x0000_s1116" style="position:absolute;left:9067;top:7173;width:652;height:641;visibility:visible;mso-wrap-style:square;v-text-anchor:top" coordsize="652,641" path="m652,641r-5,-75l635,494,614,425,585,359,550,298,509,240,461,188,408,141,349,100,287,66,220,38,149,17,76,5,,e" filled="f" strokecolor="#8da1d2" strokeweight=".33297mm">
              <v:path arrowok="t" o:connecttype="custom" o:connectlocs="207011,0;414022,203518;207011,407036;0,203518;414022,4961902;410847,4914276;403227,4868556;389892,4824741;371477,4782831;349252,4744096;323216,4707266;292736,4674246;259081,4644401;221616,4618366;182246,4596776;139701,4578996;94615,4565661;48260,4558041;0,4554866" o:connectangles="270,0,90,180,0,0,0,0,0,0,0,0,0,0,0,0,0,0,0" textboxrect="0,0,652,641"/>
            </v:shape>
            <v:shape id="docshape78" o:spid="_x0000_s1117" style="position:absolute;left:8839;top:7814;width:1739;height:1739;visibility:visible;mso-wrap-style:square;v-text-anchor:top" coordsize="1739,1739" path="m870,l795,3,721,13,650,28,581,49,515,76r-64,31l391,144r-57,41l280,230r-49,50l185,334r-41,57l107,451,76,515,49,581,28,650,13,721,4,794,,869r4,75l13,1018r15,71l49,1158r27,66l107,1288r37,60l185,1405r46,54l280,1508r54,46l391,1595r60,37l515,1663r66,27l650,1711r71,15l795,1735r75,4l945,1735r73,-9l1089,1711r69,-21l1224,1663r64,-31l1348,1595r57,-41l1459,1508r50,-49l1554,1405r41,-57l1632,1288r31,-64l1690,1158r21,-69l1726,1018r10,-74l1739,869r-3,-75l1726,721r-15,-71l1690,581r-27,-66l1632,451r-37,-60l1554,334r-45,-54l1459,230r-54,-45l1348,144r-60,-37l1224,76,1158,49,1089,28,1018,13,945,3,870,xe" fillcolor="#8da1d2" stroked="f">
              <v:path arrowok="t" o:connecttype="custom" o:connectlocs="552133,0;1104266,552133;552133,1104266;0,552133;504825,4963799;412750,4979674;327025,5010154;248285,5053334;177800,5107944;117475,5173984;67945,5248281;31115,5330831;8255,5419731;0,5513711;8255,5608326;31115,5697226;67945,5779776;117475,5854071;177800,5919476;248285,5974721;327025,6017901;412750,6048381;504825,6063621;600075,6063621;691515,6048381;777240,6017901;855981,5974721;926466,5919476;986791,5854071;1036321,5779776;1073151,5697226;1096011,5608326;1104266,5513711;1096011,5419731;1073151,5330831;1036321,5248281;986791,5173984;926466,5107944;855981,5053334;777240,5010154;691515,4979674;600075,4963799" o:connectangles="270,0,90,180,0,0,0,0,0,0,0,0,0,0,0,0,0,0,0,0,0,0,0,0,0,0,0,0,0,0,0,0,0,0,0,0,0,0,0,0,0,0" textboxrect="0,0,1739,1739"/>
            </v:shape>
            <v:shape id="docshape79" o:spid="_x0000_s1118" style="position:absolute;left:9708;top:9552;width:2;height:229;visibility:visible;mso-wrap-style:square;v-text-anchor:top" coordsize="1270,145415" path="m,l,145415e" filled="f" stroked="f">
              <v:path arrowok="t" o:connecttype="custom" o:connectlocs="636,0;1271,72709;636,145417;0,72709;0,6066235;0,6211653" o:connectangles="270,0,90,180,0,0" textboxrect="0,0,1270,145415"/>
            </v:shape>
            <v:shape id="docshape80" o:spid="_x0000_s1119" style="position:absolute;left:5972;top:4794;width:1739;height:1739;visibility:visible;mso-wrap-style:square;v-text-anchor:top" coordsize="1739,1739" path="m869,l794,3,721,13,650,28,581,49,515,76r-64,31l391,144r-57,41l280,231r-50,49l185,334r-41,57l107,451,76,515,49,581,28,650,13,721,3,795,,870r3,75l13,1018r15,71l49,1158r27,66l107,1288r37,60l185,1405r45,54l280,1509r54,45l391,1595r60,37l515,1663r66,27l650,1711r71,15l794,1736r75,3l944,1736r74,-10l1089,1711r69,-21l1224,1663r64,-31l1348,1595r57,-41l1459,1509r49,-50l1554,1405r41,-57l1632,1288r31,-64l1690,1158r21,-69l1726,1018r9,-73l1739,870r-4,-75l1726,721r-15,-71l1690,581r-27,-66l1632,451r-37,-60l1554,334r-46,-54l1459,231r-54,-46l1348,144r-60,-37l1224,76,1158,49,1089,28,1018,13,944,3,869,xe" fillcolor="#8da1d2" stroked="f">
              <v:path arrowok="t" o:connecttype="custom" o:connectlocs="552133,0;1104266,552133;552133,1104266;0,552133;504190,3046098;412750,3061973;327025,3092453;248285,3135633;177800,3190878;117475,3256283;67945,3330578;31115,3413128;8255,3502028;0,3596643;8255,3690624;31115,3779524;67945,3862074;117475,3936369;177800,4002409;248285,4057019;327025,4100199;412750,4130679;504190,4146554;599440,4146554;691515,4130679;777240,4100199;855981,4057019;926466,4002409;986791,3936369;1036321,3862074;1073151,3779524;1096011,3690624;1104266,3596643;1096011,3502028;1073151,3413128;1036321,3330578;986791,3256283;926466,3190878;855981,3135633;777240,3092453;691515,3061973;599440,3046098" o:connectangles="270,0,90,180,0,0,0,0,0,0,0,0,0,0,0,0,0,0,0,0,0,0,0,0,0,0,0,0,0,0,0,0,0,0,0,0,0,0,0,0,0,0" textboxrect="0,0,1739,1739"/>
            </v:shape>
            <v:shape id="docshape81" o:spid="_x0000_s1120" style="position:absolute;left:6190;top:6532;width:652;height:641;visibility:visible;mso-wrap-style:square;v-text-anchor:top" coordsize="652,641" path="m652,r-4,75l635,147r-21,69l586,282r-35,61l509,401r-48,52l408,500r-58,41l287,575r-67,28l150,624,76,636,,640e" filled="f" strokecolor="#8da1d2" strokeweight=".33297mm">
              <v:path arrowok="t" o:connecttype="custom" o:connectlocs="207011,0;414022,203518;207011,407036;0,203518;414022,4148465;411482,4196090;403227,4241810;389892,4285625;372112,4327535;349887,4366270;323216,4403100;292736,4436120;259081,4465966;222251,4492001;182246,4513591;139701,4531371;95250,4544706;48260,4552326;0,4554866" o:connectangles="270,0,90,180,0,0,0,0,0,0,0,0,0,0,0,0,0,0,0" textboxrect="0,0,652,641"/>
            </v:shape>
            <v:shape id="docshape82" o:spid="_x0000_s1121" style="position:absolute;left:6842;top:4565;width:2;height:229;visibility:visible;mso-wrap-style:square;v-text-anchor:top" coordsize="1270,145415" path="m,l,145415e" filled="f" stroked="f">
              <v:path arrowok="t" o:connecttype="custom" o:connectlocs="636,0;1271,72709;636,145417;0,72709;0,2898814;0,3044232" o:connectangles="270,0,90,180,0,0" textboxrect="0,0,1270,145415"/>
            </v:shape>
            <v:shape id="docshape83" o:spid="_x0000_s1122" style="position:absolute;left:6191;top:7173;width:652;height:641;visibility:visible;mso-wrap-style:square;v-text-anchor:top" coordsize="652,641" path="m651,641r-4,-75l634,494,613,425,585,359,550,298,508,240,460,188,407,141,349,100,286,66,219,38,149,17,76,5,,e" filled="f" strokecolor="#8da1d2" strokeweight=".33297mm">
              <v:path arrowok="t" o:connecttype="custom" o:connectlocs="207011,0;414022,203518;207011,407036;0,203518;413387,4961902;410847,4914276;402592,4868556;389257,4824741;371477,4782831;349252,4744096;322581,4707266;292101,4674246;258446,4644401;221616,4618366;181611,4596776;139066,4578996;94615,4565661;48260,4558041;0,4554866" o:connectangles="270,0,90,180,0,0,0,0,0,0,0,0,0,0,0,0,0,0,0" textboxrect="0,0,652,641"/>
            </v:shape>
            <v:shape id="docshape84" o:spid="_x0000_s1123" style="position:absolute;left:5974;top:7814;width:1739;height:1739;visibility:visible;mso-wrap-style:square;v-text-anchor:top" coordsize="1739,1739" path="m869,l794,3,721,13,650,28,581,49,515,76r-64,31l391,144r-57,41l280,230r-50,50l185,334r-41,57l107,451,76,515,49,581,28,650,13,721,3,794,,869r3,75l13,1018r15,71l49,1158r27,66l107,1288r37,60l185,1405r45,54l280,1508r54,46l391,1595r60,37l515,1663r66,27l650,1711r71,15l794,1735r75,4l944,1735r74,-9l1089,1711r69,-21l1224,1663r64,-31l1348,1595r57,-41l1459,1508r49,-49l1554,1405r41,-57l1632,1288r31,-64l1690,1158r21,-69l1726,1018r9,-74l1739,869r-4,-75l1726,721r-15,-71l1690,581r-27,-66l1632,451r-37,-60l1554,334r-46,-54l1459,230r-54,-45l1348,144r-60,-37l1224,76,1158,49,1089,28,1018,13,944,3,869,xe" fillcolor="#8da1d2" stroked="f">
              <v:path arrowok="t" o:connecttype="custom" o:connectlocs="552133,0;1104266,552133;552133,1104266;0,552133;504190,4963799;412750,4979674;327025,5010154;248285,5053334;177800,5107944;117475,5173984;67945,5248281;31115,5330831;8255,5419731;0,5513711;8255,5608326;31115,5697226;67945,5779776;117475,5854071;177800,5919476;248285,5974721;327025,6017901;412750,6048381;504190,6063621;599440,6063621;691515,6048381;777240,6017901;855981,5974721;926466,5919476;986791,5854071;1036321,5779776;1073151,5697226;1096011,5608326;1104266,5513711;1096011,5419731;1073151,5330831;1036321,5248281;986791,5173984;926466,5107944;855981,5053334;777240,5010154;691515,4979674;599440,4963799" o:connectangles="270,0,90,180,0,0,0,0,0,0,0,0,0,0,0,0,0,0,0,0,0,0,0,0,0,0,0,0,0,0,0,0,0,0,0,0,0,0,0,0,0,0" textboxrect="0,0,1739,1739"/>
            </v:shape>
            <v:shape id="docshape85" o:spid="_x0000_s1124" style="position:absolute;left:6843;top:9552;width:2;height:229;visibility:visible;mso-wrap-style:square;v-text-anchor:top" coordsize="1270,145415" path="m,l,145415e" filled="f" stroked="f">
              <v:path arrowok="t" o:connecttype="custom" o:connectlocs="636,0;1271,72709;636,145417;0,72709;0,6066235;0,6211653" o:connectangles="270,0,90,180,0,0" textboxrect="0,0,1270,145415"/>
            </v:shape>
            <v:shape id="Line 474" o:spid="_x0000_s1125" type="#_x0000_t32" style="position:absolute;left:4550;top:2690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7"/>
        <w:rPr>
          <w:rFonts w:ascii="Tahoma" w:hAnsi="Tahoma"/>
          <w:sz w:val="19"/>
        </w:rPr>
      </w:pPr>
    </w:p>
    <w:p w:rsidR="00BC04E7" w:rsidRDefault="00BA4463">
      <w:pPr>
        <w:ind w:left="803"/>
      </w:pPr>
      <w:r>
        <w:rPr>
          <w:rFonts w:ascii="Tahoma" w:hAnsi="Tahoma"/>
          <w:color w:val="877C99"/>
          <w:w w:val="95"/>
          <w:sz w:val="16"/>
        </w:rPr>
        <w:t>Guaguas</w:t>
      </w:r>
      <w:r>
        <w:rPr>
          <w:rFonts w:ascii="Tahoma" w:hAnsi="Tahoma"/>
          <w:color w:val="877C99"/>
          <w:spacing w:val="13"/>
          <w:w w:val="95"/>
          <w:sz w:val="16"/>
        </w:rPr>
        <w:t xml:space="preserve"> </w:t>
      </w:r>
      <w:r>
        <w:rPr>
          <w:rFonts w:ascii="Tahoma" w:hAnsi="Tahoma"/>
          <w:color w:val="877C99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right="642"/>
        <w:jc w:val="right"/>
      </w:pPr>
      <w:r>
        <w:rPr>
          <w:rFonts w:ascii="Tahoma" w:hAnsi="Tahoma"/>
          <w:color w:val="B4AEC0"/>
          <w:w w:val="85"/>
        </w:rPr>
        <w:lastRenderedPageBreak/>
        <w:t>13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8"/>
        <w:rPr>
          <w:rFonts w:ascii="Tahoma" w:hAnsi="Tahoma"/>
          <w:sz w:val="21"/>
        </w:rPr>
      </w:pPr>
    </w:p>
    <w:p w:rsidR="00BC04E7" w:rsidRDefault="00BA4463">
      <w:pPr>
        <w:ind w:left="1217"/>
      </w:pPr>
      <w:r>
        <w:rPr>
          <w:rFonts w:ascii="Tahoma" w:hAnsi="Tahoma"/>
          <w:color w:val="1F2A55"/>
          <w:sz w:val="15"/>
        </w:rPr>
        <w:t>Roque</w:t>
      </w:r>
      <w:r>
        <w:rPr>
          <w:rFonts w:ascii="Tahoma" w:hAnsi="Tahoma"/>
          <w:color w:val="1F2A55"/>
          <w:spacing w:val="-18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Suárez</w:t>
      </w:r>
      <w:r>
        <w:rPr>
          <w:rFonts w:ascii="Tahoma" w:hAnsi="Tahoma"/>
          <w:color w:val="1F2A55"/>
          <w:spacing w:val="-8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López</w:t>
      </w:r>
    </w:p>
    <w:p w:rsidR="00BC04E7" w:rsidRDefault="00BA4463">
      <w:pPr>
        <w:pStyle w:val="Prrafodelista"/>
        <w:numPr>
          <w:ilvl w:val="1"/>
          <w:numId w:val="6"/>
        </w:numPr>
        <w:tabs>
          <w:tab w:val="left" w:pos="1408"/>
        </w:tabs>
        <w:spacing w:before="71"/>
        <w:ind w:hanging="102"/>
      </w:pPr>
      <w:r>
        <w:rPr>
          <w:color w:val="8DA1D2"/>
          <w:spacing w:val="-2"/>
          <w:sz w:val="15"/>
        </w:rPr>
        <w:t>Administración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1"/>
          <w:sz w:val="15"/>
        </w:rPr>
        <w:t>de</w:t>
      </w:r>
      <w:r>
        <w:rPr>
          <w:color w:val="8DA1D2"/>
          <w:spacing w:val="-10"/>
          <w:sz w:val="15"/>
        </w:rPr>
        <w:t xml:space="preserve"> </w:t>
      </w:r>
      <w:r>
        <w:rPr>
          <w:color w:val="8DA1D2"/>
          <w:spacing w:val="-1"/>
          <w:sz w:val="15"/>
        </w:rPr>
        <w:t>Personal</w:t>
      </w:r>
    </w:p>
    <w:p w:rsidR="00BC04E7" w:rsidRDefault="00BA4463">
      <w:pPr>
        <w:pStyle w:val="Prrafodelista"/>
        <w:numPr>
          <w:ilvl w:val="2"/>
          <w:numId w:val="6"/>
        </w:numPr>
        <w:tabs>
          <w:tab w:val="left" w:pos="1408"/>
        </w:tabs>
        <w:spacing w:before="1"/>
      </w:pPr>
      <w:r>
        <w:rPr>
          <w:color w:val="8DA1D2"/>
          <w:spacing w:val="-2"/>
          <w:sz w:val="15"/>
        </w:rPr>
        <w:t>Gestión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2"/>
          <w:sz w:val="15"/>
        </w:rPr>
        <w:t>de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Personal</w:t>
      </w:r>
    </w:p>
    <w:p w:rsidR="00BC04E7" w:rsidRDefault="00BA4463">
      <w:pPr>
        <w:pStyle w:val="Prrafodelista"/>
        <w:numPr>
          <w:ilvl w:val="2"/>
          <w:numId w:val="6"/>
        </w:numPr>
        <w:tabs>
          <w:tab w:val="left" w:pos="1346"/>
        </w:tabs>
        <w:ind w:left="1345" w:hanging="102"/>
      </w:pPr>
      <w:r>
        <w:rPr>
          <w:color w:val="8DA1D2"/>
          <w:w w:val="95"/>
          <w:sz w:val="15"/>
        </w:rPr>
        <w:t>Prevención</w:t>
      </w:r>
      <w:r>
        <w:rPr>
          <w:color w:val="8DA1D2"/>
          <w:spacing w:val="-4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RR.LL.</w:t>
      </w:r>
    </w:p>
    <w:p w:rsidR="00BC04E7" w:rsidRDefault="00BA4463">
      <w:pPr>
        <w:pStyle w:val="Prrafodelista"/>
        <w:numPr>
          <w:ilvl w:val="3"/>
          <w:numId w:val="6"/>
        </w:numPr>
        <w:tabs>
          <w:tab w:val="left" w:pos="1408"/>
        </w:tabs>
      </w:pPr>
      <w:r>
        <w:rPr>
          <w:color w:val="8DA1D2"/>
          <w:sz w:val="15"/>
        </w:rPr>
        <w:t>Seguros</w:t>
      </w:r>
    </w:p>
    <w:p w:rsidR="00BC04E7" w:rsidRDefault="00BA4463">
      <w:pPr>
        <w:spacing w:before="9"/>
      </w:pPr>
      <w:r>
        <w:br w:type="column"/>
      </w:r>
    </w:p>
    <w:p w:rsidR="00BC04E7" w:rsidRDefault="00BA4463">
      <w:pPr>
        <w:spacing w:before="1"/>
        <w:ind w:left="949"/>
      </w:pPr>
      <w:r>
        <w:rPr>
          <w:rFonts w:ascii="Tahoma" w:hAnsi="Tahoma"/>
          <w:color w:val="1F2A55"/>
          <w:spacing w:val="-1"/>
          <w:sz w:val="15"/>
        </w:rPr>
        <w:t>Ángeles</w:t>
      </w:r>
      <w:r>
        <w:rPr>
          <w:rFonts w:ascii="Tahoma" w:hAnsi="Tahoma"/>
          <w:color w:val="1F2A55"/>
          <w:spacing w:val="-12"/>
          <w:sz w:val="15"/>
        </w:rPr>
        <w:t xml:space="preserve"> </w:t>
      </w:r>
      <w:r>
        <w:rPr>
          <w:rFonts w:ascii="Tahoma" w:hAnsi="Tahoma"/>
          <w:color w:val="1F2A55"/>
          <w:spacing w:val="-1"/>
          <w:sz w:val="15"/>
        </w:rPr>
        <w:t>Maeso</w:t>
      </w:r>
      <w:r>
        <w:rPr>
          <w:rFonts w:ascii="Tahoma" w:hAnsi="Tahoma"/>
          <w:color w:val="1F2A55"/>
          <w:spacing w:val="-6"/>
          <w:sz w:val="15"/>
        </w:rPr>
        <w:t xml:space="preserve"> </w:t>
      </w:r>
      <w:r>
        <w:rPr>
          <w:rFonts w:ascii="Tahoma" w:hAnsi="Tahoma"/>
          <w:color w:val="1F2A55"/>
          <w:spacing w:val="-1"/>
          <w:sz w:val="15"/>
        </w:rPr>
        <w:t>Fortuny</w:t>
      </w:r>
    </w:p>
    <w:p w:rsidR="00BC04E7" w:rsidRDefault="00BA4463">
      <w:pPr>
        <w:pStyle w:val="Prrafodelista"/>
        <w:numPr>
          <w:ilvl w:val="1"/>
          <w:numId w:val="6"/>
        </w:numPr>
        <w:tabs>
          <w:tab w:val="left" w:pos="1067"/>
        </w:tabs>
        <w:spacing w:before="57"/>
        <w:ind w:left="1066"/>
      </w:pPr>
      <w:r>
        <w:rPr>
          <w:color w:val="8DA1D2"/>
          <w:spacing w:val="-2"/>
          <w:sz w:val="15"/>
        </w:rPr>
        <w:t>Planificación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1"/>
          <w:sz w:val="15"/>
        </w:rPr>
        <w:t>servicios</w:t>
      </w:r>
    </w:p>
    <w:p w:rsidR="00BC04E7" w:rsidRDefault="00BA4463">
      <w:pPr>
        <w:pStyle w:val="Prrafodelista"/>
        <w:numPr>
          <w:ilvl w:val="2"/>
          <w:numId w:val="6"/>
        </w:numPr>
        <w:tabs>
          <w:tab w:val="left" w:pos="1408"/>
        </w:tabs>
        <w:ind w:left="1407" w:hanging="102"/>
      </w:pPr>
      <w:r>
        <w:rPr>
          <w:color w:val="8DA1D2"/>
          <w:sz w:val="15"/>
        </w:rPr>
        <w:t>Asignación</w:t>
      </w:r>
    </w:p>
    <w:p w:rsidR="00BC04E7" w:rsidRDefault="00BA4463">
      <w:pPr>
        <w:spacing w:before="8"/>
      </w:pPr>
      <w:r>
        <w:br w:type="column"/>
      </w:r>
    </w:p>
    <w:p w:rsidR="00BC04E7" w:rsidRDefault="00BA4463">
      <w:pPr>
        <w:ind w:left="645"/>
      </w:pPr>
      <w:r>
        <w:rPr>
          <w:rFonts w:ascii="Tahoma" w:hAnsi="Tahoma"/>
          <w:color w:val="1F2A55"/>
          <w:sz w:val="15"/>
        </w:rPr>
        <w:t>Ángel</w:t>
      </w:r>
      <w:r>
        <w:rPr>
          <w:rFonts w:ascii="Tahoma" w:hAnsi="Tahoma"/>
          <w:color w:val="1F2A55"/>
          <w:spacing w:val="-10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L.</w:t>
      </w:r>
      <w:r>
        <w:rPr>
          <w:rFonts w:ascii="Tahoma" w:hAnsi="Tahoma"/>
          <w:color w:val="1F2A55"/>
          <w:spacing w:val="-9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Placeres</w:t>
      </w:r>
      <w:r>
        <w:rPr>
          <w:rFonts w:ascii="Tahoma" w:hAnsi="Tahoma"/>
          <w:color w:val="1F2A55"/>
          <w:spacing w:val="-9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Hernández</w:t>
      </w:r>
    </w:p>
    <w:p w:rsidR="00BC04E7" w:rsidRDefault="00BA4463">
      <w:pPr>
        <w:pStyle w:val="Prrafodelista"/>
        <w:numPr>
          <w:ilvl w:val="2"/>
          <w:numId w:val="6"/>
        </w:numPr>
        <w:tabs>
          <w:tab w:val="left" w:pos="1408"/>
        </w:tabs>
        <w:spacing w:before="72"/>
        <w:ind w:left="1407"/>
      </w:pPr>
      <w:r>
        <w:rPr>
          <w:color w:val="8DA1D2"/>
          <w:sz w:val="15"/>
        </w:rPr>
        <w:t>Tesorería</w:t>
      </w:r>
    </w:p>
    <w:p w:rsidR="00BC04E7" w:rsidRDefault="00BA4463">
      <w:pPr>
        <w:pStyle w:val="Prrafodelista"/>
        <w:numPr>
          <w:ilvl w:val="0"/>
          <w:numId w:val="7"/>
        </w:numPr>
        <w:tabs>
          <w:tab w:val="left" w:pos="1408"/>
        </w:tabs>
      </w:pPr>
      <w:r>
        <w:rPr>
          <w:color w:val="8DA1D2"/>
          <w:sz w:val="15"/>
        </w:rPr>
        <w:t>Contabilidad</w:t>
      </w:r>
    </w:p>
    <w:p w:rsidR="00BC04E7" w:rsidRDefault="00BA4463">
      <w:pPr>
        <w:pStyle w:val="Prrafodelista"/>
        <w:numPr>
          <w:ilvl w:val="0"/>
          <w:numId w:val="8"/>
        </w:numPr>
        <w:tabs>
          <w:tab w:val="left" w:pos="1408"/>
        </w:tabs>
        <w:ind w:hanging="102"/>
      </w:pPr>
      <w:r>
        <w:rPr>
          <w:color w:val="8DA1D2"/>
          <w:spacing w:val="-2"/>
          <w:sz w:val="15"/>
        </w:rPr>
        <w:t>Administración</w:t>
      </w:r>
      <w:r>
        <w:rPr>
          <w:color w:val="8DA1D2"/>
          <w:spacing w:val="-10"/>
          <w:sz w:val="15"/>
        </w:rPr>
        <w:t xml:space="preserve"> </w:t>
      </w:r>
      <w:r>
        <w:rPr>
          <w:color w:val="8DA1D2"/>
          <w:spacing w:val="-1"/>
          <w:sz w:val="15"/>
        </w:rPr>
        <w:t>general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2826" w:space="65"/>
            <w:col w:w="2470" w:space="39"/>
            <w:col w:w="6350" w:space="0"/>
          </w:cols>
        </w:sect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2"/>
        <w:rPr>
          <w:rFonts w:ascii="Tahoma" w:hAnsi="Tahoma"/>
        </w:rPr>
      </w:pPr>
    </w:p>
    <w:p w:rsidR="00BC04E7" w:rsidRDefault="00BA4463">
      <w:pPr>
        <w:spacing w:line="235" w:lineRule="auto"/>
        <w:ind w:left="1390" w:right="35" w:firstLine="115"/>
      </w:pPr>
      <w:r>
        <w:rPr>
          <w:rFonts w:ascii="Century Gothic" w:hAnsi="Century Gothic"/>
          <w:color w:val="FEF7E4"/>
          <w:w w:val="95"/>
          <w:sz w:val="15"/>
        </w:rPr>
        <w:t>GESTIÓN Y</w:t>
      </w:r>
      <w:r>
        <w:rPr>
          <w:rFonts w:ascii="Century Gothic" w:hAnsi="Century Gothic"/>
          <w:color w:val="FEF7E4"/>
          <w:spacing w:val="1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spacing w:val="-2"/>
          <w:sz w:val="15"/>
        </w:rPr>
        <w:t>DESARROLLO</w:t>
      </w:r>
      <w:r>
        <w:rPr>
          <w:rFonts w:ascii="Century Gothic" w:hAnsi="Century Gothic"/>
          <w:color w:val="FEF7E4"/>
          <w:spacing w:val="-39"/>
          <w:sz w:val="15"/>
        </w:rPr>
        <w:t xml:space="preserve"> </w:t>
      </w:r>
      <w:r>
        <w:rPr>
          <w:rFonts w:ascii="Century Gothic" w:hAnsi="Century Gothic"/>
          <w:color w:val="FEF7E4"/>
          <w:w w:val="95"/>
          <w:sz w:val="15"/>
        </w:rPr>
        <w:t>DE</w:t>
      </w:r>
      <w:r>
        <w:rPr>
          <w:rFonts w:ascii="Century Gothic" w:hAnsi="Century Gothic"/>
          <w:color w:val="FEF7E4"/>
          <w:spacing w:val="-8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w w:val="95"/>
          <w:sz w:val="15"/>
        </w:rPr>
        <w:t>PERSONAS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spacing w:before="1"/>
        <w:rPr>
          <w:rFonts w:ascii="Century Gothic" w:hAnsi="Century Gothic"/>
          <w:sz w:val="17"/>
        </w:rPr>
      </w:pPr>
    </w:p>
    <w:p w:rsidR="00BC04E7" w:rsidRDefault="00BA4463">
      <w:pPr>
        <w:ind w:left="1390"/>
      </w:pPr>
      <w:r>
        <w:rPr>
          <w:rFonts w:ascii="Century Gothic" w:hAnsi="Century Gothic"/>
          <w:color w:val="FEF7E4"/>
          <w:spacing w:val="-1"/>
          <w:w w:val="95"/>
          <w:sz w:val="15"/>
        </w:rPr>
        <w:t>PLANIFICACIÓN</w:t>
      </w:r>
    </w:p>
    <w:p w:rsidR="00BC04E7" w:rsidRDefault="00BA4463">
      <w:r>
        <w:br w:type="column"/>
      </w:r>
    </w:p>
    <w:p w:rsidR="00BC04E7" w:rsidRDefault="00BA4463">
      <w:pPr>
        <w:spacing w:before="113" w:line="235" w:lineRule="auto"/>
        <w:ind w:left="1391" w:right="4257" w:hanging="1"/>
      </w:pPr>
      <w:r>
        <w:rPr>
          <w:rFonts w:ascii="Century Gothic" w:hAnsi="Century Gothic"/>
          <w:color w:val="FEF7E4"/>
          <w:spacing w:val="-1"/>
          <w:w w:val="85"/>
          <w:sz w:val="15"/>
        </w:rPr>
        <w:t>ECONÓMICO</w:t>
      </w:r>
      <w:r>
        <w:rPr>
          <w:rFonts w:ascii="Century Gothic" w:hAnsi="Century Gothic"/>
          <w:color w:val="FEF7E4"/>
          <w:spacing w:val="-33"/>
          <w:w w:val="85"/>
          <w:sz w:val="15"/>
        </w:rPr>
        <w:t xml:space="preserve"> </w:t>
      </w:r>
      <w:r>
        <w:rPr>
          <w:rFonts w:ascii="Century Gothic" w:hAnsi="Century Gothic"/>
          <w:color w:val="FEF7E4"/>
          <w:spacing w:val="-1"/>
          <w:w w:val="95"/>
          <w:sz w:val="15"/>
        </w:rPr>
        <w:t>FINANCIERO</w:t>
      </w:r>
    </w:p>
    <w:p w:rsidR="00BC04E7" w:rsidRDefault="00BC04E7">
      <w:pPr>
        <w:pStyle w:val="Textoindependiente"/>
        <w:spacing w:before="2"/>
        <w:rPr>
          <w:rFonts w:ascii="Century Gothic" w:hAnsi="Century Gothic"/>
          <w:sz w:val="25"/>
        </w:rPr>
      </w:pPr>
    </w:p>
    <w:p w:rsidR="00BC04E7" w:rsidRDefault="00BC04E7">
      <w:pPr>
        <w:pStyle w:val="Ttulo7"/>
        <w:spacing w:before="0"/>
        <w:ind w:right="640"/>
        <w:jc w:val="right"/>
      </w:pPr>
      <w:r w:rsidRPr="00BC04E7">
        <w:pict>
          <v:shape id="docshape86" o:spid="_x0000_s1126" type="#_x0000_t202" style="position:absolute;left:0;text-align:left;margin-left:569.85pt;margin-top:28.2pt;width:11.65pt;height:88.05pt;z-index:25165158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1F2A55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4D456C"/>
          <w:w w:val="106"/>
        </w:rPr>
        <w:t>2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2385" w:space="294"/>
            <w:col w:w="2488" w:space="72"/>
            <w:col w:w="6511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7"/>
        <w:rPr>
          <w:rFonts w:ascii="Calibri" w:hAnsi="Calibri"/>
          <w:sz w:val="16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53"/>
        <w:ind w:left="1364"/>
      </w:pPr>
      <w:r>
        <w:rPr>
          <w:rFonts w:ascii="Century Gothic" w:hAnsi="Century Gothic"/>
          <w:color w:val="FEF7E4"/>
          <w:w w:val="95"/>
          <w:sz w:val="15"/>
        </w:rPr>
        <w:lastRenderedPageBreak/>
        <w:t>OPERACIONES</w:t>
      </w:r>
    </w:p>
    <w:p w:rsidR="00BC04E7" w:rsidRDefault="00BA4463">
      <w:pPr>
        <w:spacing w:before="99" w:line="235" w:lineRule="auto"/>
        <w:ind w:left="1394" w:right="26" w:hanging="30"/>
      </w:pPr>
      <w:r>
        <w:br w:type="column"/>
      </w:r>
      <w:r>
        <w:rPr>
          <w:rFonts w:ascii="Century Gothic" w:hAnsi="Century Gothic"/>
          <w:color w:val="FEF7E4"/>
          <w:spacing w:val="-2"/>
          <w:w w:val="90"/>
          <w:sz w:val="15"/>
        </w:rPr>
        <w:lastRenderedPageBreak/>
        <w:t>COMERCIAL</w:t>
      </w:r>
      <w:r>
        <w:rPr>
          <w:rFonts w:ascii="Century Gothic" w:hAnsi="Century Gothic"/>
          <w:color w:val="FEF7E4"/>
          <w:spacing w:val="-35"/>
          <w:w w:val="90"/>
          <w:sz w:val="15"/>
        </w:rPr>
        <w:t xml:space="preserve"> </w:t>
      </w:r>
      <w:r>
        <w:rPr>
          <w:rFonts w:ascii="Century Gothic" w:hAnsi="Century Gothic"/>
          <w:color w:val="FEF7E4"/>
          <w:w w:val="90"/>
          <w:sz w:val="15"/>
        </w:rPr>
        <w:t>Y</w:t>
      </w:r>
      <w:r>
        <w:rPr>
          <w:rFonts w:ascii="Century Gothic" w:hAnsi="Century Gothic"/>
          <w:color w:val="FEF7E4"/>
          <w:spacing w:val="5"/>
          <w:w w:val="90"/>
          <w:sz w:val="15"/>
        </w:rPr>
        <w:t xml:space="preserve"> </w:t>
      </w:r>
      <w:r>
        <w:rPr>
          <w:rFonts w:ascii="Century Gothic" w:hAnsi="Century Gothic"/>
          <w:color w:val="FEF7E4"/>
          <w:w w:val="90"/>
          <w:sz w:val="15"/>
        </w:rPr>
        <w:t>CALIDAD</w:t>
      </w:r>
    </w:p>
    <w:p w:rsidR="00BC04E7" w:rsidRDefault="00BA4463">
      <w:pPr>
        <w:spacing w:before="98" w:line="183" w:lineRule="exact"/>
        <w:ind w:left="1364"/>
        <w:jc w:val="center"/>
      </w:pPr>
      <w:r>
        <w:br w:type="column"/>
      </w:r>
      <w:r>
        <w:rPr>
          <w:rFonts w:ascii="Century Gothic" w:hAnsi="Century Gothic"/>
          <w:color w:val="FEF7E4"/>
          <w:spacing w:val="-1"/>
          <w:w w:val="95"/>
          <w:sz w:val="15"/>
        </w:rPr>
        <w:lastRenderedPageBreak/>
        <w:t>MANTENIMIENTO</w:t>
      </w:r>
    </w:p>
    <w:p w:rsidR="00BC04E7" w:rsidRDefault="00BA4463">
      <w:pPr>
        <w:spacing w:line="183" w:lineRule="exact"/>
        <w:ind w:left="1364"/>
        <w:jc w:val="center"/>
      </w:pPr>
      <w:r>
        <w:rPr>
          <w:rFonts w:ascii="Century Gothic" w:hAnsi="Century Gothic"/>
          <w:color w:val="FEF7E4"/>
          <w:w w:val="105"/>
          <w:sz w:val="15"/>
        </w:rPr>
        <w:t>-</w:t>
      </w:r>
      <w:r>
        <w:rPr>
          <w:rFonts w:ascii="Century Gothic" w:hAnsi="Century Gothic"/>
          <w:color w:val="FEF7E4"/>
          <w:spacing w:val="-7"/>
          <w:w w:val="105"/>
          <w:sz w:val="15"/>
        </w:rPr>
        <w:t xml:space="preserve"> </w:t>
      </w:r>
      <w:r>
        <w:rPr>
          <w:rFonts w:ascii="Century Gothic" w:hAnsi="Century Gothic"/>
          <w:color w:val="FEF7E4"/>
          <w:w w:val="105"/>
          <w:sz w:val="15"/>
        </w:rPr>
        <w:t>TALLER</w:t>
      </w:r>
    </w:p>
    <w:p w:rsidR="00BC04E7" w:rsidRDefault="00BA4463">
      <w:pPr>
        <w:spacing w:before="99" w:line="235" w:lineRule="auto"/>
        <w:ind w:left="887" w:right="2085" w:hanging="64"/>
      </w:pPr>
      <w:r>
        <w:br w:type="column"/>
      </w:r>
      <w:r>
        <w:rPr>
          <w:rFonts w:ascii="Century Gothic" w:hAnsi="Century Gothic"/>
          <w:color w:val="FEF7E4"/>
          <w:w w:val="95"/>
          <w:sz w:val="15"/>
        </w:rPr>
        <w:lastRenderedPageBreak/>
        <w:t>SALUD LABORAL</w:t>
      </w:r>
      <w:r>
        <w:rPr>
          <w:rFonts w:ascii="Century Gothic" w:hAnsi="Century Gothic"/>
          <w:color w:val="FEF7E4"/>
          <w:spacing w:val="-36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spacing w:val="-1"/>
          <w:w w:val="95"/>
          <w:sz w:val="15"/>
        </w:rPr>
        <w:t>Y</w:t>
      </w:r>
      <w:r>
        <w:rPr>
          <w:rFonts w:ascii="Century Gothic" w:hAnsi="Century Gothic"/>
          <w:color w:val="FEF7E4"/>
          <w:spacing w:val="-8"/>
          <w:w w:val="95"/>
          <w:sz w:val="15"/>
        </w:rPr>
        <w:t xml:space="preserve"> </w:t>
      </w:r>
      <w:r>
        <w:rPr>
          <w:rFonts w:ascii="Century Gothic" w:hAnsi="Century Gothic"/>
          <w:color w:val="FEF7E4"/>
          <w:spacing w:val="-1"/>
          <w:w w:val="95"/>
          <w:sz w:val="15"/>
        </w:rPr>
        <w:t>PREVENCIÓN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4" w:space="720" w:equalWidth="0">
            <w:col w:w="2419" w:space="417"/>
            <w:col w:w="2200" w:space="78"/>
            <w:col w:w="2509" w:space="40"/>
            <w:col w:w="4087" w:space="0"/>
          </w:cols>
        </w:sect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rPr>
          <w:rFonts w:ascii="Century Gothic" w:hAnsi="Century Gothic"/>
        </w:rPr>
      </w:pPr>
    </w:p>
    <w:p w:rsidR="00BC04E7" w:rsidRDefault="00BC04E7">
      <w:pPr>
        <w:pStyle w:val="Textoindependiente"/>
        <w:spacing w:before="4"/>
        <w:rPr>
          <w:rFonts w:ascii="Century Gothic" w:hAnsi="Century Gothic"/>
          <w:sz w:val="26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97"/>
        <w:ind w:left="1101"/>
      </w:pPr>
      <w:r>
        <w:rPr>
          <w:rFonts w:ascii="Tahoma" w:hAnsi="Tahoma"/>
          <w:color w:val="1F2A55"/>
          <w:sz w:val="15"/>
        </w:rPr>
        <w:lastRenderedPageBreak/>
        <w:t>Antonio</w:t>
      </w:r>
      <w:r>
        <w:rPr>
          <w:rFonts w:ascii="Tahoma" w:hAnsi="Tahoma"/>
          <w:color w:val="1F2A55"/>
          <w:spacing w:val="-9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Artiles</w:t>
      </w:r>
      <w:r>
        <w:rPr>
          <w:rFonts w:ascii="Tahoma" w:hAnsi="Tahoma"/>
          <w:color w:val="1F2A55"/>
          <w:spacing w:val="-8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del</w:t>
      </w:r>
      <w:r>
        <w:rPr>
          <w:rFonts w:ascii="Tahoma" w:hAnsi="Tahoma"/>
          <w:color w:val="1F2A55"/>
          <w:spacing w:val="-8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Toro</w:t>
      </w:r>
    </w:p>
    <w:p w:rsidR="00BC04E7" w:rsidRDefault="00BA4463">
      <w:pPr>
        <w:pStyle w:val="Prrafodelista"/>
        <w:numPr>
          <w:ilvl w:val="1"/>
          <w:numId w:val="8"/>
        </w:numPr>
        <w:tabs>
          <w:tab w:val="left" w:pos="1408"/>
        </w:tabs>
        <w:spacing w:before="72"/>
        <w:ind w:hanging="102"/>
      </w:pPr>
      <w:r>
        <w:rPr>
          <w:color w:val="8DA1D2"/>
          <w:spacing w:val="-2"/>
          <w:sz w:val="15"/>
        </w:rPr>
        <w:t>Ejecución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planificación</w:t>
      </w:r>
    </w:p>
    <w:p w:rsidR="00BC04E7" w:rsidRDefault="00BA4463">
      <w:pPr>
        <w:pStyle w:val="Prrafodelista"/>
        <w:numPr>
          <w:ilvl w:val="0"/>
          <w:numId w:val="8"/>
        </w:numPr>
        <w:tabs>
          <w:tab w:val="left" w:pos="947"/>
        </w:tabs>
        <w:ind w:left="946"/>
      </w:pPr>
      <w:r>
        <w:rPr>
          <w:color w:val="8DA1D2"/>
          <w:w w:val="95"/>
          <w:sz w:val="15"/>
        </w:rPr>
        <w:t>Incidencias</w:t>
      </w:r>
      <w:r>
        <w:rPr>
          <w:color w:val="8DA1D2"/>
          <w:spacing w:val="-3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posteriores</w:t>
      </w:r>
      <w:r>
        <w:rPr>
          <w:color w:val="8DA1D2"/>
          <w:spacing w:val="-2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chivata</w:t>
      </w:r>
    </w:p>
    <w:p w:rsidR="00BC04E7" w:rsidRDefault="00BA4463">
      <w:pPr>
        <w:pStyle w:val="Prrafodelista"/>
        <w:numPr>
          <w:ilvl w:val="0"/>
          <w:numId w:val="6"/>
        </w:numPr>
        <w:tabs>
          <w:tab w:val="left" w:pos="737"/>
        </w:tabs>
        <w:ind w:left="736"/>
      </w:pPr>
      <w:r>
        <w:rPr>
          <w:color w:val="8DA1D2"/>
          <w:spacing w:val="-2"/>
          <w:sz w:val="15"/>
        </w:rPr>
        <w:t>Servicios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2"/>
          <w:sz w:val="15"/>
        </w:rPr>
        <w:t>especiales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e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2"/>
          <w:sz w:val="15"/>
        </w:rPr>
        <w:t>intesificaciones</w:t>
      </w:r>
    </w:p>
    <w:p w:rsidR="00BC04E7" w:rsidRDefault="00BA4463">
      <w:pPr>
        <w:pStyle w:val="Prrafodelista"/>
        <w:numPr>
          <w:ilvl w:val="0"/>
          <w:numId w:val="6"/>
        </w:numPr>
        <w:tabs>
          <w:tab w:val="left" w:pos="701"/>
        </w:tabs>
        <w:ind w:left="700" w:hanging="102"/>
      </w:pPr>
      <w:r>
        <w:rPr>
          <w:color w:val="8DA1D2"/>
          <w:w w:val="95"/>
          <w:sz w:val="15"/>
        </w:rPr>
        <w:t>Infraestructuras</w:t>
      </w:r>
      <w:r>
        <w:rPr>
          <w:color w:val="8DA1D2"/>
          <w:spacing w:val="-4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paradas</w:t>
      </w:r>
      <w:r>
        <w:rPr>
          <w:color w:val="8DA1D2"/>
          <w:spacing w:val="-4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y</w:t>
      </w:r>
      <w:r>
        <w:rPr>
          <w:color w:val="8DA1D2"/>
          <w:spacing w:val="-4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dispositivos</w:t>
      </w:r>
    </w:p>
    <w:p w:rsidR="00BC04E7" w:rsidRDefault="00BA4463">
      <w:pPr>
        <w:spacing w:before="97"/>
        <w:ind w:left="849"/>
      </w:pPr>
      <w:r>
        <w:br w:type="column"/>
      </w:r>
      <w:r>
        <w:rPr>
          <w:rFonts w:ascii="Tahoma" w:hAnsi="Tahoma"/>
          <w:color w:val="1F2A55"/>
          <w:w w:val="95"/>
          <w:sz w:val="15"/>
        </w:rPr>
        <w:lastRenderedPageBreak/>
        <w:t>Gemma</w:t>
      </w:r>
      <w:r>
        <w:rPr>
          <w:rFonts w:ascii="Tahoma" w:hAnsi="Tahoma"/>
          <w:color w:val="1F2A55"/>
          <w:spacing w:val="11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Tor</w:t>
      </w:r>
      <w:r>
        <w:rPr>
          <w:rFonts w:ascii="Tahoma" w:hAnsi="Tahoma"/>
          <w:color w:val="1F2A55"/>
          <w:spacing w:val="12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Visús</w:t>
      </w:r>
    </w:p>
    <w:p w:rsidR="00BC04E7" w:rsidRDefault="00BA4463">
      <w:pPr>
        <w:pStyle w:val="Prrafodelista"/>
        <w:numPr>
          <w:ilvl w:val="0"/>
          <w:numId w:val="9"/>
        </w:numPr>
        <w:tabs>
          <w:tab w:val="left" w:pos="1408"/>
        </w:tabs>
        <w:spacing w:before="72"/>
        <w:ind w:hanging="102"/>
      </w:pPr>
      <w:r>
        <w:rPr>
          <w:color w:val="8DA1D2"/>
          <w:spacing w:val="-2"/>
          <w:sz w:val="15"/>
        </w:rPr>
        <w:t>Red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de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Ventas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y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Oficinas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Comerciales</w:t>
      </w:r>
    </w:p>
    <w:p w:rsidR="00BC04E7" w:rsidRDefault="00BA4463">
      <w:pPr>
        <w:pStyle w:val="Prrafodelista"/>
        <w:numPr>
          <w:ilvl w:val="1"/>
          <w:numId w:val="9"/>
        </w:numPr>
        <w:tabs>
          <w:tab w:val="left" w:pos="1408"/>
        </w:tabs>
      </w:pPr>
      <w:r>
        <w:rPr>
          <w:color w:val="8DA1D2"/>
          <w:spacing w:val="-1"/>
          <w:sz w:val="15"/>
        </w:rPr>
        <w:t>Comunicación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1"/>
          <w:sz w:val="15"/>
        </w:rPr>
        <w:t>y</w:t>
      </w:r>
      <w:r>
        <w:rPr>
          <w:color w:val="8DA1D2"/>
          <w:spacing w:val="-12"/>
          <w:sz w:val="15"/>
        </w:rPr>
        <w:t xml:space="preserve"> </w:t>
      </w:r>
      <w:r>
        <w:rPr>
          <w:color w:val="8DA1D2"/>
          <w:spacing w:val="-1"/>
          <w:sz w:val="15"/>
        </w:rPr>
        <w:t>Publicidad</w:t>
      </w:r>
    </w:p>
    <w:p w:rsidR="00BC04E7" w:rsidRDefault="00BA4463">
      <w:pPr>
        <w:pStyle w:val="Prrafodelista"/>
        <w:numPr>
          <w:ilvl w:val="2"/>
          <w:numId w:val="9"/>
        </w:numPr>
        <w:tabs>
          <w:tab w:val="left" w:pos="1408"/>
        </w:tabs>
        <w:ind w:hanging="102"/>
      </w:pPr>
      <w:r>
        <w:rPr>
          <w:color w:val="8DA1D2"/>
          <w:sz w:val="15"/>
        </w:rPr>
        <w:t>Calidad</w:t>
      </w:r>
    </w:p>
    <w:p w:rsidR="00BC04E7" w:rsidRDefault="00BA4463">
      <w:pPr>
        <w:pStyle w:val="Prrafodelista"/>
        <w:numPr>
          <w:ilvl w:val="1"/>
          <w:numId w:val="9"/>
        </w:numPr>
        <w:tabs>
          <w:tab w:val="left" w:pos="688"/>
        </w:tabs>
        <w:ind w:left="687"/>
      </w:pPr>
      <w:r>
        <w:rPr>
          <w:color w:val="8DA1D2"/>
          <w:spacing w:val="-2"/>
          <w:sz w:val="15"/>
        </w:rPr>
        <w:t>Relaciones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con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el</w:t>
      </w:r>
      <w:r>
        <w:rPr>
          <w:color w:val="8DA1D2"/>
          <w:spacing w:val="-11"/>
          <w:sz w:val="15"/>
        </w:rPr>
        <w:t xml:space="preserve"> </w:t>
      </w:r>
      <w:r>
        <w:rPr>
          <w:color w:val="8DA1D2"/>
          <w:spacing w:val="-2"/>
          <w:sz w:val="15"/>
        </w:rPr>
        <w:t>Cliente</w:t>
      </w:r>
    </w:p>
    <w:p w:rsidR="00BC04E7" w:rsidRDefault="00BA4463">
      <w:pPr>
        <w:spacing w:before="97"/>
        <w:ind w:left="422"/>
      </w:pPr>
      <w:r>
        <w:br w:type="column"/>
      </w:r>
      <w:r>
        <w:rPr>
          <w:rFonts w:ascii="Tahoma" w:hAnsi="Tahoma"/>
          <w:color w:val="1F2A55"/>
          <w:spacing w:val="-1"/>
          <w:sz w:val="15"/>
        </w:rPr>
        <w:lastRenderedPageBreak/>
        <w:t>Eduardo</w:t>
      </w:r>
      <w:r>
        <w:rPr>
          <w:rFonts w:ascii="Tahoma" w:hAnsi="Tahoma"/>
          <w:color w:val="1F2A55"/>
          <w:spacing w:val="-16"/>
          <w:sz w:val="15"/>
        </w:rPr>
        <w:t xml:space="preserve"> </w:t>
      </w:r>
      <w:r>
        <w:rPr>
          <w:rFonts w:ascii="Tahoma" w:hAnsi="Tahoma"/>
          <w:color w:val="1F2A55"/>
          <w:spacing w:val="-1"/>
          <w:sz w:val="15"/>
        </w:rPr>
        <w:t>García</w:t>
      </w:r>
      <w:r>
        <w:rPr>
          <w:rFonts w:ascii="Tahoma" w:hAnsi="Tahoma"/>
          <w:color w:val="1F2A55"/>
          <w:spacing w:val="-11"/>
          <w:sz w:val="15"/>
        </w:rPr>
        <w:t xml:space="preserve"> </w:t>
      </w:r>
      <w:r>
        <w:rPr>
          <w:rFonts w:ascii="Tahoma" w:hAnsi="Tahoma"/>
          <w:color w:val="1F2A55"/>
          <w:sz w:val="15"/>
        </w:rPr>
        <w:t>Suárez</w:t>
      </w:r>
    </w:p>
    <w:p w:rsidR="00BC04E7" w:rsidRDefault="00BA4463">
      <w:pPr>
        <w:pStyle w:val="Prrafodelista"/>
        <w:numPr>
          <w:ilvl w:val="0"/>
          <w:numId w:val="10"/>
        </w:numPr>
        <w:tabs>
          <w:tab w:val="left" w:pos="1408"/>
        </w:tabs>
        <w:spacing w:before="72"/>
      </w:pPr>
      <w:r>
        <w:rPr>
          <w:color w:val="8DA1D2"/>
          <w:w w:val="95"/>
          <w:sz w:val="15"/>
        </w:rPr>
        <w:t>Mantenimiento</w:t>
      </w:r>
      <w:r>
        <w:rPr>
          <w:color w:val="8DA1D2"/>
          <w:spacing w:val="2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vehículos</w:t>
      </w:r>
    </w:p>
    <w:p w:rsidR="00BC04E7" w:rsidRDefault="00BA4463">
      <w:pPr>
        <w:pStyle w:val="Prrafodelista"/>
        <w:numPr>
          <w:ilvl w:val="0"/>
          <w:numId w:val="11"/>
        </w:numPr>
        <w:tabs>
          <w:tab w:val="left" w:pos="1223"/>
        </w:tabs>
        <w:ind w:hanging="286"/>
      </w:pPr>
      <w:r>
        <w:rPr>
          <w:color w:val="8DA1D2"/>
          <w:spacing w:val="-1"/>
          <w:w w:val="95"/>
          <w:sz w:val="15"/>
        </w:rPr>
        <w:t>Infraestructuras Terminales</w:t>
      </w:r>
      <w:r>
        <w:rPr>
          <w:color w:val="8DA1D2"/>
          <w:spacing w:val="-42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y</w:t>
      </w:r>
      <w:r>
        <w:rPr>
          <w:color w:val="8DA1D2"/>
          <w:spacing w:val="-8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Oficinas</w:t>
      </w:r>
      <w:r>
        <w:rPr>
          <w:color w:val="8DA1D2"/>
          <w:spacing w:val="-7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Centrales</w:t>
      </w:r>
    </w:p>
    <w:p w:rsidR="00BC04E7" w:rsidRDefault="00BA4463">
      <w:pPr>
        <w:spacing w:before="97"/>
        <w:ind w:left="345"/>
      </w:pPr>
      <w:r>
        <w:br w:type="column"/>
      </w:r>
      <w:r>
        <w:rPr>
          <w:rFonts w:ascii="Tahoma" w:hAnsi="Tahoma"/>
          <w:color w:val="1F2A55"/>
          <w:w w:val="95"/>
          <w:sz w:val="15"/>
        </w:rPr>
        <w:lastRenderedPageBreak/>
        <w:t>Oscar</w:t>
      </w:r>
      <w:r>
        <w:rPr>
          <w:rFonts w:ascii="Tahoma" w:hAnsi="Tahoma"/>
          <w:color w:val="1F2A55"/>
          <w:spacing w:val="23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Fuentes</w:t>
      </w:r>
      <w:r>
        <w:rPr>
          <w:rFonts w:ascii="Tahoma" w:hAnsi="Tahoma"/>
          <w:color w:val="1F2A55"/>
          <w:spacing w:val="23"/>
          <w:w w:val="95"/>
          <w:sz w:val="15"/>
        </w:rPr>
        <w:t xml:space="preserve"> </w:t>
      </w:r>
      <w:r>
        <w:rPr>
          <w:rFonts w:ascii="Tahoma" w:hAnsi="Tahoma"/>
          <w:color w:val="1F2A55"/>
          <w:w w:val="95"/>
          <w:sz w:val="15"/>
        </w:rPr>
        <w:t>García</w:t>
      </w:r>
    </w:p>
    <w:p w:rsidR="00BC04E7" w:rsidRDefault="00BA4463">
      <w:pPr>
        <w:pStyle w:val="Prrafodelista"/>
        <w:numPr>
          <w:ilvl w:val="0"/>
          <w:numId w:val="11"/>
        </w:numPr>
        <w:tabs>
          <w:tab w:val="left" w:pos="325"/>
        </w:tabs>
        <w:spacing w:before="72"/>
        <w:ind w:left="324"/>
      </w:pPr>
      <w:r>
        <w:rPr>
          <w:color w:val="8DA1D2"/>
          <w:w w:val="95"/>
          <w:sz w:val="15"/>
        </w:rPr>
        <w:t>Salud</w:t>
      </w:r>
      <w:r>
        <w:rPr>
          <w:color w:val="8DA1D2"/>
          <w:spacing w:val="-3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laboral</w:t>
      </w:r>
      <w:r>
        <w:rPr>
          <w:color w:val="8DA1D2"/>
          <w:spacing w:val="-2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y</w:t>
      </w:r>
      <w:r>
        <w:rPr>
          <w:color w:val="8DA1D2"/>
          <w:spacing w:val="-3"/>
          <w:w w:val="95"/>
          <w:sz w:val="15"/>
        </w:rPr>
        <w:t xml:space="preserve"> </w:t>
      </w:r>
      <w:r>
        <w:rPr>
          <w:color w:val="8DA1D2"/>
          <w:w w:val="95"/>
          <w:sz w:val="15"/>
        </w:rPr>
        <w:t>bienestar</w:t>
      </w:r>
    </w:p>
    <w:p w:rsidR="00BC04E7" w:rsidRDefault="00BA4463">
      <w:pPr>
        <w:pStyle w:val="Prrafodelista"/>
        <w:numPr>
          <w:ilvl w:val="1"/>
          <w:numId w:val="11"/>
        </w:numPr>
        <w:tabs>
          <w:tab w:val="left" w:pos="1156"/>
        </w:tabs>
        <w:ind w:right="1992" w:hanging="353"/>
      </w:pPr>
      <w:r>
        <w:rPr>
          <w:color w:val="8DA1D2"/>
          <w:w w:val="95"/>
          <w:sz w:val="15"/>
        </w:rPr>
        <w:t>Seguridad, higiene y</w:t>
      </w:r>
      <w:r>
        <w:rPr>
          <w:color w:val="8DA1D2"/>
          <w:spacing w:val="-42"/>
          <w:w w:val="95"/>
          <w:sz w:val="15"/>
        </w:rPr>
        <w:t xml:space="preserve"> </w:t>
      </w:r>
      <w:r>
        <w:rPr>
          <w:color w:val="8DA1D2"/>
          <w:sz w:val="15"/>
        </w:rPr>
        <w:t>ergonomía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4" w:space="720" w:equalWidth="0">
            <w:col w:w="3136" w:space="40"/>
            <w:col w:w="2668" w:space="39"/>
            <w:col w:w="2079" w:space="39"/>
            <w:col w:w="3749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5829300</wp:posOffset>
            </wp:positionV>
            <wp:extent cx="7776213" cy="5078733"/>
            <wp:effectExtent l="0" t="0" r="0" b="0"/>
            <wp:wrapSquare wrapText="bothSides"/>
            <wp:docPr id="10" name="docshape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50787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87" o:spid="_x0000_s1127" style="position:absolute;margin-left:0;margin-top:0;width:612.3pt;height:858.9pt;z-index:-251599360;mso-position-horizontal-relative:page;mso-position-vertical-relative:page" coordsize="12246,17178">
            <v:shape id="docshape88" o:spid="_x0000_s1128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469" o:spid="_x0000_s1129" type="#_x0000_t32" style="position:absolute;left:11412;top:6616;width:834;height:0;visibility:visible;mso-wrap-style:square" o:connectortype="elbow" strokecolor="#1f2a55" strokeweight=".08811mm"/>
            <v:shape id="docshape90" o:spid="_x0000_s1130" style="position:absolute;left:6681;top:4794;width:1739;height:4759;visibility:visible;mso-wrap-style:square;v-text-anchor:top" coordsize="1739,4759" path="m1739,3889r-3,-75l1726,3741r-15,-71l1690,3601r-26,-66l1632,3471r-37,-60l1554,3354r-45,-54l1459,3250r-53,-45l1348,3164r-60,-37l1224,3096r-66,-27l1089,3048r-71,-15l945,3023r-75,-3l795,3023r-73,10l650,3048r-69,21l515,3096r-63,31l391,3164r-57,41l280,3250r-49,50l185,3354r-41,57l108,3471r-32,64l49,3601r-21,69l13,3741r-9,73l,3889r4,75l13,4038r15,71l49,4178r27,66l108,4308r36,60l185,4425r46,54l280,4528r54,46l391,4615r61,37l515,4683r66,27l650,4731r72,15l795,4755r75,4l945,4755r73,-9l1089,4731r69,-21l1224,4683r64,-31l1348,4615r58,-41l1459,4528r50,-49l1554,4425r41,-57l1632,4308r32,-64l1690,4178r21,-69l1726,4038r10,-74l1739,3889xm1739,870r-3,-75l1726,721r-15,-71l1690,581r-26,-66l1632,451r-37,-60l1554,334r-45,-54l1459,231r-53,-46l1348,144r-60,-37l1224,76,1158,49,1089,28,1018,13,945,3,870,,795,3,722,13,650,28,581,49,515,76r-63,31l391,144r-57,41l280,231r-49,49l185,334r-41,57l108,451,76,515,49,581,28,650,13,721,4,795,,870r4,75l13,1018r15,71l49,1158r27,66l108,1288r36,60l185,1405r46,54l280,1509r54,45l391,1595r61,37l515,1663r66,27l650,1711r72,15l795,1736r75,3l945,1736r73,-10l1089,1711r69,-21l1224,1663r64,-31l1348,1595r58,-41l1459,1509r50,-50l1554,1405r41,-57l1632,1288r32,-64l1690,1158r21,-69l1726,1018r10,-73l1739,870xe" fillcolor="#8da1d2" stroked="f">
              <v:path arrowok="t" o:connecttype="custom" o:connectlocs="552133,0;1104266,1510982;552133,3021963;0,1510982;1096012,5419722;1056642,5288912;986792,5173976;892811,5079361;777240,5010146;646430,4970141;504825,4963791;368935,4993001;248285,5053326;146685,5139686;68580,5248272;17780,5374637;0,5513702;17780,5653401;68580,5779766;146685,5888351;248285,5974711;368935,6035036;504825,6063611;646430,6057896;777240,6017891;892811,5948676;986792,5854061;1056642,5739126;1096012,5608316;1104267,3596637;1086487,3456938;1036322,3330573;958216,3221988;855981,3135628;735330,3075303;600075,3046093;458470,3052443;327025,3092448;212090,3161663;117475,3256278;48260,3371213;8255,3502022;2540,3644262;31115,3779517;91440,3900167;177800,4002402;287020,4080507;412750,4130672;552450,4148452;691515,4130672;817881,4080507;926466,4002402;1012827,3900167;1073152,3779517;1102362,3644262" o:connectangles="270,0,90,180,0,0,0,0,0,0,0,0,0,0,0,0,0,0,0,0,0,0,0,0,0,0,0,0,0,0,0,0,0,0,0,0,0,0,0,0,0,0,0,0,0,0,0,0,0,0,0,0,0,0,0" textboxrect="0,0,1739,4759"/>
            </v:shape>
            <v:rect id="docshape91" o:spid="_x0000_s1131" style="position:absolute;top:7164;width:8905;height:19;visibility:visible;mso-wrap-style:square;v-text-anchor:top" fillcolor="#8da1d2" stroked="f">
              <v:textbox style="mso-rotate-with-shape:t" inset="0,0,0,0"/>
            </v:rect>
            <v:shape id="docshape92" o:spid="_x0000_s1132" style="position:absolute;left:6899;top:6532;width:652;height:641;visibility:visible;mso-wrap-style:square;v-text-anchor:top" coordsize="652,641" path="m652,r-5,75l634,147r-20,69l585,282r-35,61l508,401r-47,52l407,500r-58,41l286,575r-66,28l149,624,76,636,,640e" filled="f" strokecolor="#8da1d2" strokeweight=".33297mm">
              <v:path arrowok="t" o:connecttype="custom" o:connectlocs="207011,0;414022,203518;207011,407036;0,203518;414022,4148465;410847,4196090;402592,4241810;389892,4285625;371477,4327535;349252,4366270;322581,4403100;292736,4436120;258446,4465966;221616,4492001;181611,4513591;139701,4531371;94615,4544706;48260,4552326;0,4554866" o:connectangles="270,0,90,180,0,0,0,0,0,0,0,0,0,0,0,0,0,0,0" textboxrect="0,0,652,641"/>
            </v:shape>
            <v:shape id="docshape93" o:spid="_x0000_s1133" style="position:absolute;left:6899;top:7173;width:652;height:641;visibility:visible;mso-wrap-style:square;v-text-anchor:top" coordsize="652,641" path="m652,641r-5,-75l634,494,614,425,585,359,550,298,508,240,461,188,407,141,349,100,286,66,220,38,149,17,76,5,,e" filled="f" strokecolor="#8da1d2" strokeweight=".33297mm">
              <v:path arrowok="t" o:connecttype="custom" o:connectlocs="207011,0;414022,203518;207011,407036;0,203518;414022,4961902;410847,4914276;402592,4868556;389892,4824741;371477,4782831;349252,4744096;322581,4707266;292736,4674246;258446,4644401;221616,4618366;181611,4596776;139701,4578996;94615,4565661;48260,4558041;0,4554866" o:connectangles="270,0,90,180,0,0,0,0,0,0,0,0,0,0,0,0,0,0,0" textboxrect="0,0,652,641"/>
            </v:shape>
            <v:shape id="docshape94" o:spid="_x0000_s1134" style="position:absolute;left:8904;top:7173;width:652;height:641;visibility:visible;mso-wrap-style:square;v-text-anchor:top" coordsize="652,641" path="m652,641r-4,-75l635,494,614,425,586,359,551,298,509,240,461,188,408,141,350,100,287,66,220,38,150,17,76,5,,e" filled="f" strokecolor="#8da1d2" strokeweight=".33297mm">
              <v:path arrowok="t" o:connecttype="custom" o:connectlocs="207011,0;414022,203518;207011,407036;0,203518;414022,4961902;411482,4914276;403227,4868556;389892,4824741;372112,4782831;349887,4744096;323216,4707266;292736,4674246;259081,4644401;222251,4618366;182246,4596776;139701,4578996;95250,4565661;48260,4558041;0,4554866" o:connectangles="270,0,90,180,0,0,0,0,0,0,0,0,0,0,0,0,0,0,0" textboxrect="0,0,652,641"/>
            </v:shape>
            <v:shape id="docshape95" o:spid="_x0000_s1135" style="position:absolute;left:8685;top:7814;width:1739;height:1739;visibility:visible;mso-wrap-style:square;v-text-anchor:top" coordsize="1739,1739" path="m869,l794,3,721,13,650,28,581,49,514,76r-63,31l390,144r-57,41l280,230r-50,50l185,334r-42,57l107,451,75,515,49,581,28,650,12,721,3,794,,869r3,75l12,1018r16,71l49,1158r26,66l107,1288r36,60l185,1405r45,54l280,1508r53,46l390,1595r61,37l514,1663r67,27l650,1711r71,15l794,1735r75,4l944,1735r73,-9l1089,1711r68,-21l1224,1663r63,-31l1348,1595r57,-41l1458,1508r50,-49l1554,1405r41,-57l1631,1288r32,-64l1689,1158r21,-69l1726,1018r9,-74l1738,869r-3,-75l1726,721r-16,-71l1689,581r-26,-66l1631,451r-36,-60l1554,334r-46,-54l1458,230r-53,-45l1348,144r-61,-37l1224,76,1157,49,1089,28,1017,13,944,3,869,xe" fillcolor="#8da1d2" stroked="f">
              <v:path arrowok="t" o:connecttype="custom" o:connectlocs="552133,0;1104266,552133;552133,1104266;0,552133;504190,4963799;412750,4979674;326390,5010154;247650,5053334;177800,5107944;117475,5173984;67945,5248281;31115,5330831;7620,5419731;0,5513711;7620,5608326;31115,5697226;67945,5779776;117475,5854071;177800,5919476;247650,5974721;326390,6017901;412750,6048381;504190,6063621;599440,6063621;691515,6048381;777240,6017901;855981,5974721;925831,5919476;986791,5854071;1035686,5779776;1072516,5697226;1096011,5608326;1103631,5513711;1096011,5419731;1072516,5330831;1035686,5248281;986791,5173984;925831,5107944;855981,5053334;777240,5010154;691515,4979674;599440,4963799" o:connectangles="270,0,90,180,0,0,0,0,0,0,0,0,0,0,0,0,0,0,0,0,0,0,0,0,0,0,0,0,0,0,0,0,0,0,0,0,0,0,0,0,0,0" textboxrect="0,0,1739,1739"/>
            </v:shape>
            <v:shape id="docshape96" o:spid="_x0000_s1136" style="position:absolute;left:9555;top:9552;width:2;height:229;visibility:visible;mso-wrap-style:square;v-text-anchor:top" coordsize="1270,145415" path="m,l,145415e" filled="f" stroked="f">
              <v:path arrowok="t" o:connecttype="custom" o:connectlocs="636,0;1271,72709;636,145417;0,72709;0,6066235;0,6211653" o:connectangles="270,0,90,180,0,0" textboxrect="0,0,1270,145415"/>
            </v:shape>
            <v:shape id="docshape97" o:spid="_x0000_s1137" style="position:absolute;left:4446;top:6532;width:652;height:641;visibility:visible;mso-wrap-style:square;v-text-anchor:top" coordsize="652,641" path="m652,r-4,75l635,147r-21,69l586,282r-35,61l509,401r-48,52l408,500r-58,41l287,575r-67,28l150,624,77,636,,640e" filled="f" strokecolor="#8da1d2" strokeweight=".33297mm">
              <v:path arrowok="t" o:connecttype="custom" o:connectlocs="207011,0;414022,203518;207011,407036;0,203518;414022,4148465;411482,4196090;403227,4241810;389892,4285625;372112,4327535;349887,4366270;323216,4403100;292736,4436120;259081,4465966;222251,4492001;182246,4513591;139701,4531371;95250,4544706;48895,4552326;0,4554866" o:connectangles="270,0,90,180,0,0,0,0,0,0,0,0,0,0,0,0,0,0,0" textboxrect="0,0,652,641"/>
            </v:shape>
            <v:shape id="docshape98" o:spid="_x0000_s1138" style="position:absolute;left:4446;top:7173;width:652;height:641;visibility:visible;mso-wrap-style:square;v-text-anchor:top" coordsize="652,641" path="m652,641r-4,-75l635,494,614,425,586,359,551,298,509,240,461,188,408,141,350,100,287,66,220,38,150,17,77,5,,e" filled="f" strokecolor="#8da1d2" strokeweight=".33297mm">
              <v:path arrowok="t" o:connecttype="custom" o:connectlocs="207011,0;414022,203518;207011,407036;0,203518;414022,4961902;411482,4914276;403227,4868556;389892,4824741;372112,4782831;349887,4744096;323216,4707266;292736,4674246;259081,4644401;222251,4618366;182246,4596776;139701,4578996;95250,4565661;48895,4558041;0,4554866" o:connectangles="270,0,90,180,0,0,0,0,0,0,0,0,0,0,0,0,0,0,0" textboxrect="0,0,652,641"/>
            </v:shape>
            <v:shape id="docshape99" o:spid="_x0000_s1139" style="position:absolute;left:4228;top:4794;width:1739;height:1739;visibility:visible;mso-wrap-style:square;v-text-anchor:top" coordsize="1739,1739" path="m869,l794,3,721,13,650,28,581,49,515,76r-64,31l391,144r-57,41l280,231r-50,49l185,334r-41,57l107,451,76,515,49,581,28,650,13,721,3,795,,870r3,75l13,1018r15,71l49,1158r27,66l107,1288r37,60l185,1405r45,54l280,1509r54,45l391,1595r60,37l515,1663r66,27l650,1711r71,15l794,1736r75,3l944,1736r74,-10l1089,1711r69,-21l1224,1663r64,-31l1348,1595r57,-41l1459,1509r49,-50l1554,1405r41,-57l1632,1288r31,-64l1690,1158r21,-69l1726,1018r10,-73l1739,870r-3,-75l1726,721r-15,-71l1690,581r-27,-66l1632,451r-37,-60l1554,334r-46,-54l1459,231r-54,-46l1348,144r-60,-37l1224,76,1158,49,1089,28,1018,13,944,3,869,xe" fillcolor="#8da1d2" stroked="f">
              <v:path arrowok="t" o:connecttype="custom" o:connectlocs="552133,0;1104266,552133;552133,1104266;0,552133;504190,3046098;412750,3061973;327025,3092453;248285,3135633;177800,3190878;117475,3256283;67945,3330578;31115,3413128;8255,3502028;0,3596643;8255,3690624;31115,3779524;67945,3862074;117475,3936369;177800,4002409;248285,4057019;327025,4100199;412750,4130679;504190,4146554;599440,4146554;691515,4130679;777240,4100199;855981,4057019;926466,4002409;986791,3936369;1036321,3862074;1073151,3779524;1096011,3690624;1104266,3596643;1096011,3502028;1073151,3413128;1036321,3330578;986791,3256283;926466,3190878;855981,3135633;777240,3092453;691515,3061973;599440,3046098" o:connectangles="270,0,90,180,0,0,0,0,0,0,0,0,0,0,0,0,0,0,0,0,0,0,0,0,0,0,0,0,0,0,0,0,0,0,0,0,0,0,0,0,0,0" textboxrect="0,0,1739,1739"/>
            </v:shape>
            <v:shape id="docshape100" o:spid="_x0000_s1140" style="position:absolute;left:4228;top:7814;width:1739;height:1739;visibility:visible;mso-wrap-style:square;v-text-anchor:top" coordsize="1739,1739" path="m869,l794,3,721,13,650,28,581,49,515,76r-64,31l391,144r-57,41l280,230r-50,50l185,334r-41,57l107,451,76,515,49,581,28,650,13,721,3,794,,869r3,75l13,1018r15,71l49,1158r27,66l107,1288r37,60l185,1405r45,54l280,1508r54,46l391,1595r60,37l515,1663r66,27l650,1711r71,15l794,1735r75,4l944,1735r74,-9l1089,1711r69,-21l1224,1663r64,-31l1348,1595r57,-41l1459,1508r49,-49l1554,1405r41,-57l1632,1288r31,-64l1690,1158r21,-69l1726,1018r10,-74l1739,869r-3,-75l1726,721r-15,-71l1690,581r-27,-66l1632,451r-37,-60l1554,334r-46,-54l1459,230r-54,-45l1348,144r-60,-37l1224,76,1158,49,1089,28,1018,13,944,3,869,xe" fillcolor="#8da1d2" stroked="f">
              <v:path arrowok="t" o:connecttype="custom" o:connectlocs="552133,0;1104266,552133;552133,1104266;0,552133;504190,4963799;412750,4979674;327025,5010154;248285,5053334;177800,5107944;117475,5173984;67945,5248281;31115,5330831;8255,5419731;0,5513711;8255,5608326;31115,5697226;67945,5779776;117475,5854071;177800,5919476;248285,5974721;327025,6017901;412750,6048381;504190,6063621;599440,6063621;691515,6048381;777240,6017901;855981,5974721;926466,5919476;986791,5854071;1036321,5779776;1073151,5697226;1096011,5608326;1104266,5513711;1096011,5419731;1073151,5330831;1036321,5248281;986791,5173984;926466,5107944;855981,5053334;777240,5010154;691515,4979674;599440,4963799" o:connectangles="270,0,90,180,0,0,0,0,0,0,0,0,0,0,0,0,0,0,0,0,0,0,0,0,0,0,0,0,0,0,0,0,0,0,0,0,0,0,0,0,0,0" textboxrect="0,0,1739,1739"/>
            </v:shape>
            <v:shape id="docshape101" o:spid="_x0000_s1141" style="position:absolute;left:1727;top:6532;width:652;height:641;visibility:visible;mso-wrap-style:square;v-text-anchor:top" coordsize="652,641" path="m651,r-4,75l634,147r-21,69l585,282r-35,61l508,401r-48,52l407,500r-58,41l286,575r-67,28l149,624,76,636,,640e" filled="f" strokecolor="#8da1d2" strokeweight=".33297mm">
              <v:path arrowok="t" o:connecttype="custom" o:connectlocs="207011,0;414022,203518;207011,407036;0,203518;413387,4148465;410847,4196090;402592,4241810;389257,4285625;371477,4327535;349252,4366270;322582,4403100;292102,4436120;258446,4465966;221616,4492001;181611,4513591;139066,4531371;94615,4544706;48260,4552326;0,4554866" o:connectangles="270,0,90,180,0,0,0,0,0,0,0,0,0,0,0,0,0,0,0" textboxrect="0,0,652,641"/>
            </v:shape>
            <v:shape id="docshape102" o:spid="_x0000_s1142" style="position:absolute;left:1727;top:7173;width:652;height:641;visibility:visible;mso-wrap-style:square;v-text-anchor:top" coordsize="652,641" path="m651,641r-4,-75l634,494,613,425,585,359,550,298,508,240,460,188,407,141,349,100,286,66,219,38,149,17,76,5,,e" filled="f" strokecolor="#8da1d2" strokeweight=".33297mm">
              <v:path arrowok="t" o:connecttype="custom" o:connectlocs="207011,0;414022,203518;207011,407036;0,203518;413387,4961902;410847,4914276;402592,4868556;389257,4824741;371477,4782831;349252,4744096;322582,4707266;292102,4674246;258446,4644401;221616,4618366;181611,4596776;139066,4578996;94615,4565661;48260,4558041;0,4554866" o:connectangles="270,0,90,180,0,0,0,0,0,0,0,0,0,0,0,0,0,0,0" textboxrect="0,0,652,641"/>
            </v:shape>
            <v:shape id="docshape103" o:spid="_x0000_s1143" style="position:absolute;left:1499;top:7814;width:1739;height:1739;visibility:visible;mso-wrap-style:square;v-text-anchor:top" coordsize="1739,1739" path="m869,l794,3,721,13,650,28,581,49,515,76r-64,31l391,144r-57,41l280,230r-50,50l185,334r-41,57l107,451,75,515,49,581,28,650,13,721,3,794,,869r3,75l13,1018r15,71l49,1158r26,66l107,1288r37,60l185,1405r45,54l280,1508r54,46l391,1595r60,37l515,1663r66,27l650,1711r71,15l794,1735r75,4l944,1735r74,-9l1089,1711r69,-21l1224,1663r64,-31l1348,1595r57,-41l1459,1508r49,-49l1554,1405r41,-57l1632,1288r31,-64l1690,1158r21,-69l1726,1018r9,-74l1739,869r-4,-75l1726,721r-15,-71l1690,581r-27,-66l1632,451r-37,-60l1554,334r-46,-54l1459,230r-54,-45l1348,144r-60,-37l1224,76,1158,49,1089,28,1018,13,944,3,869,xe" fillcolor="#8da1d2" stroked="f">
              <v:path arrowok="t" o:connecttype="custom" o:connectlocs="552133,0;1104266,552133;552133,1104266;0,552133;504191,4963799;412751,4979674;327025,5010154;248285,5053334;177800,5107944;117475,5173984;67945,5248281;31115,5330831;8255,5419731;0,5513711;8255,5608326;31115,5697226;67945,5779776;117475,5854071;177800,5919476;248285,5974721;327025,6017901;412751,6048381;504191,6063621;599441,6063621;691516,6048381;777241,6017901;855981,5974721;926466,5919476;986791,5854071;1036321,5779776;1073151,5697226;1096011,5608326;1104266,5513711;1096011,5419731;1073151,5330831;1036321,5248281;986791,5173984;926466,5107944;855981,5053334;777241,5010154;691516,4979674;599441,4963799" o:connectangles="270,0,90,180,0,0,0,0,0,0,0,0,0,0,0,0,0,0,0,0,0,0,0,0,0,0,0,0,0,0,0,0,0,0,0,0,0,0,0,0,0,0" textboxrect="0,0,1739,1739"/>
            </v:shape>
            <v:shape id="docshape104" o:spid="_x0000_s1144" style="position:absolute;left:1499;top:4794;width:1739;height:1739;visibility:visible;mso-wrap-style:square;v-text-anchor:top" coordsize="1739,1739" path="m869,l794,3,721,13,650,28,581,49,515,76r-64,31l391,144r-57,41l280,231r-50,49l185,334r-41,57l107,451,75,515,49,581,28,650,13,721,3,795,,870r3,75l13,1018r15,71l49,1158r26,66l107,1288r37,60l185,1405r45,54l280,1509r54,45l391,1595r60,37l515,1663r66,27l650,1711r71,15l794,1736r75,3l944,1736r74,-10l1089,1711r69,-21l1224,1663r64,-31l1348,1595r57,-41l1459,1509r49,-50l1554,1405r41,-57l1632,1288r31,-64l1690,1158r21,-69l1726,1018r9,-73l1739,870r-4,-75l1726,721r-15,-71l1690,581r-27,-66l1632,451r-37,-60l1554,334r-46,-54l1459,231r-54,-46l1348,144r-60,-37l1224,76,1158,49,1089,28,1018,13,944,3,869,xe" fillcolor="#8da1d2" stroked="f">
              <v:path arrowok="t" o:connecttype="custom" o:connectlocs="552133,0;1104266,552133;552133,1104266;0,552133;504191,3046098;412751,3061973;327025,3092453;248285,3135633;177800,3190878;117475,3256283;67945,3330578;31115,3413128;8255,3502028;0,3596643;8255,3690624;31115,3779524;67945,3862074;117475,3936369;177800,4002409;248285,4057019;327025,4100199;412751,4130679;504191,4146554;599441,4146554;691516,4130679;777241,4100199;855981,4057019;926466,4002409;986791,3936369;1036321,3862074;1073151,3779524;1096011,3690624;1104266,3596643;1096011,3502028;1073151,3413128;1036321,3330578;986791,3256283;926466,3190878;855981,3135633;777241,3092453;691516,3061973;599441,3046098" o:connectangles="270,0,90,180,0,0,0,0,0,0,0,0,0,0,0,0,0,0,0,0,0,0,0,0,0,0,0,0,0,0,0,0,0,0,0,0,0,0,0,0,0,0" textboxrect="0,0,1739,1739"/>
            </v:shape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6"/>
        <w:rPr>
          <w:rFonts w:ascii="Tahoma" w:hAnsi="Tahoma"/>
          <w:sz w:val="18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left="138"/>
      </w:pPr>
      <w:r>
        <w:rPr>
          <w:rFonts w:ascii="Tahoma" w:hAnsi="Tahoma"/>
          <w:color w:val="F9D66A"/>
          <w:w w:val="90"/>
        </w:rPr>
        <w:lastRenderedPageBreak/>
        <w:t>14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7"/>
        </w:rPr>
      </w:pPr>
    </w:p>
    <w:p w:rsidR="00BC04E7" w:rsidRDefault="00BA4463">
      <w:pPr>
        <w:pStyle w:val="Ttulo8"/>
        <w:spacing w:before="115"/>
      </w:pPr>
      <w:r>
        <w:rPr>
          <w:color w:val="1F2A55"/>
          <w:w w:val="110"/>
        </w:rPr>
        <w:t>PRINCIPIOS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RESPONSABILIDAD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SOCIAL</w:t>
      </w:r>
    </w:p>
    <w:p w:rsidR="00BC04E7" w:rsidRDefault="00BC04E7">
      <w:pPr>
        <w:pStyle w:val="Textoindependiente"/>
        <w:spacing w:before="1"/>
        <w:rPr>
          <w:rFonts w:ascii="Calibri" w:hAnsi="Calibri"/>
          <w:b/>
          <w:sz w:val="25"/>
        </w:rPr>
      </w:pPr>
    </w:p>
    <w:p w:rsidR="00BC04E7" w:rsidRDefault="00BA4463">
      <w:pPr>
        <w:pStyle w:val="Textoindependiente"/>
        <w:spacing w:before="103" w:line="247" w:lineRule="auto"/>
        <w:ind w:left="2174" w:right="2674"/>
        <w:jc w:val="both"/>
      </w:pPr>
      <w:r>
        <w:rPr>
          <w:color w:val="5C5B60"/>
        </w:rPr>
        <w:t xml:space="preserve">Guaguas Municipales cuenta con una serie de principios de </w:t>
      </w:r>
      <w:r>
        <w:rPr>
          <w:color w:val="5C5B60"/>
        </w:rPr>
        <w:t>responsabilidad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corporativa,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integrados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Misión,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Visión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Valores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empresa.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53"/>
        </w:rPr>
        <w:t xml:space="preserve"> </w:t>
      </w:r>
      <w:r>
        <w:rPr>
          <w:color w:val="5C5B60"/>
          <w:spacing w:val="-1"/>
        </w:rPr>
        <w:t>muestran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algunos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atributos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que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ilustran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el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desempeño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en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esta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materia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2020:</w:t>
      </w:r>
    </w:p>
    <w:p w:rsidR="00BC04E7" w:rsidRDefault="00BC04E7">
      <w:pPr>
        <w:pStyle w:val="Textoindependiente"/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sz w:val="26"/>
        </w:rPr>
      </w:pPr>
    </w:p>
    <w:p w:rsidR="00BC04E7" w:rsidRDefault="00BA4463">
      <w:pPr>
        <w:spacing w:before="183"/>
        <w:ind w:left="1172"/>
      </w:pPr>
      <w:r>
        <w:rPr>
          <w:rFonts w:ascii="Tahoma" w:hAnsi="Tahoma"/>
          <w:color w:val="1F2A55"/>
        </w:rPr>
        <w:t>Respeto</w:t>
      </w:r>
      <w:r>
        <w:rPr>
          <w:rFonts w:ascii="Tahoma" w:hAnsi="Tahoma"/>
          <w:color w:val="1F2A55"/>
          <w:spacing w:val="-17"/>
        </w:rPr>
        <w:t xml:space="preserve"> </w:t>
      </w:r>
      <w:r>
        <w:rPr>
          <w:rFonts w:ascii="Tahoma" w:hAnsi="Tahoma"/>
          <w:color w:val="1F2A55"/>
        </w:rPr>
        <w:t>a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la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legalidad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vigente</w:t>
      </w:r>
    </w:p>
    <w:p w:rsidR="00BC04E7" w:rsidRDefault="00BA4463">
      <w:r>
        <w:br w:type="column"/>
      </w:r>
    </w:p>
    <w:p w:rsidR="00BC04E7" w:rsidRDefault="00BA4463">
      <w:pPr>
        <w:pStyle w:val="Textoindependiente"/>
        <w:ind w:left="1172" w:right="1727" w:firstLine="1374"/>
        <w:jc w:val="right"/>
      </w:pPr>
      <w:r>
        <w:rPr>
          <w:rFonts w:ascii="Tahoma" w:hAnsi="Tahoma"/>
          <w:color w:val="1F2A55"/>
          <w:spacing w:val="-3"/>
        </w:rPr>
        <w:t>Número de</w:t>
      </w:r>
      <w:r>
        <w:rPr>
          <w:rFonts w:ascii="Tahoma" w:hAnsi="Tahoma"/>
          <w:color w:val="1F2A55"/>
          <w:spacing w:val="-60"/>
        </w:rPr>
        <w:t xml:space="preserve"> </w:t>
      </w:r>
      <w:r>
        <w:rPr>
          <w:rFonts w:ascii="Tahoma" w:hAnsi="Tahoma"/>
          <w:color w:val="1F2A55"/>
          <w:w w:val="95"/>
        </w:rPr>
        <w:t>incumplimientos/sanciones</w:t>
      </w:r>
      <w:r>
        <w:rPr>
          <w:rFonts w:ascii="Tahoma" w:hAnsi="Tahoma"/>
          <w:color w:val="1F2A55"/>
          <w:spacing w:val="1"/>
          <w:w w:val="95"/>
        </w:rPr>
        <w:t xml:space="preserve"> </w:t>
      </w:r>
      <w:r>
        <w:rPr>
          <w:rFonts w:ascii="Tahoma" w:hAnsi="Tahoma"/>
          <w:color w:val="1F2A55"/>
          <w:spacing w:val="-1"/>
        </w:rPr>
        <w:t>laborales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a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la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</w:rPr>
        <w:t>empresa: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Calibri" w:hAnsi="Calibri"/>
          <w:b/>
          <w:color w:val="1F2A55"/>
        </w:rPr>
        <w:t>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4057" w:space="2455"/>
            <w:col w:w="5238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11"/>
        <w:rPr>
          <w:rFonts w:ascii="Calibri" w:hAnsi="Calibri"/>
          <w:b/>
          <w:sz w:val="28"/>
        </w:rPr>
      </w:pPr>
    </w:p>
    <w:p w:rsidR="00BC04E7" w:rsidRDefault="00BA4463">
      <w:pPr>
        <w:ind w:left="1172"/>
      </w:pPr>
      <w:r>
        <w:rPr>
          <w:rFonts w:ascii="Tahoma" w:hAnsi="Tahoma"/>
          <w:color w:val="1F2A55"/>
          <w:w w:val="95"/>
        </w:rPr>
        <w:t>Encuesta</w:t>
      </w:r>
      <w:r>
        <w:rPr>
          <w:rFonts w:ascii="Tahoma" w:hAnsi="Tahoma"/>
          <w:color w:val="1F2A55"/>
          <w:spacing w:val="10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a</w:t>
      </w:r>
      <w:r>
        <w:rPr>
          <w:rFonts w:ascii="Tahoma" w:hAnsi="Tahoma"/>
          <w:color w:val="1F2A55"/>
          <w:spacing w:val="10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nuestros</w:t>
      </w:r>
      <w:r>
        <w:rPr>
          <w:rFonts w:ascii="Tahoma" w:hAnsi="Tahoma"/>
          <w:color w:val="1F2A55"/>
          <w:spacing w:val="11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clientes</w:t>
      </w:r>
      <w:r>
        <w:rPr>
          <w:rFonts w:ascii="Tahoma" w:hAnsi="Tahoma"/>
          <w:color w:val="1F2A55"/>
          <w:spacing w:val="10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durante</w:t>
      </w:r>
      <w:r>
        <w:rPr>
          <w:rFonts w:ascii="Tahoma" w:hAnsi="Tahoma"/>
          <w:color w:val="1F2A55"/>
          <w:spacing w:val="11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la</w:t>
      </w:r>
      <w:r>
        <w:rPr>
          <w:rFonts w:ascii="Tahoma" w:hAnsi="Tahoma"/>
          <w:color w:val="1F2A55"/>
          <w:spacing w:val="10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pandemia</w:t>
      </w:r>
    </w:p>
    <w:p w:rsidR="00BC04E7" w:rsidRDefault="00BA4463">
      <w:pPr>
        <w:pStyle w:val="Textoindependiente"/>
        <w:spacing w:before="105" w:line="230" w:lineRule="auto"/>
        <w:ind w:left="1172" w:right="1727" w:firstLine="374"/>
        <w:jc w:val="right"/>
      </w:pPr>
      <w:r>
        <w:br w:type="column"/>
      </w:r>
      <w:r>
        <w:rPr>
          <w:rFonts w:ascii="Tahoma" w:hAnsi="Tahoma"/>
          <w:color w:val="1F2A55"/>
        </w:rPr>
        <w:lastRenderedPageBreak/>
        <w:t>El</w:t>
      </w:r>
      <w:r>
        <w:rPr>
          <w:rFonts w:ascii="Tahoma" w:hAnsi="Tahoma"/>
          <w:color w:val="1F2A55"/>
          <w:spacing w:val="-10"/>
        </w:rPr>
        <w:t xml:space="preserve"> </w:t>
      </w:r>
      <w:r>
        <w:rPr>
          <w:rFonts w:ascii="Calibri" w:hAnsi="Calibri"/>
          <w:b/>
          <w:color w:val="1F2A55"/>
        </w:rPr>
        <w:t xml:space="preserve">84% </w:t>
      </w:r>
      <w:r>
        <w:rPr>
          <w:rFonts w:ascii="Tahoma" w:hAnsi="Tahoma"/>
          <w:color w:val="1F2A55"/>
        </w:rPr>
        <w:t>de</w:t>
      </w:r>
      <w:r>
        <w:rPr>
          <w:rFonts w:ascii="Tahoma" w:hAnsi="Tahoma"/>
          <w:color w:val="1F2A55"/>
          <w:spacing w:val="-10"/>
        </w:rPr>
        <w:t xml:space="preserve"> </w:t>
      </w:r>
      <w:r>
        <w:rPr>
          <w:rFonts w:ascii="Tahoma" w:hAnsi="Tahoma"/>
          <w:color w:val="1F2A55"/>
        </w:rPr>
        <w:t>los</w:t>
      </w:r>
      <w:r>
        <w:rPr>
          <w:rFonts w:ascii="Tahoma" w:hAnsi="Tahoma"/>
          <w:color w:val="1F2A55"/>
          <w:spacing w:val="-10"/>
        </w:rPr>
        <w:t xml:space="preserve"> </w:t>
      </w:r>
      <w:r>
        <w:rPr>
          <w:rFonts w:ascii="Tahoma" w:hAnsi="Tahoma"/>
          <w:color w:val="1F2A55"/>
        </w:rPr>
        <w:t>viajeros</w:t>
      </w:r>
      <w:r>
        <w:rPr>
          <w:rFonts w:ascii="Tahoma" w:hAnsi="Tahoma"/>
          <w:color w:val="1F2A55"/>
          <w:spacing w:val="-59"/>
        </w:rPr>
        <w:t xml:space="preserve"> </w:t>
      </w:r>
      <w:r>
        <w:rPr>
          <w:rFonts w:ascii="Tahoma" w:hAnsi="Tahoma"/>
          <w:color w:val="1F2A55"/>
          <w:w w:val="95"/>
        </w:rPr>
        <w:t>considera</w:t>
      </w:r>
      <w:r>
        <w:rPr>
          <w:rFonts w:ascii="Tahoma" w:hAnsi="Tahoma"/>
          <w:color w:val="1F2A55"/>
          <w:spacing w:val="6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que</w:t>
      </w:r>
      <w:r>
        <w:rPr>
          <w:rFonts w:ascii="Tahoma" w:hAnsi="Tahoma"/>
          <w:color w:val="1F2A55"/>
          <w:spacing w:val="6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Guaguas</w:t>
      </w:r>
      <w:r>
        <w:rPr>
          <w:rFonts w:ascii="Tahoma" w:hAnsi="Tahoma"/>
          <w:color w:val="1F2A55"/>
          <w:spacing w:val="6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se</w:t>
      </w:r>
      <w:r>
        <w:rPr>
          <w:rFonts w:ascii="Tahoma" w:hAnsi="Tahoma"/>
          <w:color w:val="1F2A55"/>
          <w:spacing w:val="-56"/>
          <w:w w:val="95"/>
        </w:rPr>
        <w:t xml:space="preserve"> </w:t>
      </w:r>
      <w:r>
        <w:rPr>
          <w:rFonts w:ascii="Tahoma" w:hAnsi="Tahoma"/>
          <w:color w:val="1F2A55"/>
        </w:rPr>
        <w:t>identifica</w:t>
      </w:r>
      <w:r>
        <w:rPr>
          <w:rFonts w:ascii="Tahoma" w:hAnsi="Tahoma"/>
          <w:color w:val="1F2A55"/>
          <w:spacing w:val="-12"/>
        </w:rPr>
        <w:t xml:space="preserve"> </w:t>
      </w:r>
      <w:r>
        <w:rPr>
          <w:rFonts w:ascii="Tahoma" w:hAnsi="Tahoma"/>
          <w:color w:val="1F2A55"/>
        </w:rPr>
        <w:t>con</w:t>
      </w:r>
      <w:r>
        <w:rPr>
          <w:rFonts w:ascii="Tahoma" w:hAnsi="Tahoma"/>
          <w:color w:val="1F2A55"/>
          <w:spacing w:val="-11"/>
        </w:rPr>
        <w:t xml:space="preserve"> </w:t>
      </w:r>
      <w:r>
        <w:rPr>
          <w:rFonts w:ascii="Tahoma" w:hAnsi="Tahoma"/>
          <w:color w:val="1F2A55"/>
        </w:rPr>
        <w:t>la</w:t>
      </w:r>
      <w:r>
        <w:rPr>
          <w:rFonts w:ascii="Tahoma" w:hAnsi="Tahoma"/>
          <w:color w:val="1F2A55"/>
          <w:spacing w:val="-12"/>
        </w:rPr>
        <w:t xml:space="preserve"> </w:t>
      </w:r>
      <w:r>
        <w:rPr>
          <w:rFonts w:ascii="Tahoma" w:hAnsi="Tahoma"/>
          <w:color w:val="1F2A55"/>
        </w:rPr>
        <w:t>ciudad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877" w:space="724"/>
            <w:col w:w="5149" w:space="0"/>
          </w:cols>
        </w:sectPr>
      </w:pPr>
    </w:p>
    <w:p w:rsidR="00BC04E7" w:rsidRDefault="00BC04E7">
      <w:pPr>
        <w:pStyle w:val="Textoindependiente"/>
        <w:spacing w:before="9"/>
        <w:rPr>
          <w:rFonts w:ascii="Tahoma" w:hAnsi="Tahoma"/>
          <w:sz w:val="24"/>
        </w:rPr>
      </w:pPr>
    </w:p>
    <w:p w:rsidR="00BC04E7" w:rsidRDefault="00BA4463">
      <w:pPr>
        <w:pStyle w:val="Prrafodelista"/>
        <w:numPr>
          <w:ilvl w:val="0"/>
          <w:numId w:val="1"/>
        </w:numPr>
        <w:tabs>
          <w:tab w:val="left" w:pos="1115"/>
          <w:tab w:val="left" w:pos="1116"/>
        </w:tabs>
        <w:spacing w:before="118" w:line="389" w:lineRule="exact"/>
        <w:ind w:left="1115" w:hanging="974"/>
      </w:pPr>
      <w:r w:rsidRPr="00BC04E7">
        <w:rPr>
          <w:color w:val="1F2A55"/>
          <w:spacing w:val="-54"/>
          <w:position w:val="10"/>
        </w:rPr>
        <w:t>E</w:t>
      </w:r>
      <w:r>
        <w:rPr>
          <w:rFonts w:ascii="Arial" w:hAnsi="Arial"/>
          <w:color w:val="5C5B60"/>
          <w:spacing w:val="-99"/>
          <w:w w:val="97"/>
          <w:sz w:val="20"/>
        </w:rPr>
        <w:t>G</w:t>
      </w:r>
      <w:r w:rsidRPr="00BC04E7">
        <w:rPr>
          <w:color w:val="1F2A55"/>
          <w:w w:val="101"/>
          <w:position w:val="10"/>
        </w:rPr>
        <w:t>l</w:t>
      </w:r>
      <w:r w:rsidRPr="00BC04E7">
        <w:rPr>
          <w:color w:val="1F2A55"/>
          <w:spacing w:val="-22"/>
          <w:position w:val="10"/>
        </w:rPr>
        <w:t xml:space="preserve"> </w:t>
      </w:r>
      <w:r>
        <w:rPr>
          <w:rFonts w:ascii="Arial" w:hAnsi="Arial"/>
          <w:color w:val="5C5B60"/>
          <w:spacing w:val="-102"/>
          <w:w w:val="99"/>
          <w:sz w:val="20"/>
        </w:rPr>
        <w:t>u</w:t>
      </w:r>
      <w:r w:rsidRPr="00BC04E7">
        <w:rPr>
          <w:color w:val="1F2A55"/>
          <w:spacing w:val="-82"/>
          <w:w w:val="98"/>
          <w:position w:val="10"/>
        </w:rPr>
        <w:t>m</w:t>
      </w:r>
      <w:r>
        <w:rPr>
          <w:rFonts w:ascii="Arial" w:hAnsi="Arial"/>
          <w:color w:val="5C5B60"/>
          <w:spacing w:val="-26"/>
          <w:w w:val="96"/>
          <w:sz w:val="20"/>
        </w:rPr>
        <w:t>a</w:t>
      </w:r>
      <w:r w:rsidRPr="00BC04E7">
        <w:rPr>
          <w:color w:val="1F2A55"/>
          <w:spacing w:val="-85"/>
          <w:w w:val="95"/>
          <w:position w:val="10"/>
        </w:rPr>
        <w:t>a</w:t>
      </w:r>
      <w:r>
        <w:rPr>
          <w:rFonts w:ascii="Arial" w:hAnsi="Arial"/>
          <w:color w:val="5C5B60"/>
          <w:spacing w:val="-31"/>
          <w:w w:val="103"/>
          <w:sz w:val="20"/>
        </w:rPr>
        <w:t>g</w:t>
      </w:r>
      <w:r w:rsidRPr="00BC04E7">
        <w:rPr>
          <w:color w:val="1F2A55"/>
          <w:spacing w:val="-89"/>
          <w:w w:val="96"/>
          <w:position w:val="10"/>
        </w:rPr>
        <w:t>n</w:t>
      </w:r>
      <w:r>
        <w:rPr>
          <w:rFonts w:ascii="Arial" w:hAnsi="Arial"/>
          <w:color w:val="5C5B60"/>
          <w:spacing w:val="-24"/>
          <w:w w:val="99"/>
          <w:sz w:val="20"/>
        </w:rPr>
        <w:t>u</w:t>
      </w:r>
      <w:r w:rsidRPr="00BC04E7">
        <w:rPr>
          <w:color w:val="1F2A55"/>
          <w:spacing w:val="-53"/>
          <w:w w:val="103"/>
          <w:position w:val="10"/>
        </w:rPr>
        <w:t>t</w:t>
      </w:r>
      <w:r>
        <w:rPr>
          <w:rFonts w:ascii="Arial" w:hAnsi="Arial"/>
          <w:color w:val="5C5B60"/>
          <w:spacing w:val="-58"/>
          <w:w w:val="96"/>
          <w:sz w:val="20"/>
        </w:rPr>
        <w:t>a</w:t>
      </w:r>
      <w:r w:rsidRPr="00BC04E7">
        <w:rPr>
          <w:color w:val="1F2A55"/>
          <w:spacing w:val="-56"/>
          <w:w w:val="97"/>
          <w:position w:val="10"/>
        </w:rPr>
        <w:t>e</w:t>
      </w:r>
      <w:r>
        <w:rPr>
          <w:rFonts w:ascii="Arial" w:hAnsi="Arial"/>
          <w:color w:val="5C5B60"/>
          <w:spacing w:val="-45"/>
          <w:sz w:val="20"/>
        </w:rPr>
        <w:t>s</w:t>
      </w:r>
      <w:r w:rsidRPr="00BC04E7">
        <w:rPr>
          <w:color w:val="1F2A55"/>
          <w:w w:val="96"/>
          <w:position w:val="10"/>
        </w:rPr>
        <w:t>n</w:t>
      </w:r>
      <w:r w:rsidRPr="00BC04E7">
        <w:rPr>
          <w:color w:val="1F2A55"/>
          <w:spacing w:val="-5"/>
          <w:w w:val="101"/>
          <w:position w:val="10"/>
        </w:rPr>
        <w:t>i</w:t>
      </w:r>
      <w:r>
        <w:rPr>
          <w:rFonts w:ascii="Arial" w:hAnsi="Arial"/>
          <w:color w:val="5C5B60"/>
          <w:spacing w:val="-170"/>
          <w:w w:val="104"/>
          <w:sz w:val="20"/>
        </w:rPr>
        <w:t>M</w:t>
      </w:r>
      <w:r w:rsidRPr="00BC04E7">
        <w:rPr>
          <w:color w:val="1F2A55"/>
          <w:spacing w:val="-14"/>
          <w:w w:val="98"/>
          <w:position w:val="10"/>
        </w:rPr>
        <w:t>m</w:t>
      </w:r>
      <w:r>
        <w:rPr>
          <w:rFonts w:ascii="Arial" w:hAnsi="Arial"/>
          <w:color w:val="5C5B60"/>
          <w:spacing w:val="-98"/>
          <w:w w:val="99"/>
          <w:sz w:val="20"/>
        </w:rPr>
        <w:t>u</w:t>
      </w:r>
      <w:r w:rsidRPr="00BC04E7">
        <w:rPr>
          <w:color w:val="1F2A55"/>
          <w:w w:val="101"/>
          <w:position w:val="10"/>
        </w:rPr>
        <w:t>i</w:t>
      </w:r>
      <w:r w:rsidRPr="00BC04E7">
        <w:rPr>
          <w:color w:val="1F2A55"/>
          <w:spacing w:val="-66"/>
          <w:w w:val="97"/>
          <w:position w:val="10"/>
        </w:rPr>
        <w:t>e</w:t>
      </w:r>
      <w:r>
        <w:rPr>
          <w:rFonts w:ascii="Arial" w:hAnsi="Arial"/>
          <w:color w:val="5C5B60"/>
          <w:spacing w:val="-46"/>
          <w:w w:val="99"/>
          <w:sz w:val="20"/>
        </w:rPr>
        <w:t>n</w:t>
      </w:r>
      <w:r w:rsidRPr="00BC04E7">
        <w:rPr>
          <w:color w:val="1F2A55"/>
          <w:spacing w:val="-73"/>
          <w:w w:val="96"/>
          <w:position w:val="10"/>
        </w:rPr>
        <w:t>n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80"/>
          <w:w w:val="107"/>
          <w:sz w:val="20"/>
        </w:rPr>
        <w:t>c</w:t>
      </w:r>
      <w:r w:rsidRPr="00BC04E7">
        <w:rPr>
          <w:color w:val="1F2A55"/>
          <w:spacing w:val="-3"/>
          <w:w w:val="103"/>
          <w:position w:val="10"/>
        </w:rPr>
        <w:t>t</w:t>
      </w:r>
      <w:r w:rsidRPr="00BC04E7">
        <w:rPr>
          <w:color w:val="1F2A55"/>
          <w:spacing w:val="-117"/>
          <w:w w:val="102"/>
          <w:position w:val="10"/>
        </w:rPr>
        <w:t>o</w:t>
      </w:r>
      <w:r>
        <w:rPr>
          <w:rFonts w:ascii="Arial" w:hAnsi="Arial"/>
          <w:color w:val="5C5B60"/>
          <w:w w:val="104"/>
          <w:sz w:val="20"/>
        </w:rPr>
        <w:t>ip</w:t>
      </w:r>
      <w:r>
        <w:rPr>
          <w:rFonts w:ascii="Arial" w:hAnsi="Arial"/>
          <w:color w:val="5C5B60"/>
          <w:spacing w:val="-98"/>
          <w:w w:val="96"/>
          <w:sz w:val="20"/>
        </w:rPr>
        <w:t>a</w:t>
      </w:r>
      <w:r w:rsidRPr="00BC04E7">
        <w:rPr>
          <w:color w:val="1F2A55"/>
          <w:spacing w:val="-29"/>
          <w:w w:val="103"/>
          <w:position w:val="10"/>
        </w:rPr>
        <w:t>d</w:t>
      </w:r>
      <w:r>
        <w:rPr>
          <w:rFonts w:ascii="Arial" w:hAnsi="Arial"/>
          <w:color w:val="5C5B60"/>
          <w:spacing w:val="-17"/>
          <w:w w:val="99"/>
          <w:sz w:val="20"/>
        </w:rPr>
        <w:t>l</w:t>
      </w:r>
      <w:r w:rsidRPr="00BC04E7">
        <w:rPr>
          <w:color w:val="1F2A55"/>
          <w:spacing w:val="-97"/>
          <w:w w:val="97"/>
          <w:position w:val="10"/>
        </w:rPr>
        <w:t>e</w:t>
      </w:r>
      <w:r>
        <w:rPr>
          <w:rFonts w:ascii="Arial" w:hAnsi="Arial"/>
          <w:color w:val="5C5B60"/>
          <w:w w:val="96"/>
          <w:sz w:val="20"/>
        </w:rPr>
        <w:t>e</w:t>
      </w:r>
      <w:r>
        <w:rPr>
          <w:rFonts w:ascii="Arial" w:hAnsi="Arial"/>
          <w:color w:val="5C5B60"/>
          <w:spacing w:val="-54"/>
          <w:sz w:val="20"/>
        </w:rPr>
        <w:t>s</w:t>
      </w:r>
      <w:r w:rsidRPr="00BC04E7">
        <w:rPr>
          <w:color w:val="1F2A55"/>
          <w:w w:val="97"/>
          <w:position w:val="10"/>
        </w:rPr>
        <w:t>l</w:t>
      </w:r>
      <w:r w:rsidRPr="00BC04E7">
        <w:rPr>
          <w:color w:val="1F2A55"/>
          <w:spacing w:val="11"/>
          <w:w w:val="97"/>
          <w:position w:val="10"/>
        </w:rPr>
        <w:t>a</w:t>
      </w:r>
      <w:r>
        <w:rPr>
          <w:rFonts w:ascii="Arial" w:hAnsi="Arial"/>
          <w:color w:val="5C5B60"/>
          <w:spacing w:val="-63"/>
          <w:w w:val="107"/>
          <w:sz w:val="20"/>
        </w:rPr>
        <w:t>c</w:t>
      </w:r>
      <w:r w:rsidRPr="00BC04E7">
        <w:rPr>
          <w:color w:val="1F2A55"/>
          <w:spacing w:val="-32"/>
          <w:w w:val="95"/>
          <w:position w:val="10"/>
        </w:rPr>
        <w:t>s</w:t>
      </w:r>
      <w:r>
        <w:rPr>
          <w:rFonts w:ascii="Arial" w:hAnsi="Arial"/>
          <w:color w:val="5C5B60"/>
          <w:spacing w:val="-80"/>
          <w:w w:val="99"/>
          <w:sz w:val="20"/>
        </w:rPr>
        <w:t>u</w:t>
      </w:r>
      <w:r w:rsidRPr="00BC04E7">
        <w:rPr>
          <w:color w:val="1F2A55"/>
          <w:spacing w:val="-43"/>
          <w:w w:val="102"/>
          <w:position w:val="10"/>
        </w:rPr>
        <w:t>o</w:t>
      </w:r>
      <w:r>
        <w:rPr>
          <w:rFonts w:ascii="Arial" w:hAnsi="Arial"/>
          <w:color w:val="5C5B60"/>
          <w:spacing w:val="-65"/>
          <w:w w:val="96"/>
          <w:sz w:val="20"/>
        </w:rPr>
        <w:t>e</w:t>
      </w:r>
      <w:r w:rsidRPr="00BC04E7">
        <w:rPr>
          <w:color w:val="1F2A55"/>
          <w:w w:val="101"/>
          <w:position w:val="10"/>
        </w:rPr>
        <w:t>l</w:t>
      </w:r>
      <w:r w:rsidRPr="00BC04E7">
        <w:rPr>
          <w:color w:val="1F2A55"/>
          <w:spacing w:val="-99"/>
          <w:w w:val="102"/>
          <w:position w:val="10"/>
        </w:rPr>
        <w:t>v</w:t>
      </w:r>
      <w:r>
        <w:rPr>
          <w:rFonts w:ascii="Arial" w:hAnsi="Arial"/>
          <w:color w:val="5C5B60"/>
          <w:spacing w:val="-19"/>
          <w:w w:val="99"/>
          <w:sz w:val="20"/>
        </w:rPr>
        <w:t>n</w:t>
      </w:r>
      <w:r w:rsidRPr="00BC04E7">
        <w:rPr>
          <w:color w:val="1F2A55"/>
          <w:spacing w:val="-95"/>
          <w:w w:val="97"/>
          <w:position w:val="10"/>
        </w:rPr>
        <w:t>e</w:t>
      </w:r>
      <w:r>
        <w:rPr>
          <w:rFonts w:ascii="Arial" w:hAnsi="Arial"/>
          <w:color w:val="5C5B60"/>
          <w:w w:val="113"/>
          <w:sz w:val="20"/>
        </w:rPr>
        <w:t>t</w:t>
      </w:r>
      <w:r>
        <w:rPr>
          <w:rFonts w:ascii="Arial" w:hAnsi="Arial"/>
          <w:color w:val="5C5B60"/>
          <w:spacing w:val="-77"/>
          <w:w w:val="96"/>
          <w:sz w:val="20"/>
        </w:rPr>
        <w:t>a</w:t>
      </w:r>
      <w:r w:rsidRPr="00BC04E7">
        <w:rPr>
          <w:color w:val="1F2A55"/>
          <w:w w:val="96"/>
          <w:position w:val="10"/>
        </w:rPr>
        <w:t>n</w:t>
      </w:r>
      <w:r w:rsidRPr="00BC04E7">
        <w:rPr>
          <w:color w:val="1F2A55"/>
          <w:spacing w:val="-28"/>
          <w:w w:val="103"/>
          <w:position w:val="10"/>
        </w:rPr>
        <w:t>c</w:t>
      </w:r>
      <w:r>
        <w:rPr>
          <w:rFonts w:ascii="Arial" w:hAnsi="Arial"/>
          <w:color w:val="5C5B60"/>
          <w:spacing w:val="-81"/>
          <w:w w:val="107"/>
          <w:sz w:val="20"/>
        </w:rPr>
        <w:t>c</w:t>
      </w:r>
      <w:r w:rsidRPr="00BC04E7">
        <w:rPr>
          <w:color w:val="1F2A55"/>
          <w:w w:val="101"/>
          <w:position w:val="10"/>
        </w:rPr>
        <w:t>i</w:t>
      </w:r>
      <w:r w:rsidRPr="00BC04E7">
        <w:rPr>
          <w:color w:val="1F2A55"/>
          <w:spacing w:val="-82"/>
          <w:w w:val="95"/>
          <w:position w:val="10"/>
        </w:rPr>
        <w:t>a</w:t>
      </w:r>
      <w:r>
        <w:rPr>
          <w:rFonts w:ascii="Arial" w:hAnsi="Arial"/>
          <w:color w:val="5C5B60"/>
          <w:w w:val="103"/>
          <w:sz w:val="20"/>
        </w:rPr>
        <w:t>o</w:t>
      </w:r>
      <w:r>
        <w:rPr>
          <w:rFonts w:ascii="Arial" w:hAnsi="Arial"/>
          <w:color w:val="5C5B60"/>
          <w:spacing w:val="-88"/>
          <w:w w:val="99"/>
          <w:sz w:val="20"/>
        </w:rPr>
        <w:t>n</w:t>
      </w:r>
      <w:r w:rsidRPr="00BC04E7">
        <w:rPr>
          <w:color w:val="1F2A55"/>
          <w:position w:val="10"/>
        </w:rPr>
        <w:t>e</w:t>
      </w:r>
      <w:r w:rsidRPr="00BC04E7">
        <w:rPr>
          <w:color w:val="1F2A55"/>
          <w:spacing w:val="-11"/>
          <w:position w:val="10"/>
        </w:rPr>
        <w:t>c</w:t>
      </w:r>
      <w:r>
        <w:rPr>
          <w:rFonts w:ascii="Arial" w:hAnsi="Arial"/>
          <w:color w:val="5C5B60"/>
          <w:spacing w:val="-104"/>
          <w:w w:val="99"/>
          <w:sz w:val="20"/>
        </w:rPr>
        <w:t>u</w:t>
      </w:r>
      <w:r w:rsidRPr="00BC04E7">
        <w:rPr>
          <w:color w:val="1F2A55"/>
          <w:spacing w:val="-19"/>
          <w:w w:val="102"/>
          <w:position w:val="10"/>
        </w:rPr>
        <w:t>o</w:t>
      </w:r>
      <w:r>
        <w:rPr>
          <w:rFonts w:ascii="Arial" w:hAnsi="Arial"/>
          <w:color w:val="5C5B60"/>
          <w:spacing w:val="-93"/>
          <w:w w:val="99"/>
          <w:sz w:val="20"/>
        </w:rPr>
        <w:t>n</w:t>
      </w:r>
      <w:r w:rsidRPr="00BC04E7">
        <w:rPr>
          <w:color w:val="1F2A55"/>
          <w:spacing w:val="-26"/>
          <w:w w:val="96"/>
          <w:position w:val="10"/>
        </w:rPr>
        <w:t>n</w:t>
      </w:r>
      <w:r>
        <w:rPr>
          <w:rFonts w:ascii="Arial" w:hAnsi="Arial"/>
          <w:color w:val="5C5B60"/>
          <w:spacing w:val="-82"/>
          <w:w w:val="96"/>
          <w:sz w:val="20"/>
        </w:rPr>
        <w:t>a</w:t>
      </w:r>
      <w:r w:rsidRPr="00BC04E7">
        <w:rPr>
          <w:color w:val="1F2A55"/>
          <w:w w:val="102"/>
          <w:position w:val="10"/>
        </w:rPr>
        <w:t>ó</w:t>
      </w:r>
      <w:r w:rsidRPr="00BC04E7">
        <w:rPr>
          <w:color w:val="1F2A55"/>
          <w:spacing w:val="-104"/>
          <w:w w:val="98"/>
          <w:position w:val="10"/>
        </w:rPr>
        <w:t>m</w:t>
      </w:r>
      <w:r>
        <w:rPr>
          <w:rFonts w:ascii="Arial" w:hAnsi="Arial"/>
          <w:color w:val="5C5B60"/>
          <w:sz w:val="20"/>
        </w:rPr>
        <w:t>s</w:t>
      </w:r>
      <w:r>
        <w:rPr>
          <w:rFonts w:ascii="Arial" w:hAnsi="Arial"/>
          <w:color w:val="5C5B60"/>
          <w:spacing w:val="-104"/>
          <w:w w:val="96"/>
          <w:sz w:val="20"/>
        </w:rPr>
        <w:t>e</w:t>
      </w:r>
      <w:r w:rsidRPr="00BC04E7">
        <w:rPr>
          <w:color w:val="1F2A55"/>
          <w:w w:val="101"/>
          <w:position w:val="10"/>
        </w:rPr>
        <w:t>i</w:t>
      </w:r>
      <w:r w:rsidRPr="00BC04E7">
        <w:rPr>
          <w:color w:val="1F2A55"/>
          <w:spacing w:val="-53"/>
          <w:w w:val="103"/>
          <w:position w:val="10"/>
        </w:rPr>
        <w:t>c</w:t>
      </w:r>
      <w:r>
        <w:rPr>
          <w:rFonts w:ascii="Arial" w:hAnsi="Arial"/>
          <w:color w:val="5C5B60"/>
          <w:spacing w:val="-15"/>
          <w:w w:val="99"/>
          <w:sz w:val="20"/>
        </w:rPr>
        <w:t>r</w:t>
      </w:r>
      <w:r w:rsidRPr="00BC04E7">
        <w:rPr>
          <w:color w:val="1F2A55"/>
          <w:spacing w:val="-97"/>
          <w:w w:val="95"/>
          <w:position w:val="10"/>
        </w:rPr>
        <w:t>a</w:t>
      </w:r>
      <w:r>
        <w:rPr>
          <w:rFonts w:ascii="Arial" w:hAnsi="Arial"/>
          <w:color w:val="5C5B60"/>
          <w:w w:val="97"/>
          <w:sz w:val="20"/>
        </w:rPr>
        <w:t>i</w:t>
      </w:r>
      <w:r>
        <w:rPr>
          <w:rFonts w:ascii="Arial" w:hAnsi="Arial"/>
          <w:color w:val="5C5B60"/>
          <w:spacing w:val="1"/>
          <w:w w:val="97"/>
          <w:sz w:val="20"/>
        </w:rPr>
        <w:t>e</w:t>
      </w:r>
      <w:r w:rsidRPr="00BC04E7">
        <w:rPr>
          <w:color w:val="1F2A55"/>
          <w:spacing w:val="5"/>
          <w:w w:val="103"/>
          <w:position w:val="10"/>
        </w:rPr>
        <w:t>y</w:t>
      </w:r>
      <w:r>
        <w:rPr>
          <w:rFonts w:ascii="Arial" w:hAnsi="Arial"/>
          <w:color w:val="5C5B60"/>
          <w:spacing w:val="-68"/>
          <w:w w:val="106"/>
          <w:sz w:val="20"/>
        </w:rPr>
        <w:t>d</w:t>
      </w:r>
      <w:r w:rsidRPr="00BC04E7">
        <w:rPr>
          <w:color w:val="1F2A55"/>
          <w:w w:val="101"/>
          <w:position w:val="10"/>
        </w:rPr>
        <w:t>l</w:t>
      </w:r>
      <w:r w:rsidRPr="00BC04E7">
        <w:rPr>
          <w:color w:val="1F2A55"/>
          <w:spacing w:val="-95"/>
          <w:w w:val="95"/>
          <w:position w:val="10"/>
        </w:rPr>
        <w:t>a</w:t>
      </w:r>
      <w:r>
        <w:rPr>
          <w:rFonts w:ascii="Arial" w:hAnsi="Arial"/>
          <w:color w:val="5C5B60"/>
          <w:w w:val="96"/>
          <w:sz w:val="20"/>
        </w:rPr>
        <w:t>e</w:t>
      </w:r>
      <w:r>
        <w:rPr>
          <w:rFonts w:ascii="Arial" w:hAnsi="Arial"/>
          <w:color w:val="5C5B60"/>
          <w:spacing w:val="-12"/>
          <w:sz w:val="20"/>
        </w:rPr>
        <w:t xml:space="preserve"> </w:t>
      </w:r>
      <w:r w:rsidRPr="00BC04E7">
        <w:rPr>
          <w:color w:val="1F2A55"/>
          <w:spacing w:val="-51"/>
          <w:w w:val="103"/>
          <w:position w:val="10"/>
        </w:rPr>
        <w:t>g</w:t>
      </w:r>
      <w:r>
        <w:rPr>
          <w:rFonts w:ascii="Arial" w:hAnsi="Arial"/>
          <w:color w:val="5C5B60"/>
          <w:spacing w:val="-69"/>
          <w:w w:val="106"/>
          <w:sz w:val="20"/>
        </w:rPr>
        <w:t>p</w:t>
      </w:r>
      <w:r w:rsidRPr="00BC04E7">
        <w:rPr>
          <w:color w:val="1F2A55"/>
          <w:spacing w:val="-45"/>
          <w:w w:val="97"/>
          <w:position w:val="10"/>
        </w:rPr>
        <w:t>e</w:t>
      </w:r>
      <w:r>
        <w:rPr>
          <w:rFonts w:ascii="Arial" w:hAnsi="Arial"/>
          <w:color w:val="5C5B60"/>
          <w:spacing w:val="-23"/>
          <w:w w:val="99"/>
          <w:sz w:val="20"/>
        </w:rPr>
        <w:t>r</w:t>
      </w:r>
      <w:r w:rsidRPr="00BC04E7">
        <w:rPr>
          <w:color w:val="1F2A55"/>
          <w:spacing w:val="-72"/>
          <w:w w:val="95"/>
          <w:position w:val="10"/>
        </w:rPr>
        <w:t>s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86"/>
          <w:w w:val="99"/>
          <w:sz w:val="20"/>
        </w:rPr>
        <w:t>n</w:t>
      </w:r>
      <w:r w:rsidRPr="00BC04E7">
        <w:rPr>
          <w:color w:val="1F2A55"/>
          <w:w w:val="103"/>
          <w:position w:val="10"/>
        </w:rPr>
        <w:t>t</w:t>
      </w:r>
      <w:r w:rsidRPr="00BC04E7">
        <w:rPr>
          <w:color w:val="1F2A55"/>
          <w:spacing w:val="-42"/>
          <w:w w:val="101"/>
          <w:position w:val="10"/>
        </w:rPr>
        <w:t>i</w:t>
      </w:r>
      <w:r>
        <w:rPr>
          <w:rFonts w:ascii="Arial" w:hAnsi="Arial"/>
          <w:color w:val="5C5B60"/>
          <w:spacing w:val="-66"/>
          <w:w w:val="107"/>
          <w:sz w:val="20"/>
        </w:rPr>
        <w:t>c</w:t>
      </w:r>
      <w:r w:rsidRPr="00BC04E7">
        <w:rPr>
          <w:color w:val="1F2A55"/>
          <w:spacing w:val="-57"/>
          <w:w w:val="102"/>
          <w:position w:val="10"/>
        </w:rPr>
        <w:t>ó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107"/>
          <w:w w:val="106"/>
          <w:sz w:val="20"/>
        </w:rPr>
        <w:t>p</w:t>
      </w:r>
      <w:r w:rsidRPr="00BC04E7">
        <w:rPr>
          <w:color w:val="1F2A55"/>
          <w:spacing w:val="-12"/>
          <w:w w:val="96"/>
          <w:position w:val="10"/>
        </w:rPr>
        <w:t>n</w:t>
      </w:r>
      <w:r>
        <w:rPr>
          <w:rFonts w:ascii="Arial" w:hAnsi="Arial"/>
          <w:color w:val="5C5B60"/>
          <w:w w:val="101"/>
          <w:sz w:val="20"/>
        </w:rPr>
        <w:t>ios</w:t>
      </w:r>
      <w:r>
        <w:rPr>
          <w:rFonts w:ascii="Arial" w:hAnsi="Arial"/>
          <w:color w:val="5C5B60"/>
          <w:sz w:val="20"/>
        </w:rPr>
        <w:t xml:space="preserve"> </w:t>
      </w:r>
      <w:r>
        <w:rPr>
          <w:rFonts w:ascii="Arial" w:hAnsi="Arial"/>
          <w:color w:val="5C5B60"/>
          <w:spacing w:val="8"/>
          <w:sz w:val="20"/>
        </w:rPr>
        <w:t xml:space="preserve"> </w:t>
      </w:r>
      <w:r>
        <w:rPr>
          <w:rFonts w:ascii="Arial" w:hAnsi="Arial"/>
          <w:color w:val="5C5B60"/>
          <w:w w:val="101"/>
          <w:sz w:val="20"/>
        </w:rPr>
        <w:t>de</w:t>
      </w:r>
      <w:r>
        <w:rPr>
          <w:rFonts w:ascii="Arial" w:hAnsi="Arial"/>
          <w:color w:val="5C5B60"/>
          <w:sz w:val="20"/>
        </w:rPr>
        <w:t xml:space="preserve"> </w:t>
      </w:r>
      <w:r>
        <w:rPr>
          <w:rFonts w:ascii="Arial" w:hAnsi="Arial"/>
          <w:color w:val="5C5B60"/>
          <w:spacing w:val="8"/>
          <w:sz w:val="20"/>
        </w:rPr>
        <w:t xml:space="preserve"> </w:t>
      </w:r>
      <w:r>
        <w:rPr>
          <w:rFonts w:ascii="Arial" w:hAnsi="Arial"/>
          <w:color w:val="5C5B60"/>
          <w:spacing w:val="-4"/>
          <w:sz w:val="20"/>
        </w:rPr>
        <w:t>r</w:t>
      </w:r>
      <w:r>
        <w:rPr>
          <w:rFonts w:ascii="Arial" w:hAnsi="Arial"/>
          <w:color w:val="5C5B60"/>
          <w:w w:val="98"/>
          <w:sz w:val="20"/>
        </w:rPr>
        <w:t>es</w:t>
      </w:r>
      <w:r>
        <w:rPr>
          <w:rFonts w:ascii="Arial" w:hAnsi="Arial"/>
          <w:color w:val="5C5B60"/>
          <w:spacing w:val="-41"/>
          <w:w w:val="106"/>
          <w:sz w:val="20"/>
        </w:rPr>
        <w:t>p</w:t>
      </w:r>
      <w:r w:rsidRPr="00BC04E7">
        <w:rPr>
          <w:color w:val="1F2A55"/>
          <w:spacing w:val="-11"/>
          <w:w w:val="68"/>
          <w:position w:val="6"/>
          <w:sz w:val="20"/>
        </w:rPr>
        <w:t>I</w:t>
      </w:r>
      <w:r>
        <w:rPr>
          <w:rFonts w:ascii="Arial" w:hAnsi="Arial"/>
          <w:color w:val="5C5B60"/>
          <w:spacing w:val="-105"/>
          <w:w w:val="103"/>
          <w:sz w:val="20"/>
        </w:rPr>
        <w:t>o</w:t>
      </w:r>
      <w:r w:rsidRPr="00BC04E7">
        <w:rPr>
          <w:color w:val="1F2A55"/>
          <w:spacing w:val="-4"/>
          <w:w w:val="96"/>
          <w:position w:val="6"/>
          <w:sz w:val="20"/>
        </w:rPr>
        <w:t>n</w:t>
      </w:r>
      <w:r w:rsidRPr="00BC04E7">
        <w:rPr>
          <w:color w:val="1F2A55"/>
          <w:spacing w:val="-102"/>
          <w:w w:val="102"/>
          <w:position w:val="6"/>
          <w:sz w:val="20"/>
        </w:rPr>
        <w:t>v</w:t>
      </w:r>
      <w:r>
        <w:rPr>
          <w:rFonts w:ascii="Arial" w:hAnsi="Arial"/>
          <w:color w:val="5C5B60"/>
          <w:spacing w:val="-15"/>
          <w:w w:val="99"/>
          <w:sz w:val="20"/>
        </w:rPr>
        <w:t>n</w:t>
      </w:r>
      <w:r w:rsidRPr="00BC04E7">
        <w:rPr>
          <w:color w:val="1F2A55"/>
          <w:spacing w:val="-88"/>
          <w:w w:val="97"/>
          <w:position w:val="6"/>
          <w:sz w:val="20"/>
        </w:rPr>
        <w:t>e</w:t>
      </w:r>
      <w:r>
        <w:rPr>
          <w:rFonts w:ascii="Arial" w:hAnsi="Arial"/>
          <w:color w:val="5C5B60"/>
          <w:spacing w:val="-13"/>
          <w:sz w:val="20"/>
        </w:rPr>
        <w:t>s</w:t>
      </w:r>
      <w:r w:rsidRPr="00BC04E7">
        <w:rPr>
          <w:color w:val="1F2A55"/>
          <w:spacing w:val="-58"/>
          <w:w w:val="97"/>
          <w:position w:val="6"/>
          <w:sz w:val="20"/>
        </w:rPr>
        <w:t>r</w:t>
      </w:r>
      <w:r>
        <w:rPr>
          <w:rFonts w:ascii="Arial" w:hAnsi="Arial"/>
          <w:color w:val="5C5B60"/>
          <w:spacing w:val="-50"/>
          <w:w w:val="96"/>
          <w:sz w:val="20"/>
        </w:rPr>
        <w:t>a</w:t>
      </w:r>
      <w:r w:rsidRPr="00BC04E7">
        <w:rPr>
          <w:color w:val="1F2A55"/>
          <w:spacing w:val="-36"/>
          <w:w w:val="95"/>
          <w:position w:val="6"/>
          <w:sz w:val="20"/>
        </w:rPr>
        <w:t>s</w:t>
      </w:r>
      <w:r>
        <w:rPr>
          <w:rFonts w:ascii="Arial" w:hAnsi="Arial"/>
          <w:color w:val="5C5B60"/>
          <w:spacing w:val="-83"/>
          <w:w w:val="106"/>
          <w:sz w:val="20"/>
        </w:rPr>
        <w:t>b</w:t>
      </w:r>
      <w:r w:rsidRPr="00BC04E7">
        <w:rPr>
          <w:color w:val="1F2A55"/>
          <w:w w:val="101"/>
          <w:position w:val="6"/>
          <w:sz w:val="20"/>
        </w:rPr>
        <w:t>i</w:t>
      </w:r>
      <w:r w:rsidRPr="00BC04E7">
        <w:rPr>
          <w:color w:val="1F2A55"/>
          <w:spacing w:val="-75"/>
          <w:w w:val="102"/>
          <w:position w:val="6"/>
          <w:sz w:val="20"/>
        </w:rPr>
        <w:t>ó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15"/>
          <w:w w:val="99"/>
          <w:sz w:val="20"/>
        </w:rPr>
        <w:t>l</w:t>
      </w:r>
      <w:r w:rsidRPr="00BC04E7">
        <w:rPr>
          <w:color w:val="1F2A55"/>
          <w:spacing w:val="-94"/>
          <w:w w:val="96"/>
          <w:position w:val="6"/>
          <w:sz w:val="20"/>
        </w:rPr>
        <w:t>n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19"/>
          <w:w w:val="106"/>
          <w:sz w:val="20"/>
        </w:rPr>
        <w:t>d</w:t>
      </w:r>
      <w:r w:rsidRPr="00BC04E7">
        <w:rPr>
          <w:color w:val="1F2A55"/>
          <w:spacing w:val="-97"/>
          <w:w w:val="103"/>
          <w:position w:val="6"/>
          <w:sz w:val="20"/>
        </w:rPr>
        <w:t>d</w:t>
      </w:r>
      <w:r>
        <w:rPr>
          <w:rFonts w:ascii="Arial" w:hAnsi="Arial"/>
          <w:color w:val="5C5B60"/>
          <w:spacing w:val="-12"/>
          <w:w w:val="96"/>
          <w:sz w:val="20"/>
        </w:rPr>
        <w:t>a</w:t>
      </w:r>
      <w:r w:rsidRPr="00BC04E7">
        <w:rPr>
          <w:color w:val="1F2A55"/>
          <w:spacing w:val="-92"/>
          <w:w w:val="97"/>
          <w:position w:val="6"/>
          <w:sz w:val="20"/>
        </w:rPr>
        <w:t>e</w:t>
      </w:r>
      <w:r>
        <w:rPr>
          <w:rFonts w:ascii="Arial" w:hAnsi="Arial"/>
          <w:color w:val="5C5B60"/>
          <w:w w:val="106"/>
          <w:sz w:val="20"/>
        </w:rPr>
        <w:t>d</w:t>
      </w:r>
      <w:r>
        <w:rPr>
          <w:rFonts w:ascii="Arial" w:hAnsi="Arial"/>
          <w:color w:val="5C5B60"/>
          <w:spacing w:val="-32"/>
          <w:sz w:val="20"/>
        </w:rPr>
        <w:t xml:space="preserve"> </w:t>
      </w:r>
      <w:r w:rsidRPr="00BC04E7">
        <w:rPr>
          <w:rFonts w:ascii="Calibri" w:hAnsi="Calibri"/>
          <w:b/>
          <w:color w:val="1F2A55"/>
          <w:w w:val="73"/>
          <w:position w:val="6"/>
          <w:sz w:val="20"/>
        </w:rPr>
        <w:t>1</w:t>
      </w:r>
      <w:r w:rsidRPr="00BC04E7">
        <w:rPr>
          <w:rFonts w:ascii="Calibri" w:hAnsi="Calibri"/>
          <w:b/>
          <w:color w:val="1F2A55"/>
          <w:spacing w:val="-96"/>
          <w:w w:val="115"/>
          <w:position w:val="6"/>
          <w:sz w:val="20"/>
        </w:rPr>
        <w:t>6</w:t>
      </w:r>
      <w:r>
        <w:rPr>
          <w:rFonts w:ascii="Arial" w:hAnsi="Arial"/>
          <w:color w:val="5C5B60"/>
          <w:spacing w:val="-5"/>
          <w:sz w:val="20"/>
        </w:rPr>
        <w:t>s</w:t>
      </w:r>
      <w:r w:rsidRPr="00BC04E7">
        <w:rPr>
          <w:rFonts w:ascii="Calibri" w:hAnsi="Calibri"/>
          <w:b/>
          <w:color w:val="1F2A55"/>
          <w:spacing w:val="-50"/>
          <w:w w:val="103"/>
          <w:position w:val="6"/>
          <w:sz w:val="20"/>
        </w:rPr>
        <w:t>,</w:t>
      </w:r>
      <w:r>
        <w:rPr>
          <w:rFonts w:ascii="Arial" w:hAnsi="Arial"/>
          <w:color w:val="5C5B60"/>
          <w:spacing w:val="-66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spacing w:val="-47"/>
          <w:w w:val="111"/>
          <w:position w:val="6"/>
          <w:sz w:val="20"/>
        </w:rPr>
        <w:t>8</w:t>
      </w:r>
      <w:r>
        <w:rPr>
          <w:rFonts w:ascii="Arial" w:hAnsi="Arial"/>
          <w:color w:val="5C5B60"/>
          <w:spacing w:val="-16"/>
          <w:w w:val="107"/>
          <w:sz w:val="20"/>
        </w:rPr>
        <w:t>c</w:t>
      </w:r>
      <w:r w:rsidRPr="00BC04E7">
        <w:rPr>
          <w:rFonts w:ascii="Calibri" w:hAnsi="Calibri"/>
          <w:b/>
          <w:color w:val="1F2A55"/>
          <w:spacing w:val="-152"/>
          <w:w w:val="102"/>
          <w:position w:val="6"/>
          <w:sz w:val="20"/>
        </w:rPr>
        <w:t>m</w:t>
      </w:r>
      <w:r>
        <w:rPr>
          <w:rFonts w:ascii="Arial" w:hAnsi="Arial"/>
          <w:color w:val="5C5B60"/>
          <w:w w:val="99"/>
          <w:sz w:val="20"/>
        </w:rPr>
        <w:t>i</w:t>
      </w:r>
      <w:r>
        <w:rPr>
          <w:rFonts w:ascii="Arial" w:hAnsi="Arial"/>
          <w:color w:val="5C5B60"/>
          <w:spacing w:val="-1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-54"/>
          <w:w w:val="108"/>
          <w:position w:val="6"/>
          <w:sz w:val="20"/>
        </w:rPr>
        <w:t>i</w:t>
      </w:r>
      <w:r>
        <w:rPr>
          <w:rFonts w:ascii="Arial" w:hAnsi="Arial"/>
          <w:color w:val="5C5B60"/>
          <w:spacing w:val="8"/>
          <w:w w:val="99"/>
          <w:sz w:val="20"/>
        </w:rPr>
        <w:t>l</w:t>
      </w:r>
      <w:r w:rsidRPr="00BC04E7">
        <w:rPr>
          <w:rFonts w:ascii="Calibri" w:hAnsi="Calibri"/>
          <w:b/>
          <w:color w:val="1F2A55"/>
          <w:w w:val="108"/>
          <w:position w:val="6"/>
          <w:sz w:val="20"/>
        </w:rPr>
        <w:t>ll</w:t>
      </w:r>
      <w:r w:rsidRPr="00BC04E7">
        <w:rPr>
          <w:rFonts w:ascii="Calibri" w:hAnsi="Calibri"/>
          <w:b/>
          <w:color w:val="1F2A55"/>
          <w:spacing w:val="-112"/>
          <w:w w:val="107"/>
          <w:position w:val="6"/>
          <w:sz w:val="20"/>
        </w:rPr>
        <w:t>o</w:t>
      </w:r>
      <w:r>
        <w:rPr>
          <w:rFonts w:ascii="Arial" w:hAnsi="Arial"/>
          <w:color w:val="5C5B60"/>
          <w:w w:val="107"/>
          <w:sz w:val="20"/>
        </w:rPr>
        <w:t>c</w:t>
      </w:r>
      <w:r>
        <w:rPr>
          <w:rFonts w:ascii="Arial" w:hAnsi="Arial"/>
          <w:color w:val="5C5B60"/>
          <w:spacing w:val="-111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w w:val="102"/>
          <w:position w:val="6"/>
          <w:sz w:val="20"/>
        </w:rPr>
        <w:t>n</w:t>
      </w:r>
      <w:r w:rsidRPr="00BC04E7">
        <w:rPr>
          <w:rFonts w:ascii="Calibri" w:hAnsi="Calibri"/>
          <w:b/>
          <w:color w:val="1F2A55"/>
          <w:spacing w:val="-106"/>
          <w:w w:val="105"/>
          <w:position w:val="6"/>
          <w:sz w:val="20"/>
        </w:rPr>
        <w:t>e</w:t>
      </w:r>
      <w:r>
        <w:rPr>
          <w:rFonts w:ascii="Arial" w:hAnsi="Arial"/>
          <w:color w:val="5C5B60"/>
          <w:w w:val="99"/>
          <w:sz w:val="20"/>
        </w:rPr>
        <w:t>r</w:t>
      </w:r>
      <w:r>
        <w:rPr>
          <w:rFonts w:ascii="Arial" w:hAnsi="Arial"/>
          <w:color w:val="5C5B60"/>
          <w:spacing w:val="-80"/>
          <w:w w:val="106"/>
          <w:sz w:val="20"/>
        </w:rPr>
        <w:t>p</w:t>
      </w:r>
      <w:r w:rsidRPr="00BC04E7">
        <w:rPr>
          <w:rFonts w:ascii="Calibri" w:hAnsi="Calibri"/>
          <w:b/>
          <w:color w:val="1F2A55"/>
          <w:spacing w:val="-8"/>
          <w:w w:val="109"/>
          <w:position w:val="6"/>
          <w:sz w:val="20"/>
        </w:rPr>
        <w:t>s</w:t>
      </w:r>
      <w:r>
        <w:rPr>
          <w:rFonts w:ascii="Arial" w:hAnsi="Arial"/>
          <w:color w:val="5C5B60"/>
          <w:spacing w:val="-63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spacing w:val="-55"/>
          <w:w w:val="109"/>
          <w:position w:val="6"/>
          <w:sz w:val="20"/>
        </w:rPr>
        <w:t>d</w:t>
      </w:r>
      <w:r>
        <w:rPr>
          <w:rFonts w:ascii="Arial" w:hAnsi="Arial"/>
          <w:color w:val="5C5B60"/>
          <w:spacing w:val="-12"/>
          <w:w w:val="99"/>
          <w:sz w:val="20"/>
        </w:rPr>
        <w:t>r</w:t>
      </w:r>
      <w:r w:rsidRPr="00BC04E7">
        <w:rPr>
          <w:rFonts w:ascii="Calibri" w:hAnsi="Calibri"/>
          <w:b/>
          <w:color w:val="1F2A55"/>
          <w:spacing w:val="-95"/>
          <w:w w:val="105"/>
          <w:position w:val="6"/>
          <w:sz w:val="20"/>
        </w:rPr>
        <w:t>e</w:t>
      </w:r>
      <w:r>
        <w:rPr>
          <w:rFonts w:ascii="Arial" w:hAnsi="Arial"/>
          <w:color w:val="5C5B60"/>
          <w:w w:val="99"/>
          <w:sz w:val="20"/>
        </w:rPr>
        <w:t>ativa,</w:t>
      </w:r>
    </w:p>
    <w:p w:rsidR="00BC04E7" w:rsidRDefault="00BA4463">
      <w:pPr>
        <w:spacing w:line="223" w:lineRule="exact"/>
        <w:ind w:left="1115"/>
      </w:pPr>
      <w:proofErr w:type="gramStart"/>
      <w:r w:rsidRPr="00BC04E7">
        <w:rPr>
          <w:rFonts w:ascii="Tahoma" w:hAnsi="Tahoma"/>
          <w:color w:val="1F2A55"/>
          <w:spacing w:val="-42"/>
          <w:w w:val="97"/>
          <w:position w:val="7"/>
        </w:rPr>
        <w:t>e</w:t>
      </w:r>
      <w:r>
        <w:rPr>
          <w:color w:val="5C5B60"/>
          <w:spacing w:val="-3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19"/>
          <w:position w:val="7"/>
        </w:rPr>
        <w:t>fi</w:t>
      </w:r>
      <w:r>
        <w:rPr>
          <w:color w:val="5C5B60"/>
          <w:w w:val="99"/>
          <w:sz w:val="20"/>
        </w:rPr>
        <w:t>n</w:t>
      </w:r>
      <w:r>
        <w:rPr>
          <w:color w:val="5C5B60"/>
          <w:spacing w:val="-56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50"/>
          <w:w w:val="103"/>
          <w:position w:val="7"/>
        </w:rPr>
        <w:t>c</w:t>
      </w:r>
      <w:r>
        <w:rPr>
          <w:color w:val="5C5B60"/>
          <w:spacing w:val="-58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53"/>
          <w:w w:val="95"/>
          <w:position w:val="7"/>
        </w:rPr>
        <w:t>a</w:t>
      </w:r>
      <w:r>
        <w:rPr>
          <w:color w:val="5C5B60"/>
          <w:spacing w:val="-62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42"/>
          <w:w w:val="105"/>
          <w:position w:val="7"/>
        </w:rPr>
        <w:t>z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76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51"/>
          <w:w w:val="103"/>
          <w:position w:val="7"/>
        </w:rPr>
        <w:t>d</w:t>
      </w:r>
      <w:r>
        <w:rPr>
          <w:color w:val="5C5B60"/>
          <w:spacing w:val="-69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45"/>
          <w:w w:val="97"/>
          <w:position w:val="7"/>
        </w:rPr>
        <w:t>e</w:t>
      </w:r>
      <w:r>
        <w:rPr>
          <w:color w:val="5C5B60"/>
          <w:spacing w:val="-14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05"/>
          <w:w w:val="96"/>
          <w:position w:val="7"/>
        </w:rPr>
        <w:t>n</w:t>
      </w:r>
      <w:r>
        <w:rPr>
          <w:color w:val="5C5B60"/>
          <w:spacing w:val="4"/>
          <w:sz w:val="20"/>
        </w:rPr>
        <w:t>s</w:t>
      </w:r>
      <w:r w:rsidRPr="00BC04E7">
        <w:rPr>
          <w:rFonts w:ascii="Tahoma" w:hAnsi="Tahoma"/>
          <w:color w:val="1F2A55"/>
          <w:spacing w:val="-57"/>
          <w:w w:val="96"/>
          <w:position w:val="7"/>
        </w:rPr>
        <w:t>u</w:t>
      </w:r>
      <w:r>
        <w:rPr>
          <w:color w:val="5C5B60"/>
          <w:spacing w:val="-51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62"/>
          <w:w w:val="97"/>
          <w:position w:val="7"/>
        </w:rPr>
        <w:t>e</w:t>
      </w:r>
      <w:r>
        <w:rPr>
          <w:color w:val="5C5B60"/>
          <w:spacing w:val="-50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2"/>
          <w:w w:val="95"/>
          <w:position w:val="7"/>
        </w:rPr>
        <w:t>s</w:t>
      </w:r>
      <w:r w:rsidRPr="00BC04E7">
        <w:rPr>
          <w:rFonts w:ascii="Tahoma" w:hAnsi="Tahoma"/>
          <w:color w:val="1F2A55"/>
          <w:spacing w:val="-54"/>
          <w:w w:val="103"/>
          <w:position w:val="7"/>
        </w:rPr>
        <w:t>t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9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5"/>
          <w:w w:val="97"/>
          <w:position w:val="7"/>
        </w:rPr>
        <w:t>r</w:t>
      </w:r>
      <w:r w:rsidRPr="00BC04E7">
        <w:rPr>
          <w:rFonts w:ascii="Tahoma" w:hAnsi="Tahoma"/>
          <w:color w:val="1F2A55"/>
          <w:spacing w:val="-31"/>
          <w:w w:val="102"/>
          <w:position w:val="7"/>
        </w:rPr>
        <w:t>o</w:t>
      </w:r>
      <w:r>
        <w:rPr>
          <w:color w:val="5C5B60"/>
          <w:spacing w:val="-144"/>
          <w:w w:val="104"/>
          <w:sz w:val="20"/>
        </w:rPr>
        <w:t>M</w:t>
      </w:r>
      <w:r w:rsidRPr="00BC04E7">
        <w:rPr>
          <w:rFonts w:ascii="Tahoma" w:hAnsi="Tahoma"/>
          <w:color w:val="1F2A55"/>
          <w:w w:val="95"/>
          <w:position w:val="7"/>
        </w:rPr>
        <w:t>s</w:t>
      </w:r>
      <w:proofErr w:type="gramEnd"/>
      <w:r w:rsidRPr="00BC04E7">
        <w:rPr>
          <w:rFonts w:ascii="Tahoma" w:hAnsi="Tahoma"/>
          <w:color w:val="1F2A55"/>
          <w:spacing w:val="-20"/>
          <w:position w:val="7"/>
        </w:rPr>
        <w:t xml:space="preserve"> </w:t>
      </w:r>
      <w:r>
        <w:rPr>
          <w:color w:val="5C5B60"/>
          <w:spacing w:val="-37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41"/>
          <w:w w:val="97"/>
          <w:position w:val="7"/>
        </w:rPr>
        <w:t>r</w:t>
      </w:r>
      <w:r>
        <w:rPr>
          <w:color w:val="5C5B60"/>
          <w:spacing w:val="-65"/>
          <w:sz w:val="20"/>
        </w:rPr>
        <w:t>s</w:t>
      </w:r>
      <w:r w:rsidRPr="00BC04E7">
        <w:rPr>
          <w:rFonts w:ascii="Tahoma" w:hAnsi="Tahoma"/>
          <w:color w:val="1F2A55"/>
          <w:spacing w:val="-49"/>
          <w:w w:val="97"/>
          <w:position w:val="7"/>
        </w:rPr>
        <w:t>e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11"/>
          <w:w w:val="103"/>
          <w:sz w:val="20"/>
        </w:rPr>
        <w:t>ó</w:t>
      </w:r>
      <w:r w:rsidRPr="00BC04E7">
        <w:rPr>
          <w:rFonts w:ascii="Tahoma" w:hAnsi="Tahoma"/>
          <w:color w:val="1F2A55"/>
          <w:w w:val="103"/>
          <w:position w:val="7"/>
        </w:rPr>
        <w:t>c</w:t>
      </w:r>
      <w:r w:rsidRPr="00BC04E7">
        <w:rPr>
          <w:rFonts w:ascii="Tahoma" w:hAnsi="Tahoma"/>
          <w:color w:val="1F2A55"/>
          <w:spacing w:val="-113"/>
          <w:w w:val="96"/>
          <w:position w:val="7"/>
        </w:rPr>
        <w:t>u</w:t>
      </w:r>
      <w:r>
        <w:rPr>
          <w:color w:val="5C5B60"/>
          <w:w w:val="99"/>
          <w:sz w:val="20"/>
        </w:rPr>
        <w:t>n</w:t>
      </w:r>
      <w:r>
        <w:rPr>
          <w:color w:val="5C5B60"/>
          <w:spacing w:val="-55"/>
          <w:sz w:val="20"/>
        </w:rPr>
        <w:t>,</w:t>
      </w:r>
      <w:r w:rsidRPr="00BC04E7">
        <w:rPr>
          <w:rFonts w:ascii="Tahoma" w:hAnsi="Tahoma"/>
          <w:color w:val="1F2A55"/>
          <w:spacing w:val="-1"/>
          <w:w w:val="97"/>
          <w:position w:val="7"/>
        </w:rPr>
        <w:t>r</w:t>
      </w:r>
      <w:r w:rsidRPr="00BC04E7">
        <w:rPr>
          <w:rFonts w:ascii="Tahoma" w:hAnsi="Tahoma"/>
          <w:color w:val="1F2A55"/>
          <w:spacing w:val="-51"/>
          <w:w w:val="95"/>
          <w:position w:val="7"/>
        </w:rPr>
        <w:t>s</w:t>
      </w:r>
      <w:r>
        <w:rPr>
          <w:color w:val="5C5B60"/>
          <w:spacing w:val="-72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51"/>
          <w:w w:val="102"/>
          <w:position w:val="7"/>
        </w:rPr>
        <w:t>o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94"/>
          <w:sz w:val="20"/>
        </w:rPr>
        <w:t>s</w:t>
      </w:r>
      <w:r w:rsidRPr="00BC04E7">
        <w:rPr>
          <w:rFonts w:ascii="Tahoma" w:hAnsi="Tahoma"/>
          <w:color w:val="1F2A55"/>
          <w:spacing w:val="-1"/>
          <w:w w:val="95"/>
          <w:position w:val="7"/>
        </w:rPr>
        <w:t>s</w:t>
      </w:r>
      <w:r>
        <w:rPr>
          <w:color w:val="5C5B60"/>
          <w:spacing w:val="-44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5"/>
          <w:w w:val="73"/>
          <w:position w:val="7"/>
        </w:rPr>
        <w:t>,</w:t>
      </w:r>
      <w:r>
        <w:rPr>
          <w:color w:val="5C5B60"/>
          <w:spacing w:val="-53"/>
          <w:w w:val="103"/>
          <w:sz w:val="20"/>
        </w:rPr>
        <w:t>ó</w:t>
      </w:r>
      <w:r w:rsidRPr="00BC04E7">
        <w:rPr>
          <w:rFonts w:ascii="Tahoma" w:hAnsi="Tahoma"/>
          <w:color w:val="1F2A55"/>
          <w:spacing w:val="-73"/>
          <w:w w:val="103"/>
          <w:position w:val="7"/>
        </w:rPr>
        <w:t>b</w:t>
      </w:r>
      <w:r>
        <w:rPr>
          <w:color w:val="5C5B60"/>
          <w:spacing w:val="-3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7"/>
          <w:w w:val="95"/>
          <w:position w:val="7"/>
        </w:rPr>
        <w:t>a</w:t>
      </w:r>
      <w:r>
        <w:rPr>
          <w:color w:val="5C5B60"/>
          <w:spacing w:val="-94"/>
          <w:sz w:val="20"/>
        </w:rPr>
        <w:t>y</w:t>
      </w:r>
      <w:r w:rsidRPr="00BC04E7">
        <w:rPr>
          <w:rFonts w:ascii="Tahoma" w:hAnsi="Tahoma"/>
          <w:color w:val="1F2A55"/>
          <w:w w:val="95"/>
          <w:position w:val="7"/>
        </w:rPr>
        <w:t>s</w:t>
      </w:r>
      <w:r w:rsidRPr="00BC04E7">
        <w:rPr>
          <w:rFonts w:ascii="Tahoma" w:hAnsi="Tahoma"/>
          <w:color w:val="1F2A55"/>
          <w:spacing w:val="-48"/>
          <w:w w:val="97"/>
          <w:position w:val="7"/>
        </w:rPr>
        <w:t>e</w:t>
      </w:r>
      <w:r>
        <w:rPr>
          <w:color w:val="5C5B60"/>
          <w:spacing w:val="-75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31"/>
          <w:w w:val="95"/>
          <w:position w:val="7"/>
        </w:rPr>
        <w:t>s</w:t>
      </w:r>
      <w:r>
        <w:rPr>
          <w:color w:val="5C5B60"/>
          <w:spacing w:val="-2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06"/>
          <w:w w:val="103"/>
          <w:position w:val="7"/>
        </w:rPr>
        <w:t>d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54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59"/>
          <w:w w:val="97"/>
          <w:position w:val="7"/>
        </w:rPr>
        <w:t>e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spacing w:val="-55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64"/>
          <w:w w:val="96"/>
          <w:position w:val="7"/>
        </w:rPr>
        <w:t>n</w:t>
      </w:r>
      <w:r>
        <w:rPr>
          <w:color w:val="5C5B60"/>
          <w:spacing w:val="-37"/>
          <w:sz w:val="20"/>
        </w:rPr>
        <w:t>s</w:t>
      </w:r>
      <w:r w:rsidRPr="00BC04E7">
        <w:rPr>
          <w:rFonts w:ascii="Tahoma" w:hAnsi="Tahoma"/>
          <w:color w:val="1F2A55"/>
          <w:spacing w:val="-16"/>
          <w:w w:val="96"/>
          <w:position w:val="7"/>
        </w:rPr>
        <w:t>u</w:t>
      </w:r>
      <w:r>
        <w:rPr>
          <w:color w:val="5C5B60"/>
          <w:spacing w:val="-103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11"/>
          <w:w w:val="97"/>
          <w:position w:val="7"/>
        </w:rPr>
        <w:t>e</w:t>
      </w:r>
      <w:r>
        <w:rPr>
          <w:color w:val="5C5B60"/>
          <w:spacing w:val="-98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"/>
          <w:w w:val="95"/>
          <w:position w:val="7"/>
        </w:rPr>
        <w:t>s</w:t>
      </w:r>
      <w:r w:rsidRPr="00BC04E7">
        <w:rPr>
          <w:rFonts w:ascii="Tahoma" w:hAnsi="Tahoma"/>
          <w:color w:val="1F2A55"/>
          <w:spacing w:val="-6"/>
          <w:w w:val="103"/>
          <w:position w:val="7"/>
        </w:rPr>
        <w:t>t</w:t>
      </w:r>
      <w:r>
        <w:rPr>
          <w:color w:val="5C5B60"/>
          <w:spacing w:val="-39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39"/>
          <w:w w:val="97"/>
          <w:position w:val="7"/>
        </w:rPr>
        <w:t>r</w:t>
      </w:r>
      <w:r>
        <w:rPr>
          <w:color w:val="5C5B60"/>
          <w:spacing w:val="-74"/>
          <w:w w:val="96"/>
          <w:sz w:val="20"/>
        </w:rPr>
        <w:t>a</w:t>
      </w:r>
      <w:r w:rsidRPr="00BC04E7">
        <w:rPr>
          <w:rFonts w:ascii="Tahoma" w:hAnsi="Tahoma"/>
          <w:color w:val="1F2A55"/>
          <w:w w:val="102"/>
          <w:position w:val="7"/>
        </w:rPr>
        <w:t>o</w:t>
      </w:r>
      <w:r w:rsidRPr="00BC04E7">
        <w:rPr>
          <w:rFonts w:ascii="Tahoma" w:hAnsi="Tahoma"/>
          <w:color w:val="1F2A55"/>
          <w:spacing w:val="-52"/>
          <w:position w:val="7"/>
        </w:rPr>
        <w:t xml:space="preserve"> </w:t>
      </w:r>
      <w:r>
        <w:rPr>
          <w:color w:val="5C5B60"/>
          <w:spacing w:val="-68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58"/>
          <w:w w:val="103"/>
          <w:position w:val="7"/>
        </w:rPr>
        <w:t>p</w:t>
      </w:r>
      <w:r>
        <w:rPr>
          <w:color w:val="5C5B60"/>
          <w:spacing w:val="-113"/>
          <w:w w:val="102"/>
          <w:sz w:val="20"/>
        </w:rPr>
        <w:t>m</w:t>
      </w:r>
      <w:r w:rsidRPr="00BC04E7">
        <w:rPr>
          <w:rFonts w:ascii="Tahoma" w:hAnsi="Tahoma"/>
          <w:color w:val="1F2A55"/>
          <w:spacing w:val="-5"/>
          <w:w w:val="97"/>
          <w:position w:val="7"/>
        </w:rPr>
        <w:t>r</w:t>
      </w:r>
      <w:r w:rsidRPr="00BC04E7">
        <w:rPr>
          <w:rFonts w:ascii="Tahoma" w:hAnsi="Tahoma"/>
          <w:color w:val="1F2A55"/>
          <w:spacing w:val="-82"/>
          <w:w w:val="102"/>
          <w:position w:val="7"/>
        </w:rPr>
        <w:t>o</w:t>
      </w:r>
      <w:r>
        <w:rPr>
          <w:color w:val="5C5B60"/>
          <w:spacing w:val="-43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71"/>
          <w:w w:val="103"/>
          <w:position w:val="7"/>
        </w:rPr>
        <w:t>y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spacing w:val="-107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7"/>
          <w:w w:val="97"/>
          <w:position w:val="7"/>
        </w:rPr>
        <w:t>e</w:t>
      </w:r>
      <w:r>
        <w:rPr>
          <w:color w:val="5C5B60"/>
          <w:spacing w:val="-94"/>
          <w:sz w:val="20"/>
        </w:rPr>
        <w:t>s</w:t>
      </w:r>
      <w:r w:rsidRPr="00BC04E7">
        <w:rPr>
          <w:rFonts w:ascii="Tahoma" w:hAnsi="Tahoma"/>
          <w:color w:val="1F2A55"/>
          <w:spacing w:val="-12"/>
          <w:w w:val="103"/>
          <w:position w:val="7"/>
        </w:rPr>
        <w:t>c</w:t>
      </w:r>
      <w:r>
        <w:rPr>
          <w:color w:val="5C5B60"/>
          <w:spacing w:val="-97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"/>
          <w:w w:val="103"/>
          <w:position w:val="7"/>
        </w:rPr>
        <w:t>t</w:t>
      </w:r>
      <w:r w:rsidRPr="00BC04E7">
        <w:rPr>
          <w:rFonts w:ascii="Tahoma" w:hAnsi="Tahoma"/>
          <w:color w:val="1F2A55"/>
          <w:spacing w:val="-100"/>
          <w:w w:val="102"/>
          <w:position w:val="7"/>
        </w:rPr>
        <w:t>o</w:t>
      </w:r>
      <w:r>
        <w:rPr>
          <w:color w:val="5C5B60"/>
          <w:sz w:val="20"/>
        </w:rPr>
        <w:t>.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6"/>
          <w:sz w:val="20"/>
        </w:rPr>
        <w:t>Se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muestra</w:t>
      </w:r>
      <w:r>
        <w:rPr>
          <w:color w:val="5C5B60"/>
          <w:spacing w:val="-41"/>
          <w:w w:val="99"/>
          <w:sz w:val="20"/>
        </w:rPr>
        <w:t>n</w:t>
      </w:r>
      <w:r w:rsidRPr="00BC04E7">
        <w:rPr>
          <w:rFonts w:ascii="Calibri" w:hAnsi="Calibri"/>
          <w:b/>
          <w:color w:val="1F2A55"/>
          <w:w w:val="105"/>
          <w:position w:val="6"/>
          <w:sz w:val="20"/>
        </w:rPr>
        <w:t>e</w:t>
      </w:r>
      <w:r w:rsidRPr="00BC04E7">
        <w:rPr>
          <w:rFonts w:ascii="Calibri" w:hAnsi="Calibri"/>
          <w:b/>
          <w:color w:val="1F2A55"/>
          <w:spacing w:val="-110"/>
          <w:w w:val="102"/>
          <w:position w:val="6"/>
          <w:sz w:val="20"/>
        </w:rPr>
        <w:t>u</w:t>
      </w:r>
      <w:r>
        <w:rPr>
          <w:color w:val="5C5B60"/>
          <w:w w:val="96"/>
          <w:sz w:val="20"/>
        </w:rPr>
        <w:t>a</w:t>
      </w:r>
      <w:r>
        <w:rPr>
          <w:color w:val="5C5B60"/>
          <w:spacing w:val="-43"/>
          <w:w w:val="99"/>
          <w:sz w:val="20"/>
        </w:rPr>
        <w:t>l</w:t>
      </w:r>
      <w:r w:rsidRPr="00BC04E7">
        <w:rPr>
          <w:rFonts w:ascii="Calibri" w:hAnsi="Calibri"/>
          <w:b/>
          <w:color w:val="1F2A55"/>
          <w:spacing w:val="-32"/>
          <w:w w:val="103"/>
          <w:position w:val="6"/>
          <w:sz w:val="20"/>
        </w:rPr>
        <w:t>r</w:t>
      </w:r>
      <w:r>
        <w:rPr>
          <w:color w:val="5C5B60"/>
          <w:spacing w:val="-87"/>
          <w:w w:val="103"/>
          <w:sz w:val="20"/>
        </w:rPr>
        <w:t>g</w:t>
      </w:r>
      <w:r w:rsidRPr="00BC04E7">
        <w:rPr>
          <w:rFonts w:ascii="Calibri" w:hAnsi="Calibri"/>
          <w:b/>
          <w:color w:val="1F2A55"/>
          <w:spacing w:val="-29"/>
          <w:w w:val="107"/>
          <w:position w:val="6"/>
          <w:sz w:val="20"/>
        </w:rPr>
        <w:t>o</w:t>
      </w:r>
      <w:r>
        <w:rPr>
          <w:color w:val="5C5B60"/>
          <w:spacing w:val="-83"/>
          <w:w w:val="99"/>
          <w:sz w:val="20"/>
        </w:rPr>
        <w:t>u</w:t>
      </w:r>
      <w:r w:rsidRPr="00BC04E7">
        <w:rPr>
          <w:rFonts w:ascii="Calibri" w:hAnsi="Calibri"/>
          <w:b/>
          <w:color w:val="1F2A55"/>
          <w:spacing w:val="-6"/>
          <w:w w:val="109"/>
          <w:position w:val="6"/>
          <w:sz w:val="20"/>
        </w:rPr>
        <w:t>s</w:t>
      </w:r>
      <w:r>
        <w:rPr>
          <w:color w:val="5C5B60"/>
          <w:spacing w:val="-106"/>
          <w:w w:val="99"/>
          <w:sz w:val="20"/>
        </w:rPr>
        <w:t>n</w:t>
      </w:r>
      <w:r w:rsidRPr="00BC04E7">
        <w:rPr>
          <w:rFonts w:ascii="Tahoma" w:hAnsi="Tahoma"/>
          <w:color w:val="1F2A55"/>
          <w:w w:val="73"/>
          <w:position w:val="6"/>
          <w:sz w:val="20"/>
        </w:rPr>
        <w:t>,</w:t>
      </w:r>
      <w:r w:rsidRPr="00BC04E7">
        <w:rPr>
          <w:rFonts w:ascii="Tahoma" w:hAnsi="Tahoma"/>
          <w:color w:val="1F2A55"/>
          <w:spacing w:val="-11"/>
          <w:position w:val="6"/>
          <w:sz w:val="20"/>
        </w:rPr>
        <w:t xml:space="preserve"> </w:t>
      </w:r>
      <w:r w:rsidRPr="00BC04E7">
        <w:rPr>
          <w:rFonts w:ascii="Tahoma" w:hAnsi="Tahoma"/>
          <w:color w:val="1F2A55"/>
          <w:spacing w:val="-105"/>
          <w:w w:val="103"/>
          <w:position w:val="6"/>
          <w:sz w:val="20"/>
        </w:rPr>
        <w:t>d</w:t>
      </w:r>
      <w:r>
        <w:rPr>
          <w:color w:val="5C5B60"/>
          <w:spacing w:val="-11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36"/>
          <w:w w:val="101"/>
          <w:position w:val="6"/>
          <w:sz w:val="20"/>
        </w:rPr>
        <w:t>i</w:t>
      </w:r>
      <w:r>
        <w:rPr>
          <w:color w:val="5C5B60"/>
          <w:spacing w:val="-64"/>
          <w:sz w:val="20"/>
        </w:rPr>
        <w:t>s</w:t>
      </w:r>
      <w:r w:rsidRPr="00BC04E7">
        <w:rPr>
          <w:rFonts w:ascii="Tahoma" w:hAnsi="Tahoma"/>
          <w:color w:val="1F2A55"/>
          <w:w w:val="99"/>
          <w:position w:val="6"/>
          <w:sz w:val="20"/>
        </w:rPr>
        <w:t>ri</w:t>
      </w:r>
      <w:r w:rsidRPr="00BC04E7">
        <w:rPr>
          <w:rFonts w:ascii="Tahoma" w:hAnsi="Tahoma"/>
          <w:color w:val="1F2A55"/>
          <w:spacing w:val="-101"/>
          <w:w w:val="103"/>
          <w:position w:val="6"/>
          <w:sz w:val="20"/>
        </w:rPr>
        <w:t>g</w:t>
      </w:r>
      <w:r>
        <w:rPr>
          <w:color w:val="5C5B60"/>
          <w:spacing w:val="-7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40"/>
          <w:w w:val="101"/>
          <w:position w:val="6"/>
          <w:sz w:val="20"/>
        </w:rPr>
        <w:t>i</w:t>
      </w:r>
      <w:r>
        <w:rPr>
          <w:color w:val="5C5B60"/>
          <w:spacing w:val="-23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92"/>
          <w:w w:val="103"/>
          <w:position w:val="6"/>
          <w:sz w:val="20"/>
        </w:rPr>
        <w:t>d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20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81"/>
          <w:w w:val="95"/>
          <w:position w:val="6"/>
          <w:sz w:val="20"/>
        </w:rPr>
        <w:t>a</w:t>
      </w:r>
      <w:r>
        <w:rPr>
          <w:color w:val="5C5B60"/>
          <w:w w:val="106"/>
          <w:sz w:val="20"/>
        </w:rPr>
        <w:t>b</w:t>
      </w:r>
      <w:r>
        <w:rPr>
          <w:color w:val="5C5B60"/>
          <w:spacing w:val="-98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4"/>
          <w:w w:val="95"/>
          <w:position w:val="6"/>
          <w:sz w:val="20"/>
        </w:rPr>
        <w:t>a</w:t>
      </w:r>
      <w:r>
        <w:rPr>
          <w:color w:val="5C5B60"/>
          <w:spacing w:val="-8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39"/>
          <w:w w:val="101"/>
          <w:position w:val="6"/>
          <w:sz w:val="20"/>
        </w:rPr>
        <w:t>l</w:t>
      </w:r>
      <w:r>
        <w:rPr>
          <w:color w:val="5C5B60"/>
          <w:spacing w:val="-77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25"/>
          <w:w w:val="95"/>
          <w:position w:val="6"/>
          <w:sz w:val="20"/>
        </w:rPr>
        <w:t>a</w:t>
      </w:r>
      <w:r>
        <w:rPr>
          <w:color w:val="5C5B60"/>
          <w:spacing w:val="-24"/>
          <w:sz w:val="20"/>
        </w:rPr>
        <w:t>s</w:t>
      </w:r>
      <w:r w:rsidRPr="00BC04E7">
        <w:rPr>
          <w:rFonts w:ascii="Tahoma" w:hAnsi="Tahoma"/>
          <w:color w:val="1F2A55"/>
          <w:spacing w:val="-11"/>
          <w:w w:val="95"/>
          <w:position w:val="6"/>
          <w:sz w:val="20"/>
        </w:rPr>
        <w:t>a</w:t>
      </w:r>
      <w:r>
        <w:rPr>
          <w:color w:val="5C5B60"/>
          <w:spacing w:val="-108"/>
          <w:w w:val="106"/>
          <w:sz w:val="20"/>
        </w:rPr>
        <w:t>q</w:t>
      </w:r>
      <w:r w:rsidRPr="00BC04E7">
        <w:rPr>
          <w:rFonts w:ascii="Tahoma" w:hAnsi="Tahoma"/>
          <w:color w:val="1F2A55"/>
          <w:spacing w:val="-7"/>
          <w:w w:val="103"/>
          <w:position w:val="6"/>
          <w:sz w:val="20"/>
        </w:rPr>
        <w:t>d</w:t>
      </w:r>
      <w:r>
        <w:rPr>
          <w:color w:val="5C5B60"/>
          <w:spacing w:val="-105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0"/>
          <w:w w:val="103"/>
          <w:position w:val="6"/>
          <w:sz w:val="20"/>
        </w:rPr>
        <w:t>q</w:t>
      </w:r>
      <w:r>
        <w:rPr>
          <w:color w:val="5C5B60"/>
          <w:spacing w:val="-98"/>
          <w:w w:val="96"/>
          <w:sz w:val="20"/>
        </w:rPr>
        <w:t>e</w:t>
      </w:r>
      <w:r w:rsidRPr="00BC04E7">
        <w:rPr>
          <w:rFonts w:ascii="Tahoma" w:hAnsi="Tahoma"/>
          <w:color w:val="1F2A55"/>
          <w:w w:val="97"/>
          <w:position w:val="6"/>
          <w:sz w:val="20"/>
        </w:rPr>
        <w:t>ui</w:t>
      </w:r>
      <w:r w:rsidRPr="00BC04E7">
        <w:rPr>
          <w:rFonts w:ascii="Tahoma" w:hAnsi="Tahoma"/>
          <w:color w:val="1F2A55"/>
          <w:spacing w:val="-76"/>
          <w:w w:val="95"/>
          <w:position w:val="6"/>
          <w:sz w:val="20"/>
        </w:rPr>
        <w:t>s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3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34"/>
          <w:w w:val="101"/>
          <w:position w:val="6"/>
          <w:sz w:val="20"/>
        </w:rPr>
        <w:t>i</w:t>
      </w:r>
      <w:r>
        <w:rPr>
          <w:color w:val="5C5B60"/>
          <w:spacing w:val="-78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8"/>
          <w:w w:val="103"/>
          <w:position w:val="6"/>
          <w:sz w:val="20"/>
        </w:rPr>
        <w:t>c</w:t>
      </w:r>
      <w:r>
        <w:rPr>
          <w:color w:val="5C5B60"/>
          <w:spacing w:val="-83"/>
          <w:sz w:val="20"/>
        </w:rPr>
        <w:t>s</w:t>
      </w:r>
      <w:r w:rsidRPr="00BC04E7">
        <w:rPr>
          <w:rFonts w:ascii="Tahoma" w:hAnsi="Tahoma"/>
          <w:color w:val="1F2A55"/>
          <w:w w:val="101"/>
          <w:position w:val="6"/>
          <w:sz w:val="20"/>
        </w:rPr>
        <w:t>i</w:t>
      </w:r>
      <w:r w:rsidRPr="00BC04E7">
        <w:rPr>
          <w:rFonts w:ascii="Tahoma" w:hAnsi="Tahoma"/>
          <w:color w:val="1F2A55"/>
          <w:spacing w:val="-75"/>
          <w:w w:val="102"/>
          <w:position w:val="6"/>
          <w:sz w:val="20"/>
        </w:rPr>
        <w:t>ó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55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53"/>
          <w:w w:val="96"/>
          <w:position w:val="6"/>
          <w:sz w:val="20"/>
        </w:rPr>
        <w:t>n</w:t>
      </w:r>
      <w:r>
        <w:rPr>
          <w:color w:val="5C5B60"/>
          <w:w w:val="98"/>
          <w:sz w:val="20"/>
        </w:rPr>
        <w:t>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>el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spacing w:line="307" w:lineRule="exact"/>
        <w:ind w:left="1115"/>
      </w:pPr>
      <w:r>
        <w:lastRenderedPageBreak/>
        <w:pict>
          <v:shape id="docshape105" o:spid="_x0000_s1145" type="#_x0000_t202" style="position:absolute;left:0;text-align:left;margin-left:31.25pt;margin-top:1pt;width:11.65pt;height:88.05pt;z-index:25165260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F8D053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proofErr w:type="gramStart"/>
      <w:r w:rsidR="00BA4463">
        <w:rPr>
          <w:rFonts w:ascii="Tahoma" w:hAnsi="Tahoma"/>
          <w:color w:val="1F2A55"/>
          <w:spacing w:val="-42"/>
          <w:w w:val="97"/>
        </w:rPr>
        <w:t>e</w:t>
      </w:r>
      <w:r w:rsidR="00BA4463" w:rsidRPr="00BC04E7">
        <w:rPr>
          <w:color w:val="5C5B60"/>
          <w:spacing w:val="-77"/>
          <w:w w:val="106"/>
          <w:position w:val="-4"/>
          <w:sz w:val="20"/>
        </w:rPr>
        <w:t>d</w:t>
      </w:r>
      <w:r w:rsidR="00BA4463">
        <w:rPr>
          <w:rFonts w:ascii="Tahoma" w:hAnsi="Tahoma"/>
          <w:color w:val="1F2A55"/>
          <w:spacing w:val="-29"/>
          <w:w w:val="103"/>
        </w:rPr>
        <w:t>c</w:t>
      </w:r>
      <w:r w:rsidR="00BA4463" w:rsidRPr="00BC04E7">
        <w:rPr>
          <w:color w:val="5C5B60"/>
          <w:spacing w:val="-83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40"/>
          <w:w w:val="102"/>
        </w:rPr>
        <w:t>o</w:t>
      </w:r>
      <w:r w:rsidR="00BA4463" w:rsidRPr="00BC04E7">
        <w:rPr>
          <w:color w:val="5C5B60"/>
          <w:spacing w:val="-61"/>
          <w:position w:val="-4"/>
          <w:sz w:val="20"/>
        </w:rPr>
        <w:t>s</w:t>
      </w:r>
      <w:r w:rsidR="00BA4463">
        <w:rPr>
          <w:rFonts w:ascii="Tahoma" w:hAnsi="Tahoma"/>
          <w:color w:val="1F2A55"/>
          <w:spacing w:val="-59"/>
          <w:w w:val="96"/>
        </w:rPr>
        <w:t>n</w:t>
      </w:r>
      <w:r w:rsidR="00BA4463" w:rsidRPr="00BC04E7">
        <w:rPr>
          <w:color w:val="5C5B60"/>
          <w:spacing w:val="-50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73"/>
          <w:w w:val="102"/>
        </w:rPr>
        <w:t>ó</w:t>
      </w:r>
      <w:r w:rsidR="00BA4463" w:rsidRPr="00BC04E7">
        <w:rPr>
          <w:color w:val="5C5B60"/>
          <w:spacing w:val="-98"/>
          <w:w w:val="102"/>
          <w:position w:val="-4"/>
          <w:sz w:val="20"/>
        </w:rPr>
        <w:t>m</w:t>
      </w:r>
      <w:r w:rsidR="00BA4463">
        <w:rPr>
          <w:rFonts w:ascii="Tahoma" w:hAnsi="Tahoma"/>
          <w:color w:val="1F2A55"/>
          <w:spacing w:val="-86"/>
          <w:w w:val="98"/>
        </w:rPr>
        <w:t>m</w:t>
      </w:r>
      <w:r w:rsidR="00BA4463" w:rsidRPr="00BC04E7">
        <w:rPr>
          <w:color w:val="5C5B60"/>
          <w:spacing w:val="-34"/>
          <w:w w:val="106"/>
          <w:position w:val="-4"/>
          <w:sz w:val="20"/>
        </w:rPr>
        <w:t>p</w:t>
      </w:r>
      <w:r w:rsidR="00BA4463">
        <w:rPr>
          <w:rFonts w:ascii="Tahoma" w:hAnsi="Tahoma"/>
          <w:color w:val="1F2A55"/>
          <w:spacing w:val="-18"/>
          <w:w w:val="101"/>
        </w:rPr>
        <w:t>i</w:t>
      </w:r>
      <w:r w:rsidR="00BA4463" w:rsidRPr="00BC04E7">
        <w:rPr>
          <w:color w:val="5C5B60"/>
          <w:spacing w:val="-90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15"/>
          <w:w w:val="103"/>
        </w:rPr>
        <w:t>c</w:t>
      </w:r>
      <w:r w:rsidR="00BA4463" w:rsidRPr="00BC04E7">
        <w:rPr>
          <w:color w:val="5C5B60"/>
          <w:spacing w:val="-100"/>
          <w:w w:val="99"/>
          <w:position w:val="-4"/>
          <w:sz w:val="20"/>
        </w:rPr>
        <w:t>ñ</w:t>
      </w:r>
      <w:r w:rsidR="00BA4463">
        <w:rPr>
          <w:rFonts w:ascii="Tahoma" w:hAnsi="Tahoma"/>
          <w:color w:val="1F2A55"/>
          <w:spacing w:val="-24"/>
          <w:w w:val="102"/>
        </w:rPr>
        <w:t>o</w:t>
      </w:r>
      <w:r w:rsidR="00BA4463" w:rsidRPr="00BC04E7">
        <w:rPr>
          <w:color w:val="5C5B60"/>
          <w:spacing w:val="-35"/>
          <w:w w:val="103"/>
          <w:position w:val="-4"/>
          <w:sz w:val="20"/>
        </w:rPr>
        <w:t>o</w:t>
      </w:r>
      <w:r w:rsidR="00BA4463">
        <w:rPr>
          <w:rFonts w:ascii="Tahoma" w:hAnsi="Tahoma"/>
          <w:color w:val="1F2A55"/>
          <w:spacing w:val="-23"/>
          <w:w w:val="103"/>
        </w:rPr>
        <w:t>y</w:t>
      </w:r>
      <w:r w:rsidR="00BA4463" w:rsidRPr="00BC04E7">
        <w:rPr>
          <w:color w:val="5C5B60"/>
          <w:spacing w:val="-28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98"/>
          <w:w w:val="103"/>
        </w:rPr>
        <w:t>g</w:t>
      </w:r>
      <w:r w:rsidR="00BA4463" w:rsidRPr="00BC04E7">
        <w:rPr>
          <w:color w:val="5C5B60"/>
          <w:spacing w:val="-14"/>
          <w:w w:val="99"/>
          <w:position w:val="-4"/>
          <w:sz w:val="20"/>
        </w:rPr>
        <w:t>n</w:t>
      </w:r>
      <w:r w:rsidR="00BA4463">
        <w:rPr>
          <w:rFonts w:ascii="Tahoma" w:hAnsi="Tahoma"/>
          <w:color w:val="1F2A55"/>
          <w:spacing w:val="-42"/>
          <w:w w:val="95"/>
        </w:rPr>
        <w:t>a</w:t>
      </w:r>
      <w:r w:rsidR="00BA4463" w:rsidRPr="00BC04E7">
        <w:rPr>
          <w:color w:val="5C5B60"/>
          <w:spacing w:val="-66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12"/>
          <w:w w:val="97"/>
        </w:rPr>
        <w:t>r</w:t>
      </w:r>
      <w:r w:rsidR="00BA4463" w:rsidRPr="00BC04E7">
        <w:rPr>
          <w:color w:val="5C5B60"/>
          <w:spacing w:val="-94"/>
          <w:position w:val="-4"/>
          <w:sz w:val="20"/>
        </w:rPr>
        <w:t>s</w:t>
      </w:r>
      <w:r w:rsidR="00BA4463">
        <w:rPr>
          <w:rFonts w:ascii="Tahoma" w:hAnsi="Tahoma"/>
          <w:color w:val="1F2A55"/>
          <w:spacing w:val="-18"/>
          <w:w w:val="95"/>
        </w:rPr>
        <w:t>a</w:t>
      </w:r>
      <w:r w:rsidR="00BA4463" w:rsidRPr="00BC04E7">
        <w:rPr>
          <w:color w:val="5C5B60"/>
          <w:spacing w:val="-46"/>
          <w:w w:val="113"/>
          <w:position w:val="-4"/>
          <w:sz w:val="20"/>
        </w:rPr>
        <w:t>t</w:t>
      </w:r>
      <w:r w:rsidR="00BA4463">
        <w:rPr>
          <w:rFonts w:ascii="Tahoma" w:hAnsi="Tahoma"/>
          <w:color w:val="1F2A55"/>
          <w:spacing w:val="-73"/>
          <w:w w:val="96"/>
        </w:rPr>
        <w:t>n</w:t>
      </w:r>
      <w:r w:rsidR="00BA4463" w:rsidRPr="00BC04E7">
        <w:rPr>
          <w:color w:val="5C5B60"/>
          <w:spacing w:val="-36"/>
          <w:w w:val="96"/>
          <w:position w:val="-4"/>
          <w:sz w:val="20"/>
        </w:rPr>
        <w:t>a</w:t>
      </w:r>
      <w:r w:rsidR="00BA4463">
        <w:rPr>
          <w:rFonts w:ascii="Tahoma" w:hAnsi="Tahoma"/>
          <w:color w:val="1F2A55"/>
          <w:w w:val="103"/>
        </w:rPr>
        <w:t>t</w:t>
      </w:r>
      <w:r w:rsidR="00BA4463">
        <w:rPr>
          <w:rFonts w:ascii="Tahoma" w:hAnsi="Tahoma"/>
          <w:color w:val="1F2A55"/>
          <w:spacing w:val="-37"/>
          <w:w w:val="101"/>
        </w:rPr>
        <w:t>í</w:t>
      </w:r>
      <w:r w:rsidR="00BA4463" w:rsidRPr="00BC04E7">
        <w:rPr>
          <w:color w:val="5C5B60"/>
          <w:spacing w:val="-135"/>
          <w:w w:val="102"/>
          <w:position w:val="-4"/>
          <w:sz w:val="20"/>
        </w:rPr>
        <w:t>m</w:t>
      </w:r>
      <w:r w:rsidR="00BA4463">
        <w:rPr>
          <w:rFonts w:ascii="Tahoma" w:hAnsi="Tahoma"/>
          <w:color w:val="1F2A55"/>
          <w:w w:val="95"/>
        </w:rPr>
        <w:t>a</w:t>
      </w:r>
      <w:proofErr w:type="gramEnd"/>
      <w:r w:rsidR="00BA4463">
        <w:rPr>
          <w:rFonts w:ascii="Tahoma" w:hAnsi="Tahoma"/>
          <w:color w:val="1F2A55"/>
          <w:spacing w:val="-46"/>
        </w:rPr>
        <w:t xml:space="preserve"> </w:t>
      </w:r>
      <w:r w:rsidR="00BA4463" w:rsidRPr="00BC04E7">
        <w:rPr>
          <w:color w:val="5C5B60"/>
          <w:spacing w:val="-75"/>
          <w:w w:val="96"/>
          <w:position w:val="-4"/>
          <w:sz w:val="20"/>
        </w:rPr>
        <w:t>a</w:t>
      </w:r>
      <w:r w:rsidR="00BA4463">
        <w:rPr>
          <w:rFonts w:ascii="Tahoma" w:hAnsi="Tahoma"/>
          <w:color w:val="1F2A55"/>
          <w:spacing w:val="-52"/>
          <w:w w:val="103"/>
        </w:rPr>
        <w:t>d</w:t>
      </w:r>
      <w:r w:rsidR="00BA4463" w:rsidRPr="00BC04E7">
        <w:rPr>
          <w:color w:val="5C5B60"/>
          <w:spacing w:val="-12"/>
          <w:w w:val="113"/>
          <w:position w:val="-4"/>
          <w:sz w:val="20"/>
        </w:rPr>
        <w:t>t</w:t>
      </w:r>
      <w:r w:rsidR="00BA4463">
        <w:rPr>
          <w:rFonts w:ascii="Tahoma" w:hAnsi="Tahoma"/>
          <w:color w:val="1F2A55"/>
          <w:spacing w:val="-102"/>
          <w:w w:val="97"/>
        </w:rPr>
        <w:t>e</w:t>
      </w:r>
      <w:r w:rsidR="00BA4463" w:rsidRPr="00BC04E7">
        <w:rPr>
          <w:color w:val="5C5B60"/>
          <w:w w:val="96"/>
          <w:position w:val="-4"/>
          <w:sz w:val="20"/>
        </w:rPr>
        <w:t>e</w:t>
      </w:r>
      <w:r w:rsidR="00BA4463" w:rsidRPr="00BC04E7">
        <w:rPr>
          <w:color w:val="5C5B60"/>
          <w:spacing w:val="-16"/>
          <w:w w:val="99"/>
          <w:position w:val="-4"/>
          <w:sz w:val="20"/>
        </w:rPr>
        <w:t>r</w:t>
      </w:r>
      <w:r w:rsidR="00BA4463">
        <w:rPr>
          <w:rFonts w:ascii="Tahoma" w:hAnsi="Tahoma"/>
          <w:color w:val="1F2A55"/>
          <w:spacing w:val="-90"/>
          <w:w w:val="103"/>
        </w:rPr>
        <w:t>c</w:t>
      </w:r>
      <w:r w:rsidR="00BA4463" w:rsidRPr="00BC04E7">
        <w:rPr>
          <w:color w:val="5C5B60"/>
          <w:w w:val="99"/>
          <w:position w:val="-4"/>
          <w:sz w:val="20"/>
        </w:rPr>
        <w:t>i</w:t>
      </w:r>
      <w:r w:rsidR="00BA4463" w:rsidRPr="00BC04E7">
        <w:rPr>
          <w:color w:val="5C5B60"/>
          <w:spacing w:val="-66"/>
          <w:w w:val="96"/>
          <w:position w:val="-4"/>
          <w:sz w:val="20"/>
        </w:rPr>
        <w:t>a</w:t>
      </w:r>
      <w:r w:rsidR="00BA4463">
        <w:rPr>
          <w:rFonts w:ascii="Tahoma" w:hAnsi="Tahoma"/>
          <w:color w:val="1F2A55"/>
          <w:spacing w:val="-1"/>
          <w:w w:val="102"/>
        </w:rPr>
        <w:t>o</w:t>
      </w:r>
      <w:r w:rsidR="00BA4463" w:rsidRPr="00BC04E7">
        <w:rPr>
          <w:color w:val="5C5B60"/>
          <w:spacing w:val="-107"/>
          <w:w w:val="96"/>
          <w:position w:val="-4"/>
          <w:sz w:val="20"/>
        </w:rPr>
        <w:t>e</w:t>
      </w:r>
      <w:r w:rsidR="00BA4463">
        <w:rPr>
          <w:rFonts w:ascii="Tahoma" w:hAnsi="Tahoma"/>
          <w:color w:val="1F2A55"/>
          <w:spacing w:val="-12"/>
          <w:w w:val="96"/>
        </w:rPr>
        <w:t>n</w:t>
      </w:r>
      <w:r w:rsidR="00BA4463" w:rsidRPr="00BC04E7">
        <w:rPr>
          <w:color w:val="5C5B60"/>
          <w:spacing w:val="-101"/>
          <w:w w:val="99"/>
          <w:position w:val="-4"/>
          <w:sz w:val="20"/>
        </w:rPr>
        <w:t>n</w:t>
      </w:r>
      <w:r w:rsidR="00BA4463">
        <w:rPr>
          <w:rFonts w:ascii="Tahoma" w:hAnsi="Tahoma"/>
          <w:color w:val="1F2A55"/>
          <w:w w:val="102"/>
        </w:rPr>
        <w:t>ti</w:t>
      </w:r>
      <w:r w:rsidR="00BA4463">
        <w:rPr>
          <w:rFonts w:ascii="Tahoma" w:hAnsi="Tahoma"/>
          <w:color w:val="1F2A55"/>
          <w:spacing w:val="-90"/>
          <w:w w:val="96"/>
        </w:rPr>
        <w:t>n</w:t>
      </w:r>
      <w:r w:rsidR="00BA4463" w:rsidRPr="00BC04E7">
        <w:rPr>
          <w:color w:val="5C5B60"/>
          <w:spacing w:val="-22"/>
          <w:w w:val="99"/>
          <w:position w:val="-4"/>
          <w:sz w:val="20"/>
        </w:rPr>
        <w:t>2</w:t>
      </w:r>
      <w:r w:rsidR="00BA4463">
        <w:rPr>
          <w:rFonts w:ascii="Tahoma" w:hAnsi="Tahoma"/>
          <w:color w:val="1F2A55"/>
          <w:spacing w:val="-97"/>
          <w:w w:val="96"/>
        </w:rPr>
        <w:t>u</w:t>
      </w:r>
      <w:r w:rsidR="00BA4463" w:rsidRPr="00BC04E7">
        <w:rPr>
          <w:color w:val="5C5B60"/>
          <w:spacing w:val="-15"/>
          <w:w w:val="99"/>
          <w:position w:val="-4"/>
          <w:sz w:val="20"/>
        </w:rPr>
        <w:t>0</w:t>
      </w:r>
      <w:r w:rsidR="00BA4463">
        <w:rPr>
          <w:rFonts w:ascii="Tahoma" w:hAnsi="Tahoma"/>
          <w:color w:val="1F2A55"/>
          <w:spacing w:val="-37"/>
          <w:w w:val="101"/>
        </w:rPr>
        <w:t>i</w:t>
      </w:r>
      <w:r w:rsidR="00BA4463" w:rsidRPr="00BC04E7">
        <w:rPr>
          <w:color w:val="5C5B60"/>
          <w:spacing w:val="-75"/>
          <w:w w:val="99"/>
          <w:position w:val="-4"/>
          <w:sz w:val="20"/>
        </w:rPr>
        <w:t>2</w:t>
      </w:r>
      <w:r w:rsidR="00BA4463">
        <w:rPr>
          <w:rFonts w:ascii="Tahoma" w:hAnsi="Tahoma"/>
          <w:color w:val="1F2A55"/>
          <w:spacing w:val="-52"/>
          <w:w w:val="103"/>
        </w:rPr>
        <w:t>d</w:t>
      </w:r>
      <w:r w:rsidR="00BA4463" w:rsidRPr="00BC04E7">
        <w:rPr>
          <w:color w:val="5C5B60"/>
          <w:spacing w:val="-61"/>
          <w:w w:val="99"/>
          <w:position w:val="-4"/>
          <w:sz w:val="20"/>
        </w:rPr>
        <w:t>0</w:t>
      </w:r>
      <w:r w:rsidR="00BA4463">
        <w:rPr>
          <w:rFonts w:ascii="Tahoma" w:hAnsi="Tahoma"/>
          <w:color w:val="1F2A55"/>
          <w:spacing w:val="-51"/>
          <w:w w:val="95"/>
        </w:rPr>
        <w:t>a</w:t>
      </w:r>
      <w:r w:rsidR="00BA4463" w:rsidRPr="00BC04E7">
        <w:rPr>
          <w:color w:val="5C5B60"/>
          <w:spacing w:val="-6"/>
          <w:position w:val="-4"/>
          <w:sz w:val="20"/>
        </w:rPr>
        <w:t>:</w:t>
      </w:r>
      <w:r w:rsidR="00BA4463">
        <w:rPr>
          <w:rFonts w:ascii="Tahoma" w:hAnsi="Tahoma"/>
          <w:color w:val="1F2A55"/>
          <w:w w:val="103"/>
        </w:rPr>
        <w:t>d</w:t>
      </w:r>
    </w:p>
    <w:p w:rsidR="00BC04E7" w:rsidRDefault="00BA4463">
      <w:pPr>
        <w:spacing w:before="2"/>
        <w:ind w:left="1115"/>
      </w:pPr>
      <w:r>
        <w:br w:type="column"/>
      </w:r>
      <w:proofErr w:type="gramStart"/>
      <w:r>
        <w:rPr>
          <w:rFonts w:ascii="Tahoma" w:hAnsi="Tahoma"/>
          <w:color w:val="1F2A55"/>
          <w:w w:val="105"/>
          <w:sz w:val="20"/>
        </w:rPr>
        <w:lastRenderedPageBreak/>
        <w:t>de</w:t>
      </w:r>
      <w:proofErr w:type="gramEnd"/>
      <w:r>
        <w:rPr>
          <w:rFonts w:ascii="Tahoma" w:hAnsi="Tahoma"/>
          <w:color w:val="1F2A55"/>
          <w:spacing w:val="-15"/>
          <w:w w:val="105"/>
          <w:sz w:val="20"/>
        </w:rPr>
        <w:t xml:space="preserve"> </w:t>
      </w:r>
      <w:r>
        <w:rPr>
          <w:rFonts w:ascii="Calibri" w:hAnsi="Calibri"/>
          <w:b/>
          <w:color w:val="1F2A55"/>
          <w:w w:val="105"/>
          <w:sz w:val="20"/>
        </w:rPr>
        <w:t>57</w:t>
      </w:r>
      <w:r>
        <w:rPr>
          <w:rFonts w:ascii="Calibri" w:hAnsi="Calibri"/>
          <w:b/>
          <w:color w:val="1F2A55"/>
          <w:spacing w:val="-3"/>
          <w:w w:val="105"/>
          <w:sz w:val="20"/>
        </w:rPr>
        <w:t xml:space="preserve"> </w:t>
      </w:r>
      <w:r>
        <w:rPr>
          <w:rFonts w:ascii="Calibri" w:hAnsi="Calibri"/>
          <w:b/>
          <w:color w:val="1F2A55"/>
          <w:w w:val="105"/>
          <w:sz w:val="20"/>
        </w:rPr>
        <w:t>nuevos</w:t>
      </w:r>
      <w:r>
        <w:rPr>
          <w:rFonts w:ascii="Calibri" w:hAnsi="Calibri"/>
          <w:b/>
          <w:color w:val="1F2A55"/>
          <w:spacing w:val="-3"/>
          <w:w w:val="105"/>
          <w:sz w:val="20"/>
        </w:rPr>
        <w:t xml:space="preserve"> </w:t>
      </w:r>
      <w:r>
        <w:rPr>
          <w:rFonts w:ascii="Calibri" w:hAnsi="Calibri"/>
          <w:b/>
          <w:color w:val="1F2A55"/>
          <w:w w:val="105"/>
          <w:sz w:val="20"/>
        </w:rPr>
        <w:t>vehículos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4664" w:space="2209"/>
            <w:col w:w="4877" w:space="0"/>
          </w:cols>
        </w:sect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25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Calibri" w:hAnsi="Calibri"/>
          <w:b/>
          <w:sz w:val="26"/>
        </w:rPr>
      </w:pPr>
    </w:p>
    <w:p w:rsidR="00BC04E7" w:rsidRDefault="00BA4463">
      <w:pPr>
        <w:spacing w:before="167"/>
        <w:ind w:left="1172"/>
      </w:pPr>
      <w:r>
        <w:rPr>
          <w:rFonts w:ascii="Tahoma" w:hAnsi="Tahoma"/>
          <w:color w:val="1F2A55"/>
          <w:spacing w:val="-1"/>
        </w:rPr>
        <w:t>Proyectos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de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1"/>
        </w:rPr>
        <w:t>innovación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y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1"/>
        </w:rPr>
        <w:t>crecimiento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1"/>
        </w:rPr>
        <w:t>empresarial</w:t>
      </w:r>
    </w:p>
    <w:p w:rsidR="00BC04E7" w:rsidRDefault="00BA4463">
      <w:pPr>
        <w:pStyle w:val="Textoindependiente"/>
        <w:spacing w:before="103" w:line="228" w:lineRule="auto"/>
        <w:ind w:left="1172" w:right="1727" w:firstLine="31"/>
        <w:jc w:val="right"/>
      </w:pPr>
      <w:r>
        <w:br w:type="column"/>
      </w:r>
      <w:r>
        <w:rPr>
          <w:rFonts w:ascii="Tahoma" w:hAnsi="Tahoma"/>
          <w:color w:val="1F2A55"/>
          <w:spacing w:val="-2"/>
        </w:rPr>
        <w:lastRenderedPageBreak/>
        <w:t>MetroGuagua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2"/>
        </w:rPr>
        <w:t>ha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1"/>
        </w:rPr>
        <w:t>contado</w:t>
      </w:r>
      <w:r>
        <w:rPr>
          <w:rFonts w:ascii="Tahoma" w:hAnsi="Tahoma"/>
          <w:color w:val="1F2A55"/>
          <w:spacing w:val="-13"/>
        </w:rPr>
        <w:t xml:space="preserve"> </w:t>
      </w:r>
      <w:r>
        <w:rPr>
          <w:rFonts w:ascii="Tahoma" w:hAnsi="Tahoma"/>
          <w:color w:val="1F2A55"/>
          <w:spacing w:val="-1"/>
        </w:rPr>
        <w:t>con</w:t>
      </w:r>
      <w:r>
        <w:rPr>
          <w:rFonts w:ascii="Tahoma" w:hAnsi="Tahoma"/>
          <w:color w:val="1F2A55"/>
          <w:spacing w:val="-60"/>
        </w:rPr>
        <w:t xml:space="preserve"> </w:t>
      </w:r>
      <w:r>
        <w:rPr>
          <w:rFonts w:ascii="Tahoma" w:hAnsi="Tahoma"/>
          <w:color w:val="1F2A55"/>
        </w:rPr>
        <w:t>un</w:t>
      </w:r>
      <w:r>
        <w:rPr>
          <w:rFonts w:ascii="Tahoma" w:hAnsi="Tahoma"/>
          <w:color w:val="1F2A55"/>
          <w:spacing w:val="12"/>
        </w:rPr>
        <w:t xml:space="preserve"> </w:t>
      </w:r>
      <w:r>
        <w:rPr>
          <w:rFonts w:ascii="Tahoma" w:hAnsi="Tahoma"/>
          <w:color w:val="1F2A55"/>
        </w:rPr>
        <w:t>montante</w:t>
      </w:r>
      <w:r>
        <w:rPr>
          <w:rFonts w:ascii="Tahoma" w:hAnsi="Tahoma"/>
          <w:color w:val="1F2A55"/>
          <w:spacing w:val="12"/>
        </w:rPr>
        <w:t xml:space="preserve"> </w:t>
      </w:r>
      <w:r>
        <w:rPr>
          <w:rFonts w:ascii="Tahoma" w:hAnsi="Tahoma"/>
          <w:color w:val="1F2A55"/>
        </w:rPr>
        <w:t>de</w:t>
      </w:r>
      <w:r>
        <w:rPr>
          <w:rFonts w:ascii="Tahoma" w:hAnsi="Tahoma"/>
          <w:color w:val="1F2A55"/>
          <w:spacing w:val="5"/>
        </w:rPr>
        <w:t xml:space="preserve"> </w:t>
      </w:r>
      <w:r>
        <w:rPr>
          <w:rFonts w:ascii="Calibri" w:hAnsi="Calibri"/>
          <w:b/>
          <w:color w:val="1F2A55"/>
        </w:rPr>
        <w:t>2</w:t>
      </w:r>
      <w:r>
        <w:rPr>
          <w:rFonts w:ascii="Calibri" w:hAnsi="Calibri"/>
          <w:b/>
          <w:color w:val="1F2A55"/>
          <w:spacing w:val="23"/>
        </w:rPr>
        <w:t xml:space="preserve"> </w:t>
      </w:r>
      <w:r>
        <w:rPr>
          <w:rFonts w:ascii="Calibri" w:hAnsi="Calibri"/>
          <w:b/>
          <w:color w:val="1F2A55"/>
        </w:rPr>
        <w:t>millones</w:t>
      </w:r>
      <w:r>
        <w:rPr>
          <w:rFonts w:ascii="Calibri" w:hAnsi="Calibri"/>
          <w:b/>
          <w:color w:val="1F2A55"/>
          <w:spacing w:val="1"/>
        </w:rPr>
        <w:t xml:space="preserve"> </w:t>
      </w:r>
      <w:r>
        <w:rPr>
          <w:rFonts w:ascii="Calibri" w:hAnsi="Calibri"/>
          <w:b/>
          <w:color w:val="1F2A55"/>
        </w:rPr>
        <w:t xml:space="preserve">de euros </w:t>
      </w:r>
      <w:r>
        <w:rPr>
          <w:rFonts w:ascii="Tahoma" w:hAnsi="Tahoma"/>
          <w:color w:val="1F2A55"/>
        </w:rPr>
        <w:t>presupuestados en</w:t>
      </w:r>
      <w:r>
        <w:rPr>
          <w:rFonts w:ascii="Tahoma" w:hAnsi="Tahoma"/>
          <w:color w:val="1F2A55"/>
          <w:spacing w:val="1"/>
        </w:rPr>
        <w:t xml:space="preserve"> </w:t>
      </w:r>
      <w:r>
        <w:rPr>
          <w:rFonts w:ascii="Tahoma" w:hAnsi="Tahoma"/>
          <w:color w:val="1F2A55"/>
          <w:spacing w:val="-2"/>
        </w:rPr>
        <w:t>gastos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  <w:spacing w:val="-2"/>
        </w:rPr>
        <w:t>para</w:t>
      </w:r>
      <w:r>
        <w:rPr>
          <w:rFonts w:ascii="Tahoma" w:hAnsi="Tahoma"/>
          <w:color w:val="1F2A55"/>
          <w:spacing w:val="-13"/>
        </w:rPr>
        <w:t xml:space="preserve"> </w:t>
      </w:r>
      <w:r>
        <w:rPr>
          <w:rFonts w:ascii="Tahoma" w:hAnsi="Tahoma"/>
          <w:color w:val="1F2A55"/>
          <w:spacing w:val="-2"/>
        </w:rPr>
        <w:t>obras</w:t>
      </w:r>
      <w:r>
        <w:rPr>
          <w:rFonts w:ascii="Tahoma" w:hAnsi="Tahoma"/>
          <w:color w:val="1F2A55"/>
          <w:spacing w:val="-13"/>
        </w:rPr>
        <w:t xml:space="preserve"> </w:t>
      </w:r>
      <w:r>
        <w:rPr>
          <w:rFonts w:ascii="Tahoma" w:hAnsi="Tahoma"/>
          <w:color w:val="1F2A55"/>
          <w:spacing w:val="-1"/>
        </w:rPr>
        <w:t>y</w:t>
      </w:r>
      <w:r>
        <w:rPr>
          <w:rFonts w:ascii="Tahoma" w:hAnsi="Tahoma"/>
          <w:color w:val="1F2A55"/>
          <w:spacing w:val="-13"/>
        </w:rPr>
        <w:t xml:space="preserve"> </w:t>
      </w:r>
      <w:r>
        <w:rPr>
          <w:rFonts w:ascii="Tahoma" w:hAnsi="Tahoma"/>
          <w:color w:val="1F2A55"/>
          <w:spacing w:val="-1"/>
        </w:rPr>
        <w:t>proyectos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6003" w:space="266"/>
            <w:col w:w="5481" w:space="0"/>
          </w:cols>
        </w:sect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7"/>
        <w:rPr>
          <w:rFonts w:ascii="Tahoma" w:hAnsi="Tahoma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94" w:line="216" w:lineRule="exact"/>
        <w:ind w:left="1115"/>
      </w:pPr>
      <w:r>
        <w:rPr>
          <w:rFonts w:ascii="Tahoma" w:hAnsi="Tahoma"/>
          <w:color w:val="1F2A55"/>
          <w:w w:val="95"/>
        </w:rPr>
        <w:lastRenderedPageBreak/>
        <w:t>La</w:t>
      </w:r>
      <w:r>
        <w:rPr>
          <w:rFonts w:ascii="Tahoma" w:hAnsi="Tahoma"/>
          <w:color w:val="1F2A55"/>
          <w:spacing w:val="8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formación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y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el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desarrollo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de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nuestros</w:t>
      </w:r>
      <w:r>
        <w:rPr>
          <w:rFonts w:ascii="Tahoma" w:hAnsi="Tahoma"/>
          <w:color w:val="1F2A55"/>
          <w:spacing w:val="9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trabajadores,</w:t>
      </w:r>
      <w:r>
        <w:rPr>
          <w:rFonts w:ascii="Tahoma" w:hAnsi="Tahoma"/>
          <w:color w:val="1F2A55"/>
          <w:spacing w:val="8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las</w:t>
      </w:r>
    </w:p>
    <w:p w:rsidR="00BC04E7" w:rsidRDefault="00BA4463">
      <w:pPr>
        <w:pStyle w:val="Textoindependiente"/>
        <w:spacing w:before="100" w:line="210" w:lineRule="exact"/>
        <w:ind w:left="1115"/>
      </w:pPr>
      <w:r>
        <w:br w:type="column"/>
      </w:r>
      <w:r>
        <w:rPr>
          <w:rFonts w:ascii="Tahoma" w:hAnsi="Tahoma"/>
          <w:color w:val="1F2A55"/>
        </w:rPr>
        <w:lastRenderedPageBreak/>
        <w:t>En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</w:rPr>
        <w:t>los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</w:rPr>
        <w:t>cursos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</w:rPr>
        <w:t>impartidos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6544" w:space="259"/>
            <w:col w:w="4947" w:space="0"/>
          </w:cols>
        </w:sectPr>
      </w:pPr>
    </w:p>
    <w:p w:rsidR="00BC04E7" w:rsidRDefault="00BA4463">
      <w:pPr>
        <w:spacing w:before="2" w:line="277" w:lineRule="exact"/>
        <w:ind w:left="1115"/>
      </w:pPr>
      <w:proofErr w:type="gramStart"/>
      <w:r w:rsidRPr="00BC04E7">
        <w:rPr>
          <w:rFonts w:ascii="Tahoma" w:hAnsi="Tahoma"/>
          <w:color w:val="1F2A55"/>
          <w:spacing w:val="-55"/>
          <w:w w:val="103"/>
          <w:position w:val="-7"/>
        </w:rPr>
        <w:lastRenderedPageBreak/>
        <w:t>p</w:t>
      </w:r>
      <w:r>
        <w:rPr>
          <w:color w:val="5C5B60"/>
          <w:spacing w:val="-98"/>
          <w:w w:val="97"/>
          <w:sz w:val="20"/>
        </w:rPr>
        <w:t>G</w:t>
      </w:r>
      <w:r w:rsidRPr="00BC04E7">
        <w:rPr>
          <w:rFonts w:ascii="Tahoma" w:hAnsi="Tahoma"/>
          <w:color w:val="1F2A55"/>
          <w:spacing w:val="-26"/>
          <w:w w:val="102"/>
          <w:position w:val="-7"/>
        </w:rPr>
        <w:t>o</w:t>
      </w:r>
      <w:r>
        <w:rPr>
          <w:color w:val="5C5B60"/>
          <w:spacing w:val="-87"/>
          <w:w w:val="99"/>
          <w:sz w:val="20"/>
        </w:rPr>
        <w:t>u</w:t>
      </w:r>
      <w:r w:rsidRPr="00BC04E7">
        <w:rPr>
          <w:rFonts w:ascii="Tahoma" w:hAnsi="Tahoma"/>
          <w:color w:val="1F2A55"/>
          <w:w w:val="101"/>
          <w:position w:val="-7"/>
        </w:rPr>
        <w:t>l</w:t>
      </w:r>
      <w:r w:rsidRPr="00BC04E7">
        <w:rPr>
          <w:rFonts w:ascii="Tahoma" w:hAnsi="Tahoma"/>
          <w:color w:val="1F2A55"/>
          <w:spacing w:val="-16"/>
          <w:w w:val="101"/>
          <w:position w:val="-7"/>
        </w:rPr>
        <w:t>í</w:t>
      </w:r>
      <w:r>
        <w:rPr>
          <w:color w:val="5C5B60"/>
          <w:spacing w:val="-92"/>
          <w:w w:val="96"/>
          <w:sz w:val="20"/>
        </w:rPr>
        <w:t>a</w:t>
      </w:r>
      <w:r w:rsidRPr="00BC04E7">
        <w:rPr>
          <w:rFonts w:ascii="Tahoma" w:hAnsi="Tahoma"/>
          <w:color w:val="1F2A55"/>
          <w:w w:val="103"/>
          <w:position w:val="-7"/>
        </w:rPr>
        <w:t>t</w:t>
      </w:r>
      <w:r w:rsidRPr="00BC04E7">
        <w:rPr>
          <w:rFonts w:ascii="Tahoma" w:hAnsi="Tahoma"/>
          <w:color w:val="1F2A55"/>
          <w:spacing w:val="-36"/>
          <w:w w:val="101"/>
          <w:position w:val="-7"/>
        </w:rPr>
        <w:t>i</w:t>
      </w:r>
      <w:r>
        <w:rPr>
          <w:color w:val="5C5B60"/>
          <w:spacing w:val="-79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27"/>
          <w:w w:val="103"/>
          <w:position w:val="-7"/>
        </w:rPr>
        <w:t>c</w:t>
      </w:r>
      <w:r>
        <w:rPr>
          <w:color w:val="5C5B60"/>
          <w:spacing w:val="-86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26"/>
          <w:w w:val="95"/>
          <w:position w:val="-7"/>
        </w:rPr>
        <w:t>a</w:t>
      </w:r>
      <w:r>
        <w:rPr>
          <w:color w:val="5C5B60"/>
          <w:spacing w:val="-82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3"/>
          <w:w w:val="95"/>
          <w:position w:val="-7"/>
        </w:rPr>
        <w:t>s</w:t>
      </w:r>
      <w:r>
        <w:rPr>
          <w:color w:val="5C5B60"/>
          <w:spacing w:val="-31"/>
          <w:sz w:val="20"/>
        </w:rPr>
        <w:t>s</w:t>
      </w:r>
      <w:r w:rsidRPr="00BC04E7">
        <w:rPr>
          <w:rFonts w:ascii="Tahoma" w:hAnsi="Tahoma"/>
          <w:color w:val="1F2A55"/>
          <w:w w:val="95"/>
          <w:position w:val="-7"/>
        </w:rPr>
        <w:t>a</w:t>
      </w:r>
      <w:r w:rsidRPr="00BC04E7">
        <w:rPr>
          <w:rFonts w:ascii="Tahoma" w:hAnsi="Tahoma"/>
          <w:color w:val="1F2A55"/>
          <w:spacing w:val="-66"/>
          <w:w w:val="103"/>
          <w:position w:val="-7"/>
        </w:rPr>
        <w:t>c</w:t>
      </w:r>
      <w:r>
        <w:rPr>
          <w:color w:val="5C5B60"/>
          <w:spacing w:val="-110"/>
          <w:w w:val="104"/>
          <w:sz w:val="20"/>
        </w:rPr>
        <w:t>M</w:t>
      </w:r>
      <w:r w:rsidRPr="00BC04E7">
        <w:rPr>
          <w:rFonts w:ascii="Tahoma" w:hAnsi="Tahoma"/>
          <w:color w:val="1F2A55"/>
          <w:w w:val="103"/>
          <w:position w:val="-7"/>
        </w:rPr>
        <w:t>t</w:t>
      </w:r>
      <w:r w:rsidRPr="00BC04E7">
        <w:rPr>
          <w:rFonts w:ascii="Tahoma" w:hAnsi="Tahoma"/>
          <w:color w:val="1F2A55"/>
          <w:spacing w:val="-18"/>
          <w:w w:val="101"/>
          <w:position w:val="-7"/>
        </w:rPr>
        <w:t>i</w:t>
      </w:r>
      <w:r>
        <w:rPr>
          <w:color w:val="5C5B60"/>
          <w:spacing w:val="-94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9"/>
          <w:w w:val="102"/>
          <w:position w:val="-7"/>
        </w:rPr>
        <w:t>v</w:t>
      </w:r>
      <w:r>
        <w:rPr>
          <w:color w:val="5C5B60"/>
          <w:spacing w:val="-98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14"/>
          <w:w w:val="95"/>
          <w:position w:val="-7"/>
        </w:rPr>
        <w:t>a</w:t>
      </w:r>
      <w:r>
        <w:rPr>
          <w:color w:val="5C5B60"/>
          <w:spacing w:val="-31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64"/>
          <w:w w:val="95"/>
          <w:position w:val="-7"/>
        </w:rPr>
        <w:t>s</w:t>
      </w:r>
      <w:r>
        <w:rPr>
          <w:color w:val="5C5B60"/>
          <w:w w:val="107"/>
          <w:sz w:val="20"/>
        </w:rPr>
        <w:t>c</w:t>
      </w:r>
      <w:r>
        <w:rPr>
          <w:color w:val="5C5B60"/>
          <w:spacing w:val="-32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95"/>
          <w:w w:val="103"/>
          <w:position w:val="-7"/>
        </w:rPr>
        <w:t>p</w:t>
      </w:r>
      <w:r>
        <w:rPr>
          <w:color w:val="5C5B60"/>
          <w:spacing w:val="-25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87"/>
          <w:w w:val="95"/>
          <w:position w:val="-7"/>
        </w:rPr>
        <w:t>a</w:t>
      </w:r>
      <w:r>
        <w:rPr>
          <w:color w:val="5C5B60"/>
          <w:spacing w:val="-22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57"/>
          <w:w w:val="97"/>
          <w:position w:val="-7"/>
        </w:rPr>
        <w:t>r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101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1"/>
          <w:w w:val="95"/>
          <w:position w:val="-7"/>
        </w:rPr>
        <w:t>a</w:t>
      </w:r>
      <w:r>
        <w:rPr>
          <w:color w:val="5C5B60"/>
          <w:spacing w:val="-33"/>
          <w:sz w:val="20"/>
        </w:rPr>
        <w:t>s</w:t>
      </w:r>
      <w:r w:rsidRPr="00BC04E7">
        <w:rPr>
          <w:rFonts w:ascii="Tahoma" w:hAnsi="Tahoma"/>
          <w:color w:val="1F2A55"/>
          <w:w w:val="97"/>
          <w:position w:val="-7"/>
        </w:rPr>
        <w:t>l</w:t>
      </w:r>
      <w:r w:rsidRPr="00BC04E7">
        <w:rPr>
          <w:rFonts w:ascii="Tahoma" w:hAnsi="Tahoma"/>
          <w:color w:val="1F2A55"/>
          <w:spacing w:val="-10"/>
          <w:w w:val="97"/>
          <w:position w:val="-7"/>
        </w:rPr>
        <w:t>a</w:t>
      </w:r>
      <w:r>
        <w:rPr>
          <w:color w:val="5C5B60"/>
          <w:spacing w:val="-42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64"/>
          <w:w w:val="103"/>
          <w:position w:val="-7"/>
        </w:rPr>
        <w:t>c</w:t>
      </w:r>
      <w:r>
        <w:rPr>
          <w:color w:val="5C5B60"/>
          <w:spacing w:val="-51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72"/>
          <w:w w:val="102"/>
          <w:position w:val="-7"/>
        </w:rPr>
        <w:t>o</w:t>
      </w:r>
      <w:r>
        <w:rPr>
          <w:color w:val="5C5B60"/>
          <w:spacing w:val="-36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83"/>
          <w:w w:val="96"/>
          <w:position w:val="-7"/>
        </w:rPr>
        <w:t>n</w:t>
      </w:r>
      <w:r>
        <w:rPr>
          <w:color w:val="5C5B60"/>
          <w:spacing w:val="-2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77"/>
          <w:w w:val="103"/>
          <w:position w:val="-7"/>
        </w:rPr>
        <w:t>c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95"/>
          <w:w w:val="96"/>
          <w:sz w:val="20"/>
        </w:rPr>
        <w:t>a</w:t>
      </w:r>
      <w:r w:rsidRPr="00BC04E7">
        <w:rPr>
          <w:rFonts w:ascii="Tahoma" w:hAnsi="Tahoma"/>
          <w:color w:val="1F2A55"/>
          <w:w w:val="101"/>
          <w:position w:val="-7"/>
        </w:rPr>
        <w:t>ili</w:t>
      </w:r>
      <w:r w:rsidRPr="00BC04E7">
        <w:rPr>
          <w:rFonts w:ascii="Tahoma" w:hAnsi="Tahoma"/>
          <w:color w:val="1F2A55"/>
          <w:spacing w:val="-50"/>
          <w:w w:val="95"/>
          <w:position w:val="-7"/>
        </w:rPr>
        <w:t>a</w:t>
      </w:r>
      <w:r>
        <w:rPr>
          <w:color w:val="5C5B60"/>
          <w:spacing w:val="-58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48"/>
          <w:w w:val="103"/>
          <w:position w:val="-7"/>
        </w:rPr>
        <w:t>c</w:t>
      </w:r>
      <w:r>
        <w:rPr>
          <w:color w:val="5C5B60"/>
          <w:spacing w:val="-68"/>
          <w:w w:val="103"/>
          <w:sz w:val="20"/>
        </w:rPr>
        <w:t>o</w:t>
      </w:r>
      <w:r w:rsidRPr="00BC04E7">
        <w:rPr>
          <w:rFonts w:ascii="Tahoma" w:hAnsi="Tahoma"/>
          <w:color w:val="1F2A55"/>
          <w:w w:val="101"/>
          <w:position w:val="-7"/>
        </w:rPr>
        <w:t>i</w:t>
      </w:r>
      <w:r w:rsidRPr="00BC04E7">
        <w:rPr>
          <w:rFonts w:ascii="Tahoma" w:hAnsi="Tahoma"/>
          <w:color w:val="1F2A55"/>
          <w:spacing w:val="-106"/>
          <w:w w:val="102"/>
          <w:position w:val="-7"/>
        </w:rPr>
        <w:t>ó</w:t>
      </w:r>
      <w:r>
        <w:rPr>
          <w:color w:val="5C5B60"/>
          <w:spacing w:val="-6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6"/>
          <w:w w:val="96"/>
          <w:position w:val="-7"/>
        </w:rPr>
        <w:t>n</w:t>
      </w:r>
      <w:r>
        <w:rPr>
          <w:color w:val="5C5B60"/>
          <w:spacing w:val="-62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65"/>
          <w:w w:val="103"/>
          <w:position w:val="-7"/>
        </w:rPr>
        <w:t>d</w:t>
      </w:r>
      <w:r>
        <w:rPr>
          <w:color w:val="5C5B60"/>
          <w:spacing w:val="-47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66"/>
          <w:w w:val="97"/>
          <w:position w:val="-7"/>
        </w:rPr>
        <w:t>e</w:t>
      </w:r>
      <w:r>
        <w:rPr>
          <w:color w:val="5C5B60"/>
          <w:w w:val="96"/>
          <w:sz w:val="20"/>
        </w:rPr>
        <w:t>a</w:t>
      </w:r>
      <w:proofErr w:type="gramEnd"/>
      <w:r>
        <w:rPr>
          <w:color w:val="5C5B60"/>
          <w:spacing w:val="-40"/>
          <w:sz w:val="20"/>
        </w:rPr>
        <w:t xml:space="preserve"> </w:t>
      </w:r>
      <w:r w:rsidRPr="00BC04E7">
        <w:rPr>
          <w:rFonts w:ascii="Tahoma" w:hAnsi="Tahoma"/>
          <w:color w:val="1F2A55"/>
          <w:w w:val="101"/>
          <w:position w:val="-7"/>
        </w:rPr>
        <w:t>l</w:t>
      </w:r>
      <w:r w:rsidRPr="00BC04E7">
        <w:rPr>
          <w:rFonts w:ascii="Tahoma" w:hAnsi="Tahoma"/>
          <w:color w:val="1F2A55"/>
          <w:spacing w:val="-58"/>
          <w:w w:val="95"/>
          <w:position w:val="-7"/>
        </w:rPr>
        <w:t>a</w:t>
      </w:r>
      <w:r>
        <w:rPr>
          <w:color w:val="5C5B60"/>
          <w:sz w:val="20"/>
        </w:rPr>
        <w:t>s</w:t>
      </w:r>
      <w:r>
        <w:rPr>
          <w:color w:val="5C5B60"/>
          <w:spacing w:val="-93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0"/>
          <w:w w:val="102"/>
          <w:position w:val="-7"/>
        </w:rPr>
        <w:t>v</w:t>
      </w:r>
      <w:r>
        <w:rPr>
          <w:color w:val="5C5B60"/>
          <w:spacing w:val="-48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4"/>
          <w:w w:val="101"/>
          <w:position w:val="-7"/>
        </w:rPr>
        <w:t>i</w:t>
      </w:r>
      <w:r>
        <w:rPr>
          <w:color w:val="5C5B60"/>
          <w:spacing w:val="-41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86"/>
          <w:w w:val="103"/>
          <w:position w:val="-7"/>
        </w:rPr>
        <w:t>d</w:t>
      </w:r>
      <w:r>
        <w:rPr>
          <w:color w:val="5C5B60"/>
          <w:spacing w:val="-23"/>
          <w:w w:val="96"/>
          <w:sz w:val="20"/>
        </w:rPr>
        <w:t>e</w:t>
      </w:r>
      <w:r w:rsidRPr="00BC04E7">
        <w:rPr>
          <w:rFonts w:ascii="Tahoma" w:hAnsi="Tahoma"/>
          <w:color w:val="1F2A55"/>
          <w:w w:val="95"/>
          <w:position w:val="-7"/>
        </w:rPr>
        <w:t>a</w:t>
      </w:r>
      <w:r w:rsidRPr="00BC04E7">
        <w:rPr>
          <w:rFonts w:ascii="Tahoma" w:hAnsi="Tahoma"/>
          <w:color w:val="1F2A55"/>
          <w:spacing w:val="-38"/>
          <w:position w:val="-7"/>
        </w:rPr>
        <w:t xml:space="preserve"> </w:t>
      </w:r>
      <w:r>
        <w:rPr>
          <w:color w:val="5C5B60"/>
          <w:spacing w:val="-93"/>
          <w:w w:val="106"/>
          <w:sz w:val="20"/>
        </w:rPr>
        <w:t>d</w:t>
      </w:r>
      <w:r w:rsidRPr="00BC04E7">
        <w:rPr>
          <w:rFonts w:ascii="Tahoma" w:hAnsi="Tahoma"/>
          <w:color w:val="1F2A55"/>
          <w:w w:val="101"/>
          <w:position w:val="-7"/>
        </w:rPr>
        <w:t>l</w:t>
      </w:r>
      <w:r w:rsidRPr="00BC04E7">
        <w:rPr>
          <w:rFonts w:ascii="Tahoma" w:hAnsi="Tahoma"/>
          <w:color w:val="1F2A55"/>
          <w:spacing w:val="-69"/>
          <w:w w:val="95"/>
          <w:position w:val="-7"/>
        </w:rPr>
        <w:t>a</w:t>
      </w:r>
      <w:r>
        <w:rPr>
          <w:color w:val="5C5B60"/>
          <w:spacing w:val="-39"/>
          <w:w w:val="96"/>
          <w:sz w:val="20"/>
        </w:rPr>
        <w:t>e</w:t>
      </w:r>
      <w:r w:rsidRPr="00BC04E7">
        <w:rPr>
          <w:rFonts w:ascii="Tahoma" w:hAnsi="Tahoma"/>
          <w:color w:val="1F2A55"/>
          <w:w w:val="103"/>
          <w:position w:val="-7"/>
        </w:rPr>
        <w:t>b</w:t>
      </w:r>
      <w:r w:rsidRPr="00BC04E7">
        <w:rPr>
          <w:rFonts w:ascii="Tahoma" w:hAnsi="Tahoma"/>
          <w:color w:val="1F2A55"/>
          <w:spacing w:val="-90"/>
          <w:w w:val="102"/>
          <w:position w:val="-7"/>
        </w:rPr>
        <w:t>o</w:t>
      </w:r>
      <w:r>
        <w:rPr>
          <w:color w:val="5C5B60"/>
          <w:spacing w:val="-30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49"/>
          <w:w w:val="97"/>
          <w:position w:val="-7"/>
        </w:rPr>
        <w:t>r</w:t>
      </w:r>
      <w:r>
        <w:rPr>
          <w:color w:val="5C5B60"/>
          <w:spacing w:val="-24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88"/>
          <w:w w:val="95"/>
          <w:position w:val="-7"/>
        </w:rPr>
        <w:t>a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69"/>
          <w:w w:val="99"/>
          <w:sz w:val="20"/>
        </w:rPr>
        <w:t>n</w:t>
      </w:r>
      <w:r w:rsidRPr="00BC04E7">
        <w:rPr>
          <w:rFonts w:ascii="Tahoma" w:hAnsi="Tahoma"/>
          <w:color w:val="1F2A55"/>
          <w:w w:val="101"/>
          <w:position w:val="-7"/>
        </w:rPr>
        <w:t>l</w:t>
      </w:r>
      <w:r w:rsidRPr="00BC04E7">
        <w:rPr>
          <w:rFonts w:ascii="Tahoma" w:hAnsi="Tahoma"/>
          <w:color w:val="1F2A55"/>
          <w:spacing w:val="-52"/>
          <w:position w:val="-7"/>
        </w:rPr>
        <w:t xml:space="preserve"> </w:t>
      </w:r>
      <w:r>
        <w:rPr>
          <w:color w:val="5C5B60"/>
          <w:spacing w:val="-68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46"/>
          <w:w w:val="103"/>
          <w:position w:val="-7"/>
        </w:rPr>
        <w:t>y</w:t>
      </w:r>
      <w:r>
        <w:rPr>
          <w:color w:val="5C5B60"/>
          <w:w w:val="102"/>
          <w:sz w:val="20"/>
        </w:rPr>
        <w:t>ipios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w w:val="101"/>
          <w:sz w:val="20"/>
        </w:rPr>
        <w:t>de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spacing w:val="-4"/>
          <w:sz w:val="20"/>
        </w:rPr>
        <w:t>r</w:t>
      </w:r>
      <w:r>
        <w:rPr>
          <w:color w:val="5C5B60"/>
          <w:w w:val="101"/>
          <w:sz w:val="20"/>
        </w:rPr>
        <w:t>espo</w:t>
      </w:r>
      <w:r>
        <w:rPr>
          <w:color w:val="5C5B60"/>
          <w:spacing w:val="-103"/>
          <w:w w:val="99"/>
          <w:sz w:val="20"/>
        </w:rPr>
        <w:t>n</w:t>
      </w:r>
      <w:r w:rsidRPr="00BC04E7">
        <w:rPr>
          <w:rFonts w:ascii="Tahoma" w:hAnsi="Tahoma"/>
          <w:color w:val="1F2A55"/>
          <w:w w:val="95"/>
          <w:position w:val="-3"/>
          <w:sz w:val="20"/>
        </w:rPr>
        <w:t>s</w:t>
      </w:r>
      <w:r w:rsidRPr="00BC04E7">
        <w:rPr>
          <w:rFonts w:ascii="Tahoma" w:hAnsi="Tahoma"/>
          <w:color w:val="1F2A55"/>
          <w:spacing w:val="-86"/>
          <w:w w:val="97"/>
          <w:position w:val="-3"/>
          <w:sz w:val="20"/>
        </w:rPr>
        <w:t>e</w:t>
      </w:r>
      <w:r>
        <w:rPr>
          <w:color w:val="5C5B60"/>
          <w:sz w:val="20"/>
        </w:rPr>
        <w:t>s</w:t>
      </w:r>
      <w:r>
        <w:rPr>
          <w:color w:val="5C5B60"/>
          <w:spacing w:val="-7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8"/>
          <w:w w:val="96"/>
          <w:position w:val="-3"/>
          <w:sz w:val="20"/>
        </w:rPr>
        <w:t>h</w:t>
      </w:r>
      <w:r>
        <w:rPr>
          <w:color w:val="5C5B60"/>
          <w:spacing w:val="-82"/>
          <w:w w:val="106"/>
          <w:sz w:val="20"/>
        </w:rPr>
        <w:t>b</w:t>
      </w:r>
      <w:r w:rsidRPr="00BC04E7">
        <w:rPr>
          <w:rFonts w:ascii="Tahoma" w:hAnsi="Tahoma"/>
          <w:color w:val="1F2A55"/>
          <w:spacing w:val="-20"/>
          <w:w w:val="95"/>
          <w:position w:val="-3"/>
          <w:sz w:val="20"/>
        </w:rPr>
        <w:t>a</w:t>
      </w:r>
      <w:r>
        <w:rPr>
          <w:color w:val="5C5B60"/>
          <w:spacing w:val="-25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83"/>
          <w:w w:val="96"/>
          <w:position w:val="-3"/>
          <w:sz w:val="20"/>
        </w:rPr>
        <w:t>n</w:t>
      </w:r>
      <w:r>
        <w:rPr>
          <w:color w:val="5C5B60"/>
          <w:w w:val="99"/>
          <w:sz w:val="20"/>
        </w:rPr>
        <w:t>li</w:t>
      </w:r>
      <w:r>
        <w:rPr>
          <w:color w:val="5C5B60"/>
          <w:spacing w:val="-74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23"/>
          <w:w w:val="103"/>
          <w:position w:val="-3"/>
          <w:sz w:val="20"/>
        </w:rPr>
        <w:t>c</w:t>
      </w:r>
      <w:r>
        <w:rPr>
          <w:color w:val="5C5B60"/>
          <w:spacing w:val="-88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24"/>
          <w:w w:val="102"/>
          <w:position w:val="-3"/>
          <w:sz w:val="20"/>
        </w:rPr>
        <w:t>o</w:t>
      </w:r>
      <w:r>
        <w:rPr>
          <w:color w:val="5C5B60"/>
          <w:spacing w:val="-96"/>
          <w:w w:val="106"/>
          <w:sz w:val="20"/>
        </w:rPr>
        <w:t>d</w:t>
      </w:r>
      <w:r w:rsidRPr="00BC04E7">
        <w:rPr>
          <w:rFonts w:ascii="Tahoma" w:hAnsi="Tahoma"/>
          <w:color w:val="1F2A55"/>
          <w:w w:val="98"/>
          <w:position w:val="-3"/>
          <w:sz w:val="20"/>
        </w:rPr>
        <w:t>m</w:t>
      </w:r>
      <w:r w:rsidRPr="00BC04E7">
        <w:rPr>
          <w:rFonts w:ascii="Tahoma" w:hAnsi="Tahoma"/>
          <w:color w:val="1F2A55"/>
          <w:spacing w:val="-66"/>
          <w:w w:val="103"/>
          <w:position w:val="-3"/>
          <w:sz w:val="20"/>
        </w:rPr>
        <w:t>p</w:t>
      </w:r>
      <w:r>
        <w:rPr>
          <w:color w:val="5C5B60"/>
          <w:spacing w:val="-35"/>
          <w:sz w:val="20"/>
        </w:rPr>
        <w:t>s</w:t>
      </w:r>
      <w:r w:rsidRPr="00BC04E7">
        <w:rPr>
          <w:rFonts w:ascii="Tahoma" w:hAnsi="Tahoma"/>
          <w:color w:val="1F2A55"/>
          <w:spacing w:val="-12"/>
          <w:w w:val="101"/>
          <w:position w:val="-3"/>
          <w:sz w:val="20"/>
        </w:rPr>
        <w:t>l</w:t>
      </w:r>
      <w:r>
        <w:rPr>
          <w:color w:val="5C5B60"/>
          <w:spacing w:val="-103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"/>
          <w:w w:val="97"/>
          <w:position w:val="-3"/>
          <w:sz w:val="20"/>
        </w:rPr>
        <w:t>e</w:t>
      </w:r>
      <w:r w:rsidRPr="00BC04E7">
        <w:rPr>
          <w:rFonts w:ascii="Tahoma" w:hAnsi="Tahoma"/>
          <w:color w:val="1F2A55"/>
          <w:spacing w:val="-69"/>
          <w:w w:val="103"/>
          <w:position w:val="-3"/>
          <w:sz w:val="20"/>
        </w:rPr>
        <w:t>t</w:t>
      </w:r>
      <w:r>
        <w:rPr>
          <w:color w:val="5C5B60"/>
          <w:spacing w:val="-39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62"/>
          <w:w w:val="95"/>
          <w:position w:val="-3"/>
          <w:sz w:val="20"/>
        </w:rPr>
        <w:t>a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9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25"/>
          <w:w w:val="103"/>
          <w:position w:val="-3"/>
          <w:sz w:val="20"/>
        </w:rPr>
        <w:t>d</w:t>
      </w:r>
      <w:r>
        <w:rPr>
          <w:color w:val="5C5B60"/>
          <w:spacing w:val="-21"/>
          <w:w w:val="99"/>
          <w:sz w:val="20"/>
        </w:rPr>
        <w:t>l</w:t>
      </w:r>
      <w:r w:rsidRPr="00BC04E7">
        <w:rPr>
          <w:rFonts w:ascii="Tahoma" w:hAnsi="Tahoma"/>
          <w:color w:val="1F2A55"/>
          <w:w w:val="102"/>
          <w:position w:val="-3"/>
          <w:sz w:val="20"/>
        </w:rPr>
        <w:t>o</w:t>
      </w:r>
      <w:r w:rsidRPr="00BC04E7">
        <w:rPr>
          <w:rFonts w:ascii="Tahoma" w:hAnsi="Tahoma"/>
          <w:color w:val="1F2A55"/>
          <w:spacing w:val="-34"/>
          <w:position w:val="-3"/>
          <w:sz w:val="20"/>
        </w:rPr>
        <w:t xml:space="preserve"> </w:t>
      </w:r>
      <w:r>
        <w:rPr>
          <w:color w:val="5C5B60"/>
          <w:spacing w:val="-85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23"/>
          <w:w w:val="96"/>
          <w:position w:val="-3"/>
          <w:sz w:val="20"/>
        </w:rPr>
        <w:t>u</w:t>
      </w:r>
      <w:r>
        <w:rPr>
          <w:color w:val="5C5B60"/>
          <w:spacing w:val="-92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6"/>
          <w:w w:val="96"/>
          <w:position w:val="-3"/>
          <w:sz w:val="20"/>
        </w:rPr>
        <w:t>n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118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3"/>
          <w:w w:val="103"/>
          <w:position w:val="-3"/>
          <w:sz w:val="20"/>
        </w:rPr>
        <w:t>t</w:t>
      </w:r>
      <w:r w:rsidRPr="00BC04E7">
        <w:rPr>
          <w:rFonts w:ascii="Tahoma" w:hAnsi="Tahoma"/>
          <w:color w:val="1F2A55"/>
          <w:spacing w:val="-60"/>
          <w:w w:val="102"/>
          <w:position w:val="-3"/>
          <w:sz w:val="20"/>
        </w:rPr>
        <w:t>o</w:t>
      </w:r>
      <w:r>
        <w:rPr>
          <w:color w:val="5C5B60"/>
          <w:spacing w:val="-55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5"/>
          <w:w w:val="103"/>
          <w:position w:val="-3"/>
          <w:sz w:val="20"/>
        </w:rPr>
        <w:t>t</w:t>
      </w:r>
      <w:r>
        <w:rPr>
          <w:color w:val="5C5B60"/>
          <w:spacing w:val="-53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49"/>
          <w:w w:val="95"/>
          <w:position w:val="-3"/>
          <w:sz w:val="20"/>
        </w:rPr>
        <w:t>a</w:t>
      </w:r>
      <w:r>
        <w:rPr>
          <w:color w:val="5C5B60"/>
          <w:spacing w:val="-5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12"/>
          <w:w w:val="101"/>
          <w:position w:val="-3"/>
          <w:sz w:val="20"/>
        </w:rPr>
        <w:t>l</w:t>
      </w:r>
      <w:r>
        <w:rPr>
          <w:color w:val="5C5B60"/>
          <w:sz w:val="20"/>
        </w:rPr>
        <w:t>tiva,</w:t>
      </w:r>
    </w:p>
    <w:p w:rsidR="00BC04E7" w:rsidRDefault="00BA4463">
      <w:pPr>
        <w:spacing w:before="43" w:line="79" w:lineRule="auto"/>
        <w:ind w:left="1115"/>
      </w:pPr>
      <w:proofErr w:type="gramStart"/>
      <w:r w:rsidRPr="00BC04E7">
        <w:rPr>
          <w:rFonts w:ascii="Tahoma" w:hAnsi="Tahoma"/>
          <w:color w:val="1F2A55"/>
          <w:spacing w:val="-3"/>
          <w:position w:val="-9"/>
        </w:rPr>
        <w:t>f</w:t>
      </w:r>
      <w:r w:rsidRPr="00BC04E7">
        <w:rPr>
          <w:rFonts w:ascii="Tahoma" w:hAnsi="Tahoma"/>
          <w:color w:val="1F2A55"/>
          <w:spacing w:val="-108"/>
          <w:w w:val="95"/>
          <w:position w:val="-9"/>
        </w:rPr>
        <w:t>a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4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135"/>
          <w:w w:val="98"/>
          <w:position w:val="-9"/>
        </w:rPr>
        <w:t>m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36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6"/>
          <w:w w:val="101"/>
          <w:position w:val="-9"/>
        </w:rPr>
        <w:t>i</w:t>
      </w:r>
      <w:r>
        <w:rPr>
          <w:color w:val="5C5B60"/>
          <w:spacing w:val="-100"/>
          <w:w w:val="103"/>
          <w:sz w:val="20"/>
        </w:rPr>
        <w:t>g</w:t>
      </w:r>
      <w:r w:rsidRPr="00BC04E7">
        <w:rPr>
          <w:rFonts w:ascii="Tahoma" w:hAnsi="Tahoma"/>
          <w:color w:val="1F2A55"/>
          <w:w w:val="101"/>
          <w:position w:val="-9"/>
        </w:rPr>
        <w:t>l</w:t>
      </w:r>
      <w:r w:rsidRPr="00BC04E7">
        <w:rPr>
          <w:rFonts w:ascii="Tahoma" w:hAnsi="Tahoma"/>
          <w:color w:val="1F2A55"/>
          <w:spacing w:val="-3"/>
          <w:w w:val="101"/>
          <w:position w:val="-9"/>
        </w:rPr>
        <w:t>i</w:t>
      </w:r>
      <w:r>
        <w:rPr>
          <w:color w:val="5C5B60"/>
          <w:spacing w:val="-65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47"/>
          <w:w w:val="95"/>
          <w:position w:val="-9"/>
        </w:rPr>
        <w:t>a</w:t>
      </w:r>
      <w:r>
        <w:rPr>
          <w:color w:val="5C5B60"/>
          <w:spacing w:val="-6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7"/>
          <w:w w:val="97"/>
          <w:position w:val="-9"/>
        </w:rPr>
        <w:t>r</w:t>
      </w:r>
      <w:r>
        <w:rPr>
          <w:color w:val="5C5B60"/>
          <w:spacing w:val="-46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68"/>
          <w:w w:val="103"/>
          <w:position w:val="-9"/>
        </w:rPr>
        <w:t>y</w:t>
      </w:r>
      <w:r>
        <w:rPr>
          <w:color w:val="5C5B60"/>
          <w:w w:val="103"/>
          <w:sz w:val="20"/>
        </w:rPr>
        <w:t>o</w:t>
      </w:r>
      <w:r>
        <w:rPr>
          <w:color w:val="5C5B60"/>
          <w:spacing w:val="-91"/>
          <w:sz w:val="20"/>
        </w:rPr>
        <w:t>s</w:t>
      </w:r>
      <w:r w:rsidRPr="00BC04E7">
        <w:rPr>
          <w:rFonts w:ascii="Tahoma" w:hAnsi="Tahoma"/>
          <w:color w:val="1F2A55"/>
          <w:w w:val="98"/>
          <w:position w:val="-9"/>
        </w:rPr>
        <w:t>e</w:t>
      </w:r>
      <w:r w:rsidRPr="00BC04E7">
        <w:rPr>
          <w:rFonts w:ascii="Tahoma" w:hAnsi="Tahoma"/>
          <w:color w:val="1F2A55"/>
          <w:spacing w:val="-8"/>
          <w:w w:val="98"/>
          <w:position w:val="-9"/>
        </w:rPr>
        <w:t>l</w:t>
      </w:r>
      <w:r>
        <w:rPr>
          <w:color w:val="5C5B60"/>
          <w:spacing w:val="-43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5"/>
          <w:w w:val="97"/>
          <w:position w:val="-9"/>
        </w:rPr>
        <w:t>r</w:t>
      </w:r>
      <w:r>
        <w:rPr>
          <w:color w:val="5C5B60"/>
          <w:spacing w:val="-82"/>
          <w:w w:val="99"/>
          <w:sz w:val="20"/>
        </w:rPr>
        <w:t>n</w:t>
      </w:r>
      <w:r w:rsidRPr="00BC04E7">
        <w:rPr>
          <w:rFonts w:ascii="Tahoma" w:hAnsi="Tahoma"/>
          <w:color w:val="1F2A55"/>
          <w:w w:val="97"/>
          <w:position w:val="-9"/>
        </w:rPr>
        <w:t>e</w:t>
      </w:r>
      <w:r w:rsidRPr="00BC04E7">
        <w:rPr>
          <w:rFonts w:ascii="Tahoma" w:hAnsi="Tahoma"/>
          <w:color w:val="1F2A55"/>
          <w:spacing w:val="-60"/>
          <w:w w:val="95"/>
          <w:position w:val="-9"/>
        </w:rPr>
        <w:t>s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93"/>
          <w:w w:val="96"/>
          <w:sz w:val="20"/>
        </w:rPr>
        <w:t>a</w:t>
      </w:r>
      <w:r w:rsidRPr="00BC04E7">
        <w:rPr>
          <w:rFonts w:ascii="Tahoma" w:hAnsi="Tahoma"/>
          <w:color w:val="1F2A55"/>
          <w:w w:val="103"/>
          <w:position w:val="-9"/>
        </w:rPr>
        <w:t>p</w:t>
      </w:r>
      <w:r w:rsidRPr="00BC04E7">
        <w:rPr>
          <w:rFonts w:ascii="Tahoma" w:hAnsi="Tahoma"/>
          <w:color w:val="1F2A55"/>
          <w:spacing w:val="-81"/>
          <w:w w:val="97"/>
          <w:position w:val="-9"/>
        </w:rPr>
        <w:t>e</w:t>
      </w:r>
      <w:r>
        <w:rPr>
          <w:color w:val="5C5B60"/>
          <w:spacing w:val="-95"/>
          <w:w w:val="104"/>
          <w:sz w:val="20"/>
        </w:rPr>
        <w:t>M</w:t>
      </w:r>
      <w:r w:rsidRPr="00BC04E7">
        <w:rPr>
          <w:rFonts w:ascii="Tahoma" w:hAnsi="Tahoma"/>
          <w:color w:val="1F2A55"/>
          <w:spacing w:val="-3"/>
          <w:w w:val="103"/>
          <w:position w:val="-9"/>
        </w:rPr>
        <w:t>t</w:t>
      </w:r>
      <w:r w:rsidRPr="00BC04E7">
        <w:rPr>
          <w:rFonts w:ascii="Tahoma" w:hAnsi="Tahoma"/>
          <w:color w:val="1F2A55"/>
          <w:spacing w:val="-102"/>
          <w:w w:val="102"/>
          <w:position w:val="-9"/>
        </w:rPr>
        <w:t>o</w:t>
      </w:r>
      <w:r>
        <w:rPr>
          <w:color w:val="5C5B60"/>
          <w:w w:val="99"/>
          <w:sz w:val="20"/>
        </w:rPr>
        <w:t>is</w:t>
      </w:r>
      <w:r>
        <w:rPr>
          <w:color w:val="5C5B60"/>
          <w:spacing w:val="-31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81"/>
          <w:w w:val="95"/>
          <w:position w:val="-9"/>
        </w:rPr>
        <w:t>a</w:t>
      </w:r>
      <w:r>
        <w:rPr>
          <w:color w:val="5C5B60"/>
          <w:spacing w:val="-35"/>
          <w:w w:val="103"/>
          <w:sz w:val="20"/>
        </w:rPr>
        <w:t>ó</w:t>
      </w:r>
      <w:r w:rsidRPr="00BC04E7">
        <w:rPr>
          <w:rFonts w:ascii="Tahoma" w:hAnsi="Tahoma"/>
          <w:color w:val="1F2A55"/>
          <w:spacing w:val="-17"/>
          <w:w w:val="101"/>
          <w:position w:val="-9"/>
        </w:rPr>
        <w:t>l</w:t>
      </w:r>
      <w:r>
        <w:rPr>
          <w:color w:val="5C5B60"/>
          <w:spacing w:val="-38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88"/>
          <w:w w:val="103"/>
          <w:position w:val="-9"/>
        </w:rPr>
        <w:t>p</w:t>
      </w:r>
      <w:proofErr w:type="gramEnd"/>
      <w:r>
        <w:rPr>
          <w:color w:val="5C5B60"/>
          <w:sz w:val="20"/>
        </w:rPr>
        <w:t>,</w:t>
      </w:r>
      <w:r>
        <w:rPr>
          <w:color w:val="5C5B60"/>
          <w:spacing w:val="-24"/>
          <w:sz w:val="20"/>
        </w:rPr>
        <w:t xml:space="preserve"> </w:t>
      </w:r>
      <w:r w:rsidRPr="00BC04E7">
        <w:rPr>
          <w:rFonts w:ascii="Tahoma" w:hAnsi="Tahoma"/>
          <w:color w:val="1F2A55"/>
          <w:spacing w:val="-44"/>
          <w:w w:val="97"/>
          <w:position w:val="-9"/>
        </w:rPr>
        <w:t>r</w:t>
      </w:r>
      <w:r>
        <w:rPr>
          <w:color w:val="5C5B60"/>
          <w:spacing w:val="-79"/>
          <w:w w:val="91"/>
          <w:sz w:val="20"/>
        </w:rPr>
        <w:t>V</w:t>
      </w:r>
      <w:r w:rsidRPr="00BC04E7">
        <w:rPr>
          <w:rFonts w:ascii="Tahoma" w:hAnsi="Tahoma"/>
          <w:color w:val="1F2A55"/>
          <w:w w:val="101"/>
          <w:position w:val="-9"/>
        </w:rPr>
        <w:t>i</w:t>
      </w:r>
      <w:r w:rsidRPr="00BC04E7">
        <w:rPr>
          <w:rFonts w:ascii="Tahoma" w:hAnsi="Tahoma"/>
          <w:color w:val="1F2A55"/>
          <w:spacing w:val="-91"/>
          <w:w w:val="96"/>
          <w:position w:val="-9"/>
        </w:rPr>
        <w:t>n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54"/>
          <w:sz w:val="20"/>
        </w:rPr>
        <w:t>s</w:t>
      </w:r>
      <w:r w:rsidRPr="00BC04E7">
        <w:rPr>
          <w:rFonts w:ascii="Tahoma" w:hAnsi="Tahoma"/>
          <w:color w:val="1F2A55"/>
          <w:spacing w:val="-52"/>
          <w:w w:val="103"/>
          <w:position w:val="-9"/>
        </w:rPr>
        <w:t>c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09"/>
          <w:w w:val="103"/>
          <w:sz w:val="20"/>
        </w:rPr>
        <w:t>ó</w:t>
      </w:r>
      <w:r w:rsidRPr="00BC04E7">
        <w:rPr>
          <w:rFonts w:ascii="Tahoma" w:hAnsi="Tahoma"/>
          <w:color w:val="1F2A55"/>
          <w:w w:val="101"/>
          <w:position w:val="-9"/>
        </w:rPr>
        <w:t>i</w:t>
      </w:r>
      <w:r w:rsidRPr="00BC04E7">
        <w:rPr>
          <w:rFonts w:ascii="Tahoma" w:hAnsi="Tahoma"/>
          <w:color w:val="1F2A55"/>
          <w:spacing w:val="-69"/>
          <w:w w:val="103"/>
          <w:position w:val="-9"/>
        </w:rPr>
        <w:t>p</w:t>
      </w:r>
      <w:r>
        <w:rPr>
          <w:color w:val="5C5B60"/>
          <w:spacing w:val="-43"/>
          <w:w w:val="99"/>
          <w:sz w:val="20"/>
        </w:rPr>
        <w:t>n</w:t>
      </w:r>
      <w:r w:rsidRPr="00BC04E7">
        <w:rPr>
          <w:rFonts w:ascii="Tahoma" w:hAnsi="Tahoma"/>
          <w:color w:val="1F2A55"/>
          <w:w w:val="101"/>
          <w:position w:val="-9"/>
        </w:rPr>
        <w:t>i</w:t>
      </w:r>
      <w:r w:rsidRPr="00BC04E7">
        <w:rPr>
          <w:rFonts w:ascii="Tahoma" w:hAnsi="Tahoma"/>
          <w:color w:val="1F2A55"/>
          <w:spacing w:val="-65"/>
          <w:w w:val="102"/>
          <w:position w:val="-9"/>
        </w:rPr>
        <w:t>o</w:t>
      </w:r>
      <w:r>
        <w:rPr>
          <w:color w:val="5C5B60"/>
          <w:sz w:val="20"/>
        </w:rPr>
        <w:t>y</w:t>
      </w:r>
      <w:r>
        <w:rPr>
          <w:color w:val="5C5B60"/>
          <w:spacing w:val="-34"/>
          <w:sz w:val="20"/>
        </w:rPr>
        <w:t xml:space="preserve"> </w:t>
      </w:r>
      <w:r w:rsidRPr="00BC04E7">
        <w:rPr>
          <w:rFonts w:ascii="Tahoma" w:hAnsi="Tahoma"/>
          <w:color w:val="1F2A55"/>
          <w:spacing w:val="-82"/>
          <w:w w:val="103"/>
          <w:position w:val="-9"/>
        </w:rPr>
        <w:t>d</w:t>
      </w:r>
      <w:r>
        <w:rPr>
          <w:color w:val="5C5B60"/>
          <w:spacing w:val="-41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83"/>
          <w:w w:val="97"/>
          <w:position w:val="-9"/>
        </w:rPr>
        <w:t>e</w:t>
      </w:r>
      <w:r>
        <w:rPr>
          <w:color w:val="5C5B60"/>
          <w:w w:val="96"/>
          <w:sz w:val="20"/>
        </w:rPr>
        <w:t>a</w:t>
      </w:r>
      <w:r>
        <w:rPr>
          <w:color w:val="5C5B60"/>
          <w:spacing w:val="-12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40"/>
          <w:w w:val="101"/>
          <w:position w:val="-9"/>
        </w:rPr>
        <w:t>i</w:t>
      </w:r>
      <w:r>
        <w:rPr>
          <w:color w:val="5C5B60"/>
          <w:spacing w:val="-76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50"/>
          <w:w w:val="103"/>
          <w:position w:val="-9"/>
        </w:rPr>
        <w:t>g</w:t>
      </w:r>
      <w:r>
        <w:rPr>
          <w:color w:val="5C5B60"/>
          <w:spacing w:val="-17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106"/>
          <w:w w:val="96"/>
          <w:position w:val="-9"/>
        </w:rPr>
        <w:t>u</w:t>
      </w:r>
      <w:r>
        <w:rPr>
          <w:color w:val="5C5B60"/>
          <w:spacing w:val="-3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09"/>
          <w:w w:val="95"/>
          <w:position w:val="-9"/>
        </w:rPr>
        <w:t>a</w:t>
      </w:r>
      <w:r>
        <w:rPr>
          <w:color w:val="5C5B60"/>
          <w:spacing w:val="8"/>
          <w:sz w:val="20"/>
        </w:rPr>
        <w:t>s</w:t>
      </w:r>
      <w:r w:rsidRPr="00BC04E7">
        <w:rPr>
          <w:rFonts w:ascii="Tahoma" w:hAnsi="Tahoma"/>
          <w:color w:val="1F2A55"/>
          <w:w w:val="101"/>
          <w:position w:val="-9"/>
        </w:rPr>
        <w:t>l</w:t>
      </w:r>
      <w:r w:rsidRPr="00BC04E7">
        <w:rPr>
          <w:rFonts w:ascii="Tahoma" w:hAnsi="Tahoma"/>
          <w:color w:val="1F2A55"/>
          <w:spacing w:val="-120"/>
          <w:w w:val="103"/>
          <w:position w:val="-9"/>
        </w:rPr>
        <w:t>d</w:t>
      </w:r>
      <w:r>
        <w:rPr>
          <w:color w:val="5C5B60"/>
          <w:w w:val="106"/>
          <w:sz w:val="20"/>
        </w:rPr>
        <w:t>d</w:t>
      </w:r>
      <w:r>
        <w:rPr>
          <w:color w:val="5C5B60"/>
          <w:spacing w:val="-107"/>
          <w:w w:val="96"/>
          <w:sz w:val="20"/>
        </w:rPr>
        <w:t>e</w:t>
      </w:r>
      <w:r w:rsidRPr="00BC04E7">
        <w:rPr>
          <w:rFonts w:ascii="Tahoma" w:hAnsi="Tahoma"/>
          <w:color w:val="1F2A55"/>
          <w:w w:val="95"/>
          <w:position w:val="-9"/>
        </w:rPr>
        <w:t>a</w:t>
      </w:r>
      <w:r w:rsidRPr="00BC04E7">
        <w:rPr>
          <w:rFonts w:ascii="Tahoma" w:hAnsi="Tahoma"/>
          <w:color w:val="1F2A55"/>
          <w:spacing w:val="-64"/>
          <w:w w:val="103"/>
          <w:position w:val="-9"/>
        </w:rPr>
        <w:t>d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89"/>
          <w:w w:val="96"/>
          <w:sz w:val="20"/>
        </w:rPr>
        <w:t>a</w:t>
      </w:r>
      <w:r w:rsidRPr="00BC04E7">
        <w:rPr>
          <w:rFonts w:ascii="Tahoma" w:hAnsi="Tahoma"/>
          <w:color w:val="1F2A55"/>
          <w:w w:val="73"/>
          <w:position w:val="-9"/>
        </w:rPr>
        <w:t>,</w:t>
      </w:r>
      <w:r w:rsidRPr="00BC04E7">
        <w:rPr>
          <w:rFonts w:ascii="Tahoma" w:hAnsi="Tahoma"/>
          <w:color w:val="1F2A55"/>
          <w:spacing w:val="-12"/>
          <w:position w:val="-9"/>
        </w:rPr>
        <w:t xml:space="preserve"> </w:t>
      </w:r>
      <w:r w:rsidRPr="00BC04E7">
        <w:rPr>
          <w:rFonts w:ascii="Tahoma" w:hAnsi="Tahoma"/>
          <w:color w:val="1F2A55"/>
          <w:spacing w:val="-78"/>
          <w:w w:val="103"/>
          <w:position w:val="-9"/>
        </w:rPr>
        <w:t>p</w:t>
      </w:r>
      <w:r>
        <w:rPr>
          <w:color w:val="5C5B60"/>
          <w:spacing w:val="-30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2"/>
          <w:w w:val="101"/>
          <w:position w:val="-9"/>
        </w:rPr>
        <w:t>i</w:t>
      </w:r>
      <w:r>
        <w:rPr>
          <w:color w:val="5C5B60"/>
          <w:spacing w:val="-150"/>
          <w:w w:val="102"/>
          <w:sz w:val="20"/>
        </w:rPr>
        <w:t>m</w:t>
      </w:r>
      <w:r w:rsidRPr="00BC04E7">
        <w:rPr>
          <w:rFonts w:ascii="Tahoma" w:hAnsi="Tahoma"/>
          <w:color w:val="1F2A55"/>
          <w:w w:val="101"/>
          <w:position w:val="-9"/>
        </w:rPr>
        <w:t>l</w:t>
      </w:r>
      <w:r w:rsidRPr="00BC04E7">
        <w:rPr>
          <w:rFonts w:ascii="Tahoma" w:hAnsi="Tahoma"/>
          <w:color w:val="1F2A55"/>
          <w:spacing w:val="-13"/>
          <w:w w:val="95"/>
          <w:position w:val="-9"/>
        </w:rPr>
        <w:t>a</w:t>
      </w:r>
      <w:r>
        <w:rPr>
          <w:color w:val="5C5B60"/>
          <w:spacing w:val="-107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5"/>
          <w:w w:val="97"/>
          <w:position w:val="-9"/>
        </w:rPr>
        <w:t>r</w:t>
      </w:r>
      <w:r w:rsidRPr="00BC04E7">
        <w:rPr>
          <w:rFonts w:ascii="Tahoma" w:hAnsi="Tahoma"/>
          <w:color w:val="1F2A55"/>
          <w:spacing w:val="-79"/>
          <w:w w:val="97"/>
          <w:position w:val="-9"/>
        </w:rPr>
        <w:t>e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spacing w:val="-92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"/>
          <w:w w:val="95"/>
          <w:position w:val="-9"/>
        </w:rPr>
        <w:t>s</w:t>
      </w:r>
      <w:r>
        <w:rPr>
          <w:color w:val="5C5B60"/>
          <w:spacing w:val="-41"/>
          <w:sz w:val="20"/>
        </w:rPr>
        <w:t>s</w:t>
      </w:r>
      <w:r w:rsidRPr="00BC04E7">
        <w:rPr>
          <w:rFonts w:ascii="Tahoma" w:hAnsi="Tahoma"/>
          <w:color w:val="1F2A55"/>
          <w:spacing w:val="-86"/>
          <w:w w:val="103"/>
          <w:position w:val="-9"/>
        </w:rPr>
        <w:t>d</w:t>
      </w:r>
      <w:r>
        <w:rPr>
          <w:color w:val="5C5B60"/>
          <w:spacing w:val="-23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91"/>
          <w:w w:val="97"/>
          <w:position w:val="-9"/>
        </w:rPr>
        <w:t>e</w:t>
      </w:r>
      <w:r>
        <w:rPr>
          <w:color w:val="5C5B60"/>
          <w:sz w:val="20"/>
        </w:rPr>
        <w:t>.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pacing w:val="-104"/>
          <w:w w:val="97"/>
          <w:sz w:val="20"/>
        </w:rPr>
        <w:t>S</w:t>
      </w:r>
      <w:r w:rsidRPr="00BC04E7">
        <w:rPr>
          <w:rFonts w:ascii="Tahoma" w:hAnsi="Tahoma"/>
          <w:color w:val="1F2A55"/>
          <w:w w:val="101"/>
          <w:position w:val="-9"/>
        </w:rPr>
        <w:t>l</w:t>
      </w:r>
      <w:r w:rsidRPr="00BC04E7">
        <w:rPr>
          <w:rFonts w:ascii="Tahoma" w:hAnsi="Tahoma"/>
          <w:color w:val="1F2A55"/>
          <w:spacing w:val="-59"/>
          <w:w w:val="95"/>
          <w:position w:val="-9"/>
        </w:rPr>
        <w:t>a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muestran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9"/>
          <w:sz w:val="20"/>
        </w:rPr>
        <w:t>algun</w:t>
      </w:r>
      <w:r>
        <w:rPr>
          <w:color w:val="5C5B60"/>
          <w:spacing w:val="-14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01"/>
          <w:w w:val="103"/>
          <w:position w:val="-3"/>
          <w:sz w:val="20"/>
        </w:rPr>
        <w:t>d</w:t>
      </w:r>
      <w:r>
        <w:rPr>
          <w:color w:val="5C5B60"/>
          <w:sz w:val="20"/>
        </w:rPr>
        <w:t>s</w:t>
      </w:r>
      <w:r w:rsidRPr="00BC04E7">
        <w:rPr>
          <w:rFonts w:ascii="Tahoma" w:hAnsi="Tahoma"/>
          <w:color w:val="1F2A55"/>
          <w:spacing w:val="-38"/>
          <w:w w:val="97"/>
          <w:position w:val="-3"/>
          <w:sz w:val="20"/>
        </w:rPr>
        <w:t>e</w:t>
      </w:r>
      <w:r>
        <w:rPr>
          <w:color w:val="5C5B60"/>
          <w:spacing w:val="-19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-57"/>
          <w:w w:val="73"/>
          <w:position w:val="-3"/>
          <w:sz w:val="20"/>
        </w:rPr>
        <w:t>1</w:t>
      </w:r>
      <w:r>
        <w:rPr>
          <w:color w:val="5C5B60"/>
          <w:spacing w:val="-7"/>
          <w:w w:val="113"/>
          <w:sz w:val="20"/>
        </w:rPr>
        <w:t>t</w:t>
      </w:r>
      <w:r w:rsidRPr="00BC04E7">
        <w:rPr>
          <w:rFonts w:ascii="Calibri" w:hAnsi="Calibri"/>
          <w:b/>
          <w:color w:val="1F2A55"/>
          <w:spacing w:val="-103"/>
          <w:w w:val="107"/>
          <w:position w:val="-3"/>
          <w:sz w:val="20"/>
        </w:rPr>
        <w:t>2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9"/>
          <w:w w:val="99"/>
          <w:sz w:val="20"/>
        </w:rPr>
        <w:t>i</w:t>
      </w:r>
      <w:r w:rsidRPr="00BC04E7">
        <w:rPr>
          <w:rFonts w:ascii="Calibri" w:hAnsi="Calibri"/>
          <w:b/>
          <w:color w:val="1F2A55"/>
          <w:spacing w:val="-45"/>
          <w:w w:val="99"/>
          <w:position w:val="-3"/>
          <w:sz w:val="20"/>
        </w:rPr>
        <w:t>.</w:t>
      </w:r>
      <w:r>
        <w:rPr>
          <w:color w:val="5C5B60"/>
          <w:spacing w:val="-77"/>
          <w:w w:val="106"/>
          <w:sz w:val="20"/>
        </w:rPr>
        <w:t>b</w:t>
      </w:r>
      <w:r w:rsidRPr="00BC04E7">
        <w:rPr>
          <w:rFonts w:ascii="Calibri" w:hAnsi="Calibri"/>
          <w:b/>
          <w:color w:val="1F2A55"/>
          <w:spacing w:val="-31"/>
          <w:w w:val="106"/>
          <w:position w:val="-3"/>
          <w:sz w:val="20"/>
        </w:rPr>
        <w:t>7</w:t>
      </w:r>
      <w:r>
        <w:rPr>
          <w:color w:val="5C5B60"/>
          <w:spacing w:val="-84"/>
          <w:w w:val="99"/>
          <w:sz w:val="20"/>
        </w:rPr>
        <w:t>u</w:t>
      </w:r>
      <w:r w:rsidRPr="00BC04E7">
        <w:rPr>
          <w:rFonts w:ascii="Calibri" w:hAnsi="Calibri"/>
          <w:b/>
          <w:color w:val="1F2A55"/>
          <w:spacing w:val="-25"/>
          <w:w w:val="106"/>
          <w:position w:val="-3"/>
          <w:sz w:val="20"/>
        </w:rPr>
        <w:t>3</w:t>
      </w:r>
      <w:r>
        <w:rPr>
          <w:color w:val="5C5B60"/>
          <w:spacing w:val="-39"/>
          <w:w w:val="113"/>
          <w:sz w:val="20"/>
        </w:rPr>
        <w:t>t</w:t>
      </w:r>
      <w:r w:rsidRPr="00BC04E7">
        <w:rPr>
          <w:rFonts w:ascii="Calibri" w:hAnsi="Calibri"/>
          <w:b/>
          <w:color w:val="1F2A55"/>
          <w:spacing w:val="-70"/>
          <w:w w:val="106"/>
          <w:position w:val="-3"/>
          <w:sz w:val="20"/>
        </w:rPr>
        <w:t>3</w:t>
      </w:r>
      <w:r>
        <w:rPr>
          <w:color w:val="5C5B60"/>
          <w:spacing w:val="-45"/>
          <w:w w:val="103"/>
          <w:sz w:val="20"/>
        </w:rPr>
        <w:t>o</w:t>
      </w:r>
      <w:proofErr w:type="gramStart"/>
      <w:r w:rsidRPr="00BC04E7">
        <w:rPr>
          <w:rFonts w:ascii="Calibri" w:hAnsi="Calibri"/>
          <w:b/>
          <w:color w:val="1F2A55"/>
          <w:spacing w:val="-9"/>
          <w:w w:val="103"/>
          <w:position w:val="-3"/>
          <w:sz w:val="20"/>
        </w:rPr>
        <w:t>,</w:t>
      </w:r>
      <w:r>
        <w:rPr>
          <w:color w:val="5C5B60"/>
          <w:spacing w:val="-92"/>
          <w:sz w:val="20"/>
        </w:rPr>
        <w:t>s</w:t>
      </w:r>
      <w:r w:rsidRPr="00BC04E7">
        <w:rPr>
          <w:rFonts w:ascii="Calibri" w:hAnsi="Calibri"/>
          <w:b/>
          <w:color w:val="1F2A55"/>
          <w:w w:val="115"/>
          <w:position w:val="-3"/>
          <w:sz w:val="20"/>
        </w:rPr>
        <w:t>9</w:t>
      </w:r>
      <w:r w:rsidRPr="00BC04E7">
        <w:rPr>
          <w:rFonts w:ascii="Calibri" w:hAnsi="Calibri"/>
          <w:b/>
          <w:color w:val="1F2A55"/>
          <w:spacing w:val="-87"/>
          <w:w w:val="125"/>
          <w:position w:val="-3"/>
          <w:sz w:val="20"/>
        </w:rPr>
        <w:t>0</w:t>
      </w:r>
      <w:r>
        <w:rPr>
          <w:color w:val="5C5B60"/>
          <w:w w:val="106"/>
          <w:sz w:val="20"/>
        </w:rPr>
        <w:t>q</w:t>
      </w:r>
      <w:r>
        <w:rPr>
          <w:color w:val="5C5B60"/>
          <w:spacing w:val="-99"/>
          <w:w w:val="99"/>
          <w:sz w:val="20"/>
        </w:rPr>
        <w:t>u</w:t>
      </w:r>
      <w:r w:rsidRPr="00BC04E7">
        <w:rPr>
          <w:rFonts w:ascii="Calibri" w:hAnsi="Calibri"/>
          <w:b/>
          <w:color w:val="1F2A55"/>
          <w:spacing w:val="-11"/>
          <w:w w:val="102"/>
          <w:position w:val="-3"/>
          <w:sz w:val="20"/>
        </w:rPr>
        <w:t>h</w:t>
      </w:r>
      <w:r>
        <w:rPr>
          <w:color w:val="5C5B60"/>
          <w:spacing w:val="-97"/>
          <w:w w:val="96"/>
          <w:sz w:val="20"/>
        </w:rPr>
        <w:t>e</w:t>
      </w:r>
      <w:r w:rsidRPr="00BC04E7">
        <w:rPr>
          <w:rFonts w:ascii="Calibri" w:hAnsi="Calibri"/>
          <w:b/>
          <w:color w:val="1F2A55"/>
          <w:w w:val="107"/>
          <w:position w:val="-3"/>
          <w:sz w:val="20"/>
        </w:rPr>
        <w:t>o</w:t>
      </w:r>
      <w:r w:rsidRPr="00BC04E7">
        <w:rPr>
          <w:rFonts w:ascii="Calibri" w:hAnsi="Calibri"/>
          <w:b/>
          <w:color w:val="1F2A55"/>
          <w:spacing w:val="-27"/>
          <w:w w:val="103"/>
          <w:position w:val="-3"/>
          <w:sz w:val="20"/>
        </w:rPr>
        <w:t>r</w:t>
      </w:r>
      <w:r>
        <w:rPr>
          <w:color w:val="5C5B60"/>
          <w:spacing w:val="-22"/>
          <w:w w:val="99"/>
          <w:sz w:val="20"/>
        </w:rPr>
        <w:t>i</w:t>
      </w:r>
      <w:r w:rsidRPr="00BC04E7">
        <w:rPr>
          <w:rFonts w:ascii="Calibri" w:hAnsi="Calibri"/>
          <w:b/>
          <w:color w:val="1F2A55"/>
          <w:spacing w:val="-82"/>
          <w:w w:val="104"/>
          <w:position w:val="-3"/>
          <w:sz w:val="20"/>
        </w:rPr>
        <w:t>a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74"/>
          <w:w w:val="99"/>
          <w:sz w:val="20"/>
        </w:rPr>
        <w:t>u</w:t>
      </w:r>
      <w:r w:rsidRPr="00BC04E7">
        <w:rPr>
          <w:rFonts w:ascii="Calibri" w:hAnsi="Calibri"/>
          <w:b/>
          <w:color w:val="1F2A55"/>
          <w:spacing w:val="-14"/>
          <w:w w:val="109"/>
          <w:position w:val="-3"/>
          <w:sz w:val="20"/>
        </w:rPr>
        <w:t>s</w:t>
      </w:r>
      <w:r>
        <w:rPr>
          <w:color w:val="5C5B60"/>
          <w:spacing w:val="-42"/>
          <w:sz w:val="20"/>
        </w:rPr>
        <w:t>s</w:t>
      </w:r>
      <w:r w:rsidRPr="00BC04E7">
        <w:rPr>
          <w:rFonts w:ascii="Calibri" w:hAnsi="Calibri"/>
          <w:b/>
          <w:color w:val="1F2A55"/>
          <w:spacing w:val="-76"/>
          <w:w w:val="109"/>
          <w:position w:val="-3"/>
          <w:sz w:val="20"/>
        </w:rPr>
        <w:t>d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54"/>
          <w:w w:val="99"/>
          <w:sz w:val="20"/>
        </w:rPr>
        <w:t>r</w:t>
      </w:r>
      <w:r w:rsidRPr="00BC04E7">
        <w:rPr>
          <w:rFonts w:ascii="Calibri" w:hAnsi="Calibri"/>
          <w:b/>
          <w:color w:val="1F2A55"/>
          <w:spacing w:val="-53"/>
          <w:w w:val="105"/>
          <w:position w:val="-3"/>
          <w:sz w:val="20"/>
        </w:rPr>
        <w:t>e</w:t>
      </w:r>
      <w:r>
        <w:rPr>
          <w:color w:val="5C5B60"/>
          <w:w w:val="98"/>
          <w:sz w:val="20"/>
        </w:rPr>
        <w:t>an</w:t>
      </w:r>
      <w:proofErr w:type="gramEnd"/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>el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3"/>
        <w:ind w:left="1115"/>
      </w:pPr>
      <w:r w:rsidRPr="00BC04E7">
        <w:rPr>
          <w:rFonts w:ascii="Tahoma" w:hAnsi="Tahoma"/>
          <w:color w:val="1F2A55"/>
          <w:spacing w:val="-55"/>
          <w:w w:val="103"/>
          <w:position w:val="-12"/>
        </w:rPr>
        <w:lastRenderedPageBreak/>
        <w:t>g</w:t>
      </w:r>
      <w:r>
        <w:rPr>
          <w:color w:val="5C5B60"/>
          <w:spacing w:val="-64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49"/>
          <w:w w:val="97"/>
          <w:position w:val="-12"/>
        </w:rPr>
        <w:t>e</w:t>
      </w:r>
      <w:r>
        <w:rPr>
          <w:color w:val="5C5B60"/>
          <w:spacing w:val="-59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6"/>
          <w:w w:val="95"/>
          <w:position w:val="-12"/>
        </w:rPr>
        <w:t>s</w:t>
      </w:r>
      <w:r>
        <w:rPr>
          <w:color w:val="5C5B60"/>
          <w:spacing w:val="-67"/>
          <w:sz w:val="20"/>
        </w:rPr>
        <w:t>s</w:t>
      </w:r>
      <w:r w:rsidRPr="00BC04E7">
        <w:rPr>
          <w:rFonts w:ascii="Tahoma" w:hAnsi="Tahoma"/>
          <w:color w:val="1F2A55"/>
          <w:spacing w:val="-11"/>
          <w:w w:val="103"/>
          <w:position w:val="-12"/>
        </w:rPr>
        <w:t>t</w:t>
      </w:r>
      <w:r>
        <w:rPr>
          <w:color w:val="5C5B60"/>
          <w:spacing w:val="-98"/>
          <w:w w:val="96"/>
          <w:sz w:val="20"/>
        </w:rPr>
        <w:t>e</w:t>
      </w:r>
      <w:r w:rsidRPr="00BC04E7">
        <w:rPr>
          <w:rFonts w:ascii="Tahoma" w:hAnsi="Tahoma"/>
          <w:color w:val="1F2A55"/>
          <w:w w:val="101"/>
          <w:position w:val="-12"/>
        </w:rPr>
        <w:t>i</w:t>
      </w:r>
      <w:r w:rsidRPr="00BC04E7">
        <w:rPr>
          <w:rFonts w:ascii="Tahoma" w:hAnsi="Tahoma"/>
          <w:color w:val="1F2A55"/>
          <w:spacing w:val="-76"/>
          <w:w w:val="102"/>
          <w:position w:val="-12"/>
        </w:rPr>
        <w:t>ó</w:t>
      </w:r>
      <w:r>
        <w:rPr>
          <w:color w:val="5C5B60"/>
          <w:spacing w:val="-95"/>
          <w:w w:val="102"/>
          <w:sz w:val="20"/>
        </w:rPr>
        <w:t>m</w:t>
      </w:r>
      <w:r w:rsidRPr="00BC04E7">
        <w:rPr>
          <w:rFonts w:ascii="Tahoma" w:hAnsi="Tahoma"/>
          <w:color w:val="1F2A55"/>
          <w:spacing w:val="-24"/>
          <w:w w:val="96"/>
          <w:position w:val="-12"/>
        </w:rPr>
        <w:t>n</w:t>
      </w:r>
      <w:r>
        <w:rPr>
          <w:color w:val="5C5B60"/>
          <w:spacing w:val="-39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88"/>
          <w:w w:val="103"/>
          <w:position w:val="-12"/>
        </w:rPr>
        <w:t>d</w:t>
      </w:r>
      <w:r>
        <w:rPr>
          <w:color w:val="5C5B60"/>
          <w:spacing w:val="-20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93"/>
          <w:w w:val="97"/>
          <w:position w:val="-12"/>
        </w:rPr>
        <w:t>e</w:t>
      </w:r>
      <w:r>
        <w:rPr>
          <w:color w:val="5C5B60"/>
          <w:w w:val="99"/>
          <w:sz w:val="20"/>
        </w:rPr>
        <w:t>ñ</w:t>
      </w:r>
      <w:r>
        <w:rPr>
          <w:color w:val="5C5B60"/>
          <w:spacing w:val="-77"/>
          <w:w w:val="103"/>
          <w:sz w:val="20"/>
        </w:rPr>
        <w:t>o</w:t>
      </w:r>
      <w:r w:rsidRPr="00BC04E7">
        <w:rPr>
          <w:rFonts w:ascii="Tahoma" w:hAnsi="Tahoma"/>
          <w:color w:val="1F2A55"/>
          <w:w w:val="101"/>
          <w:position w:val="-12"/>
        </w:rPr>
        <w:t>l</w:t>
      </w:r>
      <w:r w:rsidRPr="00BC04E7">
        <w:rPr>
          <w:rFonts w:ascii="Tahoma" w:hAnsi="Tahoma"/>
          <w:color w:val="1F2A55"/>
          <w:spacing w:val="-42"/>
          <w:w w:val="102"/>
          <w:position w:val="-12"/>
        </w:rPr>
        <w:t>o</w:t>
      </w:r>
      <w:r>
        <w:rPr>
          <w:color w:val="5C5B60"/>
          <w:spacing w:val="-67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8"/>
          <w:w w:val="95"/>
          <w:position w:val="-12"/>
        </w:rPr>
        <w:t>s</w:t>
      </w:r>
      <w:r>
        <w:rPr>
          <w:color w:val="5C5B60"/>
          <w:spacing w:val="-27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55"/>
          <w:position w:val="-12"/>
        </w:rPr>
        <w:t>R</w:t>
      </w:r>
      <w:r>
        <w:rPr>
          <w:color w:val="5C5B60"/>
          <w:spacing w:val="-55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58"/>
          <w:w w:val="97"/>
          <w:position w:val="-12"/>
        </w:rPr>
        <w:t>e</w:t>
      </w:r>
      <w:r>
        <w:rPr>
          <w:color w:val="5C5B60"/>
          <w:spacing w:val="-43"/>
          <w:sz w:val="20"/>
        </w:rPr>
        <w:t>s</w:t>
      </w:r>
      <w:r w:rsidRPr="00BC04E7">
        <w:rPr>
          <w:rFonts w:ascii="Tahoma" w:hAnsi="Tahoma"/>
          <w:color w:val="1F2A55"/>
          <w:spacing w:val="-63"/>
          <w:w w:val="103"/>
          <w:position w:val="-12"/>
        </w:rPr>
        <w:t>c</w:t>
      </w:r>
      <w:r>
        <w:rPr>
          <w:color w:val="5C5B60"/>
          <w:spacing w:val="-1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118"/>
          <w:w w:val="96"/>
          <w:position w:val="-12"/>
        </w:rPr>
        <w:t>u</w:t>
      </w:r>
      <w:r>
        <w:rPr>
          <w:color w:val="5C5B60"/>
          <w:spacing w:val="1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3"/>
          <w:w w:val="97"/>
          <w:position w:val="-12"/>
        </w:rPr>
        <w:t>r</w:t>
      </w:r>
      <w:r>
        <w:rPr>
          <w:color w:val="5C5B60"/>
          <w:spacing w:val="-140"/>
          <w:w w:val="102"/>
          <w:sz w:val="20"/>
        </w:rPr>
        <w:t>m</w:t>
      </w:r>
      <w:r w:rsidRPr="00BC04E7">
        <w:rPr>
          <w:rFonts w:ascii="Tahoma" w:hAnsi="Tahoma"/>
          <w:color w:val="1F2A55"/>
          <w:w w:val="95"/>
          <w:position w:val="-12"/>
        </w:rPr>
        <w:t>s</w:t>
      </w:r>
      <w:r w:rsidRPr="00BC04E7">
        <w:rPr>
          <w:rFonts w:ascii="Tahoma" w:hAnsi="Tahoma"/>
          <w:color w:val="1F2A55"/>
          <w:spacing w:val="-78"/>
          <w:w w:val="102"/>
          <w:position w:val="-12"/>
        </w:rPr>
        <w:t>o</w:t>
      </w:r>
      <w:r>
        <w:rPr>
          <w:color w:val="5C5B60"/>
          <w:spacing w:val="-3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65"/>
          <w:w w:val="95"/>
          <w:position w:val="-12"/>
        </w:rPr>
        <w:t>s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50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95"/>
          <w:w w:val="97"/>
          <w:position w:val="-12"/>
        </w:rPr>
        <w:t>H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17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03"/>
          <w:w w:val="96"/>
          <w:position w:val="-12"/>
        </w:rPr>
        <w:t>u</w:t>
      </w:r>
      <w:r>
        <w:rPr>
          <w:color w:val="5C5B60"/>
          <w:spacing w:val="-6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22"/>
          <w:w w:val="98"/>
          <w:position w:val="-12"/>
        </w:rPr>
        <w:t>m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-97"/>
          <w:w w:val="99"/>
          <w:sz w:val="20"/>
        </w:rPr>
        <w:t>n</w:t>
      </w:r>
      <w:r w:rsidRPr="00BC04E7">
        <w:rPr>
          <w:rFonts w:ascii="Tahoma" w:hAnsi="Tahoma"/>
          <w:color w:val="1F2A55"/>
          <w:w w:val="95"/>
          <w:position w:val="-12"/>
        </w:rPr>
        <w:t>a</w:t>
      </w:r>
      <w:r w:rsidRPr="00BC04E7">
        <w:rPr>
          <w:rFonts w:ascii="Tahoma" w:hAnsi="Tahoma"/>
          <w:color w:val="1F2A55"/>
          <w:spacing w:val="-77"/>
          <w:w w:val="96"/>
          <w:position w:val="-12"/>
        </w:rPr>
        <w:t>n</w:t>
      </w:r>
      <w:r>
        <w:rPr>
          <w:color w:val="5C5B60"/>
          <w:spacing w:val="-35"/>
          <w:w w:val="99"/>
          <w:sz w:val="20"/>
        </w:rPr>
        <w:t>2</w:t>
      </w:r>
      <w:r w:rsidRPr="00BC04E7">
        <w:rPr>
          <w:rFonts w:ascii="Tahoma" w:hAnsi="Tahoma"/>
          <w:color w:val="1F2A55"/>
          <w:spacing w:val="-88"/>
          <w:w w:val="102"/>
          <w:position w:val="-12"/>
        </w:rPr>
        <w:t>o</w:t>
      </w:r>
      <w:r>
        <w:rPr>
          <w:color w:val="5C5B60"/>
          <w:spacing w:val="-24"/>
          <w:w w:val="99"/>
          <w:sz w:val="20"/>
        </w:rPr>
        <w:t>0</w:t>
      </w:r>
      <w:r w:rsidRPr="00BC04E7">
        <w:rPr>
          <w:rFonts w:ascii="Tahoma" w:hAnsi="Tahoma"/>
          <w:color w:val="1F2A55"/>
          <w:spacing w:val="-71"/>
          <w:w w:val="95"/>
          <w:position w:val="-12"/>
        </w:rPr>
        <w:t>s</w:t>
      </w:r>
      <w:r>
        <w:rPr>
          <w:color w:val="5C5B60"/>
          <w:w w:val="99"/>
          <w:sz w:val="20"/>
        </w:rPr>
        <w:t>20:</w:t>
      </w:r>
    </w:p>
    <w:p w:rsidR="00BC04E7" w:rsidRDefault="00BA4463">
      <w:pPr>
        <w:spacing w:before="40"/>
        <w:ind w:left="1115"/>
      </w:pPr>
      <w:r>
        <w:br w:type="column"/>
      </w:r>
      <w:proofErr w:type="gramStart"/>
      <w:r>
        <w:rPr>
          <w:rFonts w:ascii="Calibri" w:hAnsi="Calibri"/>
          <w:b/>
          <w:color w:val="1F2A55"/>
          <w:w w:val="105"/>
          <w:sz w:val="20"/>
        </w:rPr>
        <w:lastRenderedPageBreak/>
        <w:t>formación</w:t>
      </w:r>
      <w:proofErr w:type="gramEnd"/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4543" w:space="3458"/>
            <w:col w:w="3749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1"/>
        <w:rPr>
          <w:rFonts w:ascii="Calibri" w:hAnsi="Calibri"/>
          <w:b/>
          <w:sz w:val="23"/>
        </w:rPr>
      </w:pPr>
    </w:p>
    <w:p w:rsidR="00BC04E7" w:rsidRDefault="00BA4463">
      <w:pPr>
        <w:tabs>
          <w:tab w:val="left" w:pos="7734"/>
        </w:tabs>
        <w:spacing w:before="90" w:line="219" w:lineRule="exact"/>
        <w:ind w:left="1172"/>
      </w:pPr>
      <w:r w:rsidRPr="00BC04E7">
        <w:rPr>
          <w:rFonts w:ascii="Tahoma" w:hAnsi="Tahoma"/>
          <w:color w:val="1F2A55"/>
          <w:w w:val="95"/>
          <w:position w:val="2"/>
        </w:rPr>
        <w:t>La</w:t>
      </w:r>
      <w:r w:rsidRPr="00BC04E7">
        <w:rPr>
          <w:rFonts w:ascii="Tahoma" w:hAnsi="Tahoma"/>
          <w:color w:val="1F2A55"/>
          <w:spacing w:val="10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aplicación</w:t>
      </w:r>
      <w:r w:rsidRPr="00BC04E7">
        <w:rPr>
          <w:rFonts w:ascii="Tahoma" w:hAnsi="Tahoma"/>
          <w:color w:val="1F2A55"/>
          <w:spacing w:val="11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de</w:t>
      </w:r>
      <w:r w:rsidRPr="00BC04E7">
        <w:rPr>
          <w:rFonts w:ascii="Tahoma" w:hAnsi="Tahoma"/>
          <w:color w:val="1F2A55"/>
          <w:spacing w:val="10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medidas</w:t>
      </w:r>
      <w:r w:rsidRPr="00BC04E7">
        <w:rPr>
          <w:rFonts w:ascii="Tahoma" w:hAnsi="Tahoma"/>
          <w:color w:val="1F2A55"/>
          <w:spacing w:val="11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preventivas</w:t>
      </w:r>
      <w:r w:rsidRPr="00BC04E7">
        <w:rPr>
          <w:rFonts w:ascii="Tahoma" w:hAnsi="Tahoma"/>
          <w:color w:val="1F2A55"/>
          <w:spacing w:val="10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que</w:t>
      </w:r>
      <w:r w:rsidRPr="00BC04E7">
        <w:rPr>
          <w:rFonts w:ascii="Tahoma" w:hAnsi="Tahoma"/>
          <w:color w:val="1F2A55"/>
          <w:spacing w:val="11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garanticen</w:t>
      </w:r>
      <w:r w:rsidRPr="00BC04E7">
        <w:rPr>
          <w:rFonts w:ascii="Tahoma" w:hAnsi="Tahoma"/>
          <w:color w:val="1F2A55"/>
          <w:spacing w:val="10"/>
          <w:w w:val="95"/>
          <w:position w:val="2"/>
        </w:rPr>
        <w:t xml:space="preserve"> </w:t>
      </w:r>
      <w:r w:rsidRPr="00BC04E7">
        <w:rPr>
          <w:rFonts w:ascii="Tahoma" w:hAnsi="Tahoma"/>
          <w:color w:val="1F2A55"/>
          <w:w w:val="95"/>
          <w:position w:val="2"/>
        </w:rPr>
        <w:t>la</w:t>
      </w:r>
      <w:r w:rsidRPr="00BC04E7">
        <w:rPr>
          <w:rFonts w:ascii="Tahoma" w:hAnsi="Tahoma"/>
          <w:color w:val="1F2A55"/>
          <w:w w:val="95"/>
          <w:position w:val="2"/>
        </w:rPr>
        <w:tab/>
      </w:r>
      <w:r>
        <w:rPr>
          <w:rFonts w:ascii="Tahoma" w:hAnsi="Tahoma"/>
          <w:color w:val="1F2A55"/>
          <w:w w:val="95"/>
          <w:sz w:val="20"/>
        </w:rPr>
        <w:t>Número</w:t>
      </w:r>
      <w:r>
        <w:rPr>
          <w:rFonts w:ascii="Tahoma" w:hAnsi="Tahoma"/>
          <w:color w:val="1F2A55"/>
          <w:spacing w:val="7"/>
          <w:w w:val="95"/>
          <w:sz w:val="20"/>
        </w:rPr>
        <w:t xml:space="preserve"> </w:t>
      </w:r>
      <w:r>
        <w:rPr>
          <w:rFonts w:ascii="Tahoma" w:hAnsi="Tahoma"/>
          <w:color w:val="1F2A55"/>
          <w:w w:val="95"/>
          <w:sz w:val="20"/>
        </w:rPr>
        <w:t>de</w:t>
      </w:r>
      <w:r>
        <w:rPr>
          <w:rFonts w:ascii="Tahoma" w:hAnsi="Tahoma"/>
          <w:color w:val="1F2A55"/>
          <w:spacing w:val="7"/>
          <w:w w:val="95"/>
          <w:sz w:val="20"/>
        </w:rPr>
        <w:t xml:space="preserve"> </w:t>
      </w:r>
      <w:r>
        <w:rPr>
          <w:rFonts w:ascii="Tahoma" w:hAnsi="Tahoma"/>
          <w:color w:val="1F2A55"/>
          <w:w w:val="95"/>
          <w:sz w:val="20"/>
        </w:rPr>
        <w:t>bajas</w:t>
      </w:r>
      <w:r>
        <w:rPr>
          <w:rFonts w:ascii="Tahoma" w:hAnsi="Tahoma"/>
          <w:color w:val="1F2A55"/>
          <w:spacing w:val="7"/>
          <w:w w:val="95"/>
          <w:sz w:val="20"/>
        </w:rPr>
        <w:t xml:space="preserve"> </w:t>
      </w:r>
      <w:r>
        <w:rPr>
          <w:rFonts w:ascii="Tahoma" w:hAnsi="Tahoma"/>
          <w:color w:val="1F2A55"/>
          <w:w w:val="95"/>
          <w:sz w:val="20"/>
        </w:rPr>
        <w:t>laborales</w:t>
      </w:r>
    </w:p>
    <w:p w:rsidR="00BC04E7" w:rsidRDefault="00BA4463">
      <w:pPr>
        <w:spacing w:before="39" w:line="175" w:lineRule="auto"/>
        <w:ind w:left="1115" w:right="1343"/>
        <w:jc w:val="both"/>
      </w:pPr>
      <w:proofErr w:type="gramStart"/>
      <w:r w:rsidRPr="00BC04E7">
        <w:rPr>
          <w:rFonts w:ascii="Tahoma" w:hAnsi="Tahoma"/>
          <w:color w:val="1F2A55"/>
          <w:spacing w:val="-24"/>
          <w:w w:val="95"/>
          <w:position w:val="-7"/>
        </w:rPr>
        <w:t>s</w:t>
      </w:r>
      <w:r>
        <w:rPr>
          <w:color w:val="5C5B60"/>
          <w:spacing w:val="-129"/>
          <w:w w:val="97"/>
          <w:sz w:val="20"/>
        </w:rPr>
        <w:t>G</w:t>
      </w:r>
      <w:r w:rsidRPr="00BC04E7">
        <w:rPr>
          <w:rFonts w:ascii="Tahoma" w:hAnsi="Tahoma"/>
          <w:color w:val="1F2A55"/>
          <w:w w:val="97"/>
          <w:position w:val="-7"/>
        </w:rPr>
        <w:t>e</w:t>
      </w:r>
      <w:r w:rsidRPr="00BC04E7">
        <w:rPr>
          <w:rFonts w:ascii="Tahoma" w:hAnsi="Tahoma"/>
          <w:color w:val="1F2A55"/>
          <w:spacing w:val="-110"/>
          <w:w w:val="103"/>
          <w:position w:val="-7"/>
        </w:rPr>
        <w:t>g</w:t>
      </w:r>
      <w:r>
        <w:rPr>
          <w:color w:val="5C5B60"/>
          <w:spacing w:val="-2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17"/>
          <w:w w:val="96"/>
          <w:position w:val="-7"/>
        </w:rPr>
        <w:t>u</w:t>
      </w:r>
      <w:r>
        <w:rPr>
          <w:color w:val="5C5B60"/>
          <w:w w:val="96"/>
          <w:sz w:val="20"/>
        </w:rPr>
        <w:t>a</w:t>
      </w:r>
      <w:r>
        <w:rPr>
          <w:color w:val="5C5B60"/>
          <w:spacing w:val="-106"/>
          <w:w w:val="103"/>
          <w:sz w:val="20"/>
        </w:rPr>
        <w:t>g</w:t>
      </w:r>
      <w:r w:rsidRPr="00BC04E7">
        <w:rPr>
          <w:rFonts w:ascii="Tahoma" w:hAnsi="Tahoma"/>
          <w:color w:val="1F2A55"/>
          <w:w w:val="97"/>
          <w:position w:val="-7"/>
        </w:rPr>
        <w:t>r</w:t>
      </w:r>
      <w:r w:rsidRPr="00BC04E7">
        <w:rPr>
          <w:rFonts w:ascii="Tahoma" w:hAnsi="Tahoma"/>
          <w:color w:val="1F2A55"/>
          <w:spacing w:val="-23"/>
          <w:w w:val="101"/>
          <w:position w:val="-7"/>
        </w:rPr>
        <w:t>i</w:t>
      </w:r>
      <w:r>
        <w:rPr>
          <w:color w:val="5C5B60"/>
          <w:spacing w:val="-8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38"/>
          <w:w w:val="103"/>
          <w:position w:val="-7"/>
        </w:rPr>
        <w:t>d</w:t>
      </w:r>
      <w:r>
        <w:rPr>
          <w:color w:val="5C5B60"/>
          <w:spacing w:val="-7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41"/>
          <w:w w:val="95"/>
          <w:position w:val="-7"/>
        </w:rPr>
        <w:t>a</w:t>
      </w:r>
      <w:r>
        <w:rPr>
          <w:color w:val="5C5B60"/>
          <w:spacing w:val="-60"/>
          <w:sz w:val="20"/>
        </w:rPr>
        <w:t>s</w:t>
      </w:r>
      <w:r w:rsidRPr="00BC04E7">
        <w:rPr>
          <w:rFonts w:ascii="Tahoma" w:hAnsi="Tahoma"/>
          <w:color w:val="1F2A55"/>
          <w:w w:val="103"/>
          <w:position w:val="-7"/>
        </w:rPr>
        <w:t>d</w:t>
      </w:r>
      <w:proofErr w:type="gramEnd"/>
      <w:r w:rsidRPr="00BC04E7">
        <w:rPr>
          <w:rFonts w:ascii="Tahoma" w:hAnsi="Tahoma"/>
          <w:color w:val="1F2A55"/>
          <w:spacing w:val="-16"/>
          <w:position w:val="-7"/>
        </w:rPr>
        <w:t xml:space="preserve"> </w:t>
      </w:r>
      <w:r>
        <w:rPr>
          <w:color w:val="5C5B60"/>
          <w:spacing w:val="-171"/>
          <w:w w:val="104"/>
          <w:sz w:val="20"/>
        </w:rPr>
        <w:t>M</w:t>
      </w:r>
      <w:r w:rsidRPr="00BC04E7">
        <w:rPr>
          <w:rFonts w:ascii="Tahoma" w:hAnsi="Tahoma"/>
          <w:color w:val="1F2A55"/>
          <w:w w:val="103"/>
          <w:position w:val="-7"/>
        </w:rPr>
        <w:t>y</w:t>
      </w:r>
      <w:r w:rsidRPr="00BC04E7">
        <w:rPr>
          <w:rFonts w:ascii="Tahoma" w:hAnsi="Tahoma"/>
          <w:color w:val="1F2A55"/>
          <w:spacing w:val="-12"/>
          <w:position w:val="-7"/>
        </w:rPr>
        <w:t xml:space="preserve"> </w:t>
      </w:r>
      <w:r w:rsidRPr="00BC04E7">
        <w:rPr>
          <w:rFonts w:ascii="Tahoma" w:hAnsi="Tahoma"/>
          <w:color w:val="1F2A55"/>
          <w:spacing w:val="-94"/>
          <w:w w:val="95"/>
          <w:position w:val="-7"/>
        </w:rPr>
        <w:t>s</w:t>
      </w:r>
      <w:r>
        <w:rPr>
          <w:color w:val="5C5B60"/>
          <w:spacing w:val="-18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93"/>
          <w:w w:val="95"/>
          <w:position w:val="-7"/>
        </w:rPr>
        <w:t>a</w:t>
      </w:r>
      <w:r>
        <w:rPr>
          <w:color w:val="5C5B60"/>
          <w:spacing w:val="-1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33"/>
          <w:w w:val="101"/>
          <w:position w:val="-7"/>
        </w:rPr>
        <w:t>l</w:t>
      </w:r>
      <w:r>
        <w:rPr>
          <w:color w:val="5C5B60"/>
          <w:spacing w:val="-12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07"/>
          <w:w w:val="96"/>
          <w:position w:val="-7"/>
        </w:rPr>
        <w:t>u</w:t>
      </w:r>
      <w:r>
        <w:rPr>
          <w:color w:val="5C5B60"/>
          <w:spacing w:val="-2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25"/>
          <w:w w:val="103"/>
          <w:position w:val="-7"/>
        </w:rPr>
        <w:t>d</w:t>
      </w:r>
      <w:r>
        <w:rPr>
          <w:color w:val="5C5B60"/>
          <w:w w:val="104"/>
          <w:sz w:val="20"/>
        </w:rPr>
        <w:t>ip</w:t>
      </w:r>
      <w:r>
        <w:rPr>
          <w:color w:val="5C5B60"/>
          <w:spacing w:val="-8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7"/>
          <w:w w:val="103"/>
          <w:position w:val="-7"/>
        </w:rPr>
        <w:t>d</w:t>
      </w:r>
      <w:r>
        <w:rPr>
          <w:color w:val="5C5B60"/>
          <w:spacing w:val="-8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105"/>
          <w:w w:val="97"/>
          <w:position w:val="-7"/>
        </w:rPr>
        <w:t>e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-46"/>
          <w:sz w:val="20"/>
        </w:rPr>
        <w:t>s</w:t>
      </w:r>
      <w:r w:rsidRPr="00BC04E7">
        <w:rPr>
          <w:rFonts w:ascii="Tahoma" w:hAnsi="Tahoma"/>
          <w:color w:val="1F2A55"/>
          <w:w w:val="96"/>
          <w:position w:val="-7"/>
        </w:rPr>
        <w:t>n</w:t>
      </w:r>
      <w:r w:rsidRPr="00BC04E7">
        <w:rPr>
          <w:rFonts w:ascii="Tahoma" w:hAnsi="Tahoma"/>
          <w:color w:val="1F2A55"/>
          <w:spacing w:val="-72"/>
          <w:w w:val="96"/>
          <w:position w:val="-7"/>
        </w:rPr>
        <w:t>u</w:t>
      </w:r>
      <w:r>
        <w:rPr>
          <w:color w:val="5C5B60"/>
          <w:spacing w:val="-37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77"/>
          <w:w w:val="97"/>
          <w:position w:val="-7"/>
        </w:rPr>
        <w:t>e</w:t>
      </w:r>
      <w:r>
        <w:rPr>
          <w:color w:val="5C5B60"/>
          <w:spacing w:val="-35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60"/>
          <w:w w:val="95"/>
          <w:position w:val="-7"/>
        </w:rPr>
        <w:t>s</w:t>
      </w:r>
      <w:r>
        <w:rPr>
          <w:color w:val="5C5B60"/>
          <w:spacing w:val="-50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7"/>
          <w:w w:val="103"/>
          <w:position w:val="-7"/>
        </w:rPr>
        <w:t>t</w:t>
      </w:r>
      <w:r>
        <w:rPr>
          <w:color w:val="5C5B60"/>
          <w:spacing w:val="-85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5"/>
          <w:w w:val="97"/>
          <w:position w:val="-7"/>
        </w:rPr>
        <w:t>r</w:t>
      </w:r>
      <w:r w:rsidRPr="00BC04E7">
        <w:rPr>
          <w:rFonts w:ascii="Tahoma" w:hAnsi="Tahoma"/>
          <w:color w:val="1F2A55"/>
          <w:spacing w:val="-111"/>
          <w:w w:val="102"/>
          <w:position w:val="-7"/>
        </w:rPr>
        <w:t>o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61"/>
          <w:w w:val="96"/>
          <w:sz w:val="20"/>
        </w:rPr>
        <w:t>a</w:t>
      </w:r>
      <w:r w:rsidRPr="00BC04E7">
        <w:rPr>
          <w:rFonts w:ascii="Tahoma" w:hAnsi="Tahoma"/>
          <w:color w:val="1F2A55"/>
          <w:w w:val="95"/>
          <w:position w:val="-7"/>
        </w:rPr>
        <w:t>s</w:t>
      </w:r>
      <w:r w:rsidRPr="00BC04E7">
        <w:rPr>
          <w:rFonts w:ascii="Tahoma" w:hAnsi="Tahoma"/>
          <w:color w:val="1F2A55"/>
          <w:spacing w:val="-12"/>
          <w:position w:val="-7"/>
        </w:rPr>
        <w:t xml:space="preserve"> </w:t>
      </w:r>
      <w:r w:rsidRPr="00BC04E7">
        <w:rPr>
          <w:rFonts w:ascii="Tahoma" w:hAnsi="Tahoma"/>
          <w:color w:val="1F2A55"/>
          <w:spacing w:val="-84"/>
          <w:w w:val="97"/>
          <w:position w:val="-7"/>
        </w:rPr>
        <w:t>e</w:t>
      </w:r>
      <w:r>
        <w:rPr>
          <w:color w:val="5C5B60"/>
          <w:spacing w:val="-24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60"/>
          <w:w w:val="98"/>
          <w:position w:val="-7"/>
        </w:rPr>
        <w:t>m</w:t>
      </w:r>
      <w:r>
        <w:rPr>
          <w:color w:val="5C5B60"/>
          <w:w w:val="103"/>
          <w:sz w:val="20"/>
        </w:rPr>
        <w:t>o</w:t>
      </w:r>
      <w:r>
        <w:rPr>
          <w:color w:val="5C5B60"/>
          <w:spacing w:val="-67"/>
          <w:w w:val="99"/>
          <w:sz w:val="20"/>
        </w:rPr>
        <w:t>n</w:t>
      </w:r>
      <w:r w:rsidRPr="00BC04E7">
        <w:rPr>
          <w:rFonts w:ascii="Tahoma" w:hAnsi="Tahoma"/>
          <w:color w:val="1F2A55"/>
          <w:w w:val="102"/>
          <w:position w:val="-7"/>
        </w:rPr>
        <w:t>pl</w:t>
      </w:r>
      <w:r w:rsidRPr="00BC04E7">
        <w:rPr>
          <w:rFonts w:ascii="Tahoma" w:hAnsi="Tahoma"/>
          <w:color w:val="1F2A55"/>
          <w:spacing w:val="-103"/>
          <w:w w:val="97"/>
          <w:position w:val="-7"/>
        </w:rPr>
        <w:t>e</w:t>
      </w:r>
      <w:r>
        <w:rPr>
          <w:color w:val="5C5B60"/>
          <w:spacing w:val="-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03"/>
          <w:w w:val="95"/>
          <w:position w:val="-7"/>
        </w:rPr>
        <w:t>a</w:t>
      </w:r>
      <w:r>
        <w:rPr>
          <w:color w:val="5C5B60"/>
          <w:spacing w:val="-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117"/>
          <w:w w:val="103"/>
          <w:position w:val="-7"/>
        </w:rPr>
        <w:t>d</w:t>
      </w:r>
      <w:r>
        <w:rPr>
          <w:color w:val="5C5B60"/>
          <w:spacing w:val="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2"/>
          <w:w w:val="102"/>
          <w:position w:val="-7"/>
        </w:rPr>
        <w:t>o</w:t>
      </w:r>
      <w:r>
        <w:rPr>
          <w:color w:val="5C5B60"/>
          <w:spacing w:val="-89"/>
          <w:sz w:val="20"/>
        </w:rPr>
        <w:t>s</w:t>
      </w:r>
      <w:r w:rsidRPr="00BC04E7">
        <w:rPr>
          <w:rFonts w:ascii="Tahoma" w:hAnsi="Tahoma"/>
          <w:color w:val="1F2A55"/>
          <w:spacing w:val="-7"/>
          <w:w w:val="95"/>
          <w:position w:val="-7"/>
        </w:rPr>
        <w:t>s</w:t>
      </w:r>
      <w:r>
        <w:rPr>
          <w:color w:val="5C5B60"/>
          <w:spacing w:val="-102"/>
          <w:w w:val="96"/>
          <w:sz w:val="20"/>
        </w:rPr>
        <w:t>e</w:t>
      </w:r>
      <w:r w:rsidRPr="00BC04E7">
        <w:rPr>
          <w:rFonts w:ascii="Tahoma" w:hAnsi="Tahoma"/>
          <w:color w:val="1F2A55"/>
          <w:w w:val="73"/>
          <w:position w:val="-7"/>
        </w:rPr>
        <w:t>,</w:t>
      </w:r>
      <w:r w:rsidRPr="00BC04E7">
        <w:rPr>
          <w:rFonts w:ascii="Tahoma" w:hAnsi="Tahoma"/>
          <w:color w:val="1F2A55"/>
          <w:spacing w:val="-17"/>
          <w:position w:val="-7"/>
        </w:rPr>
        <w:t xml:space="preserve"> </w:t>
      </w:r>
      <w:r>
        <w:rPr>
          <w:color w:val="5C5B60"/>
          <w:spacing w:val="-63"/>
          <w:sz w:val="20"/>
        </w:rPr>
        <w:t>r</w:t>
      </w:r>
      <w:r w:rsidRPr="00BC04E7">
        <w:rPr>
          <w:rFonts w:ascii="Tahoma" w:hAnsi="Tahoma"/>
          <w:color w:val="1F2A55"/>
          <w:spacing w:val="-121"/>
          <w:w w:val="98"/>
          <w:position w:val="-7"/>
        </w:rPr>
        <w:t>m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32"/>
          <w:w w:val="96"/>
          <w:sz w:val="20"/>
        </w:rPr>
        <w:t>e</w:t>
      </w:r>
      <w:r w:rsidRPr="00BC04E7">
        <w:rPr>
          <w:rFonts w:ascii="Tahoma" w:hAnsi="Tahoma"/>
          <w:color w:val="1F2A55"/>
          <w:w w:val="95"/>
          <w:position w:val="-7"/>
        </w:rPr>
        <w:t>a</w:t>
      </w:r>
      <w:r w:rsidRPr="00BC04E7">
        <w:rPr>
          <w:rFonts w:ascii="Tahoma" w:hAnsi="Tahoma"/>
          <w:color w:val="1F2A55"/>
          <w:spacing w:val="-38"/>
          <w:w w:val="97"/>
          <w:position w:val="-7"/>
        </w:rPr>
        <w:t>r</w:t>
      </w:r>
      <w:r>
        <w:rPr>
          <w:color w:val="5C5B60"/>
          <w:spacing w:val="-87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19"/>
          <w:w w:val="103"/>
          <w:position w:val="-7"/>
        </w:rPr>
        <w:t>c</w:t>
      </w:r>
      <w:r>
        <w:rPr>
          <w:color w:val="5C5B60"/>
          <w:spacing w:val="-92"/>
          <w:w w:val="96"/>
          <w:sz w:val="20"/>
        </w:rPr>
        <w:t>e</w:t>
      </w:r>
      <w:r w:rsidRPr="00BC04E7">
        <w:rPr>
          <w:rFonts w:ascii="Tahoma" w:hAnsi="Tahoma"/>
          <w:color w:val="1F2A55"/>
          <w:w w:val="102"/>
          <w:position w:val="-7"/>
        </w:rPr>
        <w:t>o</w:t>
      </w:r>
      <w:r w:rsidRPr="00BC04E7">
        <w:rPr>
          <w:rFonts w:ascii="Tahoma" w:hAnsi="Tahoma"/>
          <w:color w:val="1F2A55"/>
          <w:spacing w:val="-12"/>
          <w:position w:val="-7"/>
        </w:rPr>
        <w:t xml:space="preserve"> </w:t>
      </w:r>
      <w:r w:rsidRPr="00BC04E7">
        <w:rPr>
          <w:rFonts w:ascii="Tahoma" w:hAnsi="Tahoma"/>
          <w:color w:val="1F2A55"/>
          <w:spacing w:val="-94"/>
          <w:w w:val="103"/>
          <w:position w:val="-7"/>
        </w:rPr>
        <w:t>p</w:t>
      </w:r>
      <w:r>
        <w:rPr>
          <w:color w:val="5C5B60"/>
          <w:spacing w:val="-25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86"/>
          <w:w w:val="95"/>
          <w:position w:val="-7"/>
        </w:rPr>
        <w:t>a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26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52"/>
          <w:w w:val="97"/>
          <w:position w:val="-7"/>
        </w:rPr>
        <w:t>r</w:t>
      </w:r>
      <w:r>
        <w:rPr>
          <w:color w:val="5C5B60"/>
          <w:spacing w:val="-65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47"/>
          <w:w w:val="95"/>
          <w:position w:val="-7"/>
        </w:rPr>
        <w:t>a</w:t>
      </w:r>
      <w:r>
        <w:rPr>
          <w:color w:val="5C5B60"/>
          <w:spacing w:val="-4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09"/>
          <w:w w:val="97"/>
          <w:position w:val="-7"/>
        </w:rPr>
        <w:t>e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55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3"/>
          <w:w w:val="101"/>
          <w:position w:val="-7"/>
        </w:rPr>
        <w:t>l</w:t>
      </w:r>
      <w:r>
        <w:rPr>
          <w:color w:val="5C5B60"/>
          <w:w w:val="101"/>
          <w:sz w:val="20"/>
        </w:rPr>
        <w:t>ios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w w:val="101"/>
          <w:sz w:val="20"/>
        </w:rPr>
        <w:t>de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spacing w:val="-4"/>
          <w:sz w:val="20"/>
        </w:rPr>
        <w:t>r</w:t>
      </w:r>
      <w:r>
        <w:rPr>
          <w:color w:val="5C5B60"/>
          <w:w w:val="101"/>
          <w:sz w:val="20"/>
        </w:rPr>
        <w:t>espon</w:t>
      </w:r>
      <w:r>
        <w:rPr>
          <w:color w:val="5C5B60"/>
          <w:spacing w:val="-21"/>
          <w:sz w:val="20"/>
        </w:rPr>
        <w:t>s</w:t>
      </w:r>
      <w:r w:rsidRPr="00BC04E7">
        <w:rPr>
          <w:rFonts w:ascii="Tahoma" w:hAnsi="Tahoma"/>
          <w:color w:val="1F2A55"/>
          <w:spacing w:val="-95"/>
          <w:w w:val="103"/>
          <w:position w:val="-6"/>
          <w:sz w:val="20"/>
        </w:rPr>
        <w:t>p</w:t>
      </w:r>
      <w:r>
        <w:rPr>
          <w:color w:val="5C5B60"/>
          <w:spacing w:val="-14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98"/>
          <w:w w:val="102"/>
          <w:position w:val="-6"/>
          <w:sz w:val="20"/>
        </w:rPr>
        <w:t>o</w:t>
      </w:r>
      <w:r>
        <w:rPr>
          <w:color w:val="5C5B60"/>
          <w:spacing w:val="-21"/>
          <w:w w:val="106"/>
          <w:sz w:val="20"/>
        </w:rPr>
        <w:t>b</w:t>
      </w:r>
      <w:r w:rsidRPr="00BC04E7">
        <w:rPr>
          <w:rFonts w:ascii="Tahoma" w:hAnsi="Tahoma"/>
          <w:color w:val="1F2A55"/>
          <w:spacing w:val="-50"/>
          <w:w w:val="97"/>
          <w:position w:val="-6"/>
          <w:sz w:val="20"/>
        </w:rPr>
        <w:t>r</w:t>
      </w:r>
      <w:r>
        <w:rPr>
          <w:color w:val="5C5B60"/>
          <w:w w:val="99"/>
          <w:sz w:val="20"/>
        </w:rPr>
        <w:t>il</w:t>
      </w:r>
      <w:r>
        <w:rPr>
          <w:color w:val="5C5B60"/>
          <w:spacing w:val="-33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69"/>
          <w:w w:val="95"/>
          <w:position w:val="-6"/>
          <w:sz w:val="20"/>
        </w:rPr>
        <w:t>a</w:t>
      </w:r>
      <w:r>
        <w:rPr>
          <w:color w:val="5C5B60"/>
          <w:spacing w:val="-51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46"/>
          <w:w w:val="103"/>
          <w:position w:val="-6"/>
          <w:sz w:val="20"/>
        </w:rPr>
        <w:t>c</w:t>
      </w:r>
      <w:r>
        <w:rPr>
          <w:color w:val="5C5B60"/>
          <w:spacing w:val="-65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1"/>
          <w:w w:val="103"/>
          <w:position w:val="-6"/>
          <w:sz w:val="20"/>
        </w:rPr>
        <w:t>c</w:t>
      </w:r>
      <w:r>
        <w:rPr>
          <w:color w:val="5C5B60"/>
          <w:spacing w:val="-88"/>
          <w:w w:val="106"/>
          <w:sz w:val="20"/>
        </w:rPr>
        <w:t>d</w:t>
      </w:r>
      <w:r w:rsidRPr="00BC04E7">
        <w:rPr>
          <w:rFonts w:ascii="Tahoma" w:hAnsi="Tahoma"/>
          <w:color w:val="1F2A55"/>
          <w:w w:val="102"/>
          <w:position w:val="-6"/>
          <w:sz w:val="20"/>
        </w:rPr>
        <w:t>id</w:t>
      </w:r>
      <w:r w:rsidRPr="00BC04E7">
        <w:rPr>
          <w:rFonts w:ascii="Tahoma" w:hAnsi="Tahoma"/>
          <w:color w:val="1F2A55"/>
          <w:spacing w:val="-56"/>
          <w:w w:val="97"/>
          <w:position w:val="-6"/>
          <w:sz w:val="20"/>
        </w:rPr>
        <w:t>e</w:t>
      </w:r>
      <w:r>
        <w:rPr>
          <w:color w:val="5C5B60"/>
          <w:spacing w:val="-45"/>
          <w:sz w:val="20"/>
        </w:rPr>
        <w:t>s</w:t>
      </w:r>
      <w:r w:rsidRPr="00BC04E7">
        <w:rPr>
          <w:rFonts w:ascii="Tahoma" w:hAnsi="Tahoma"/>
          <w:color w:val="1F2A55"/>
          <w:spacing w:val="-63"/>
          <w:w w:val="96"/>
          <w:position w:val="-6"/>
          <w:sz w:val="20"/>
        </w:rPr>
        <w:t>n</w:t>
      </w:r>
      <w:r>
        <w:rPr>
          <w:color w:val="5C5B60"/>
          <w:spacing w:val="-53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8"/>
          <w:w w:val="103"/>
          <w:position w:val="-6"/>
          <w:sz w:val="20"/>
        </w:rPr>
        <w:t>t</w:t>
      </w:r>
      <w:r>
        <w:rPr>
          <w:color w:val="5C5B60"/>
          <w:spacing w:val="-93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0"/>
          <w:w w:val="97"/>
          <w:position w:val="-6"/>
          <w:sz w:val="20"/>
        </w:rPr>
        <w:t>e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9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24"/>
          <w:w w:val="103"/>
          <w:position w:val="-6"/>
          <w:sz w:val="20"/>
        </w:rPr>
        <w:t>g</w:t>
      </w:r>
      <w:r>
        <w:rPr>
          <w:color w:val="5C5B60"/>
          <w:spacing w:val="-21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5"/>
          <w:w w:val="97"/>
          <w:position w:val="-6"/>
          <w:sz w:val="20"/>
        </w:rPr>
        <w:t>r</w:t>
      </w:r>
      <w:r w:rsidRPr="00BC04E7">
        <w:rPr>
          <w:rFonts w:ascii="Tahoma" w:hAnsi="Tahoma"/>
          <w:color w:val="1F2A55"/>
          <w:spacing w:val="-27"/>
          <w:w w:val="95"/>
          <w:position w:val="-6"/>
          <w:sz w:val="20"/>
        </w:rPr>
        <w:t>a</w:t>
      </w:r>
      <w:r>
        <w:rPr>
          <w:color w:val="5C5B60"/>
          <w:spacing w:val="-85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8"/>
          <w:w w:val="102"/>
          <w:position w:val="-6"/>
          <w:sz w:val="20"/>
        </w:rPr>
        <w:t>v</w:t>
      </w:r>
      <w:r>
        <w:rPr>
          <w:color w:val="5C5B60"/>
          <w:spacing w:val="-104"/>
          <w:w w:val="103"/>
          <w:sz w:val="20"/>
        </w:rPr>
        <w:t>o</w:t>
      </w:r>
      <w:r w:rsidRPr="00BC04E7">
        <w:rPr>
          <w:rFonts w:ascii="Tahoma" w:hAnsi="Tahoma"/>
          <w:color w:val="1F2A55"/>
          <w:w w:val="97"/>
          <w:position w:val="-6"/>
          <w:sz w:val="20"/>
        </w:rPr>
        <w:t>e</w:t>
      </w:r>
      <w:r>
        <w:rPr>
          <w:color w:val="5C5B60"/>
          <w:spacing w:val="-16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87"/>
          <w:w w:val="97"/>
          <w:position w:val="-6"/>
          <w:sz w:val="20"/>
        </w:rPr>
        <w:t>e</w:t>
      </w:r>
      <w:r>
        <w:rPr>
          <w:color w:val="5C5B60"/>
          <w:spacing w:val="-32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76"/>
          <w:w w:val="96"/>
          <w:position w:val="-6"/>
          <w:sz w:val="20"/>
        </w:rPr>
        <w:t>n</w:t>
      </w:r>
      <w:r>
        <w:rPr>
          <w:color w:val="5C5B60"/>
          <w:w w:val="103"/>
          <w:sz w:val="20"/>
        </w:rPr>
        <w:t>o</w:t>
      </w:r>
      <w:r>
        <w:rPr>
          <w:color w:val="5C5B60"/>
          <w:spacing w:val="-54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49"/>
          <w:w w:val="97"/>
          <w:position w:val="-6"/>
          <w:sz w:val="20"/>
        </w:rPr>
        <w:t>e</w:t>
      </w:r>
      <w:r>
        <w:rPr>
          <w:color w:val="5C5B60"/>
          <w:spacing w:val="-5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12"/>
          <w:w w:val="101"/>
          <w:position w:val="-6"/>
          <w:sz w:val="20"/>
        </w:rPr>
        <w:t>l</w:t>
      </w:r>
      <w:r>
        <w:rPr>
          <w:color w:val="5C5B60"/>
          <w:sz w:val="20"/>
        </w:rPr>
        <w:t xml:space="preserve">tiva, </w:t>
      </w:r>
      <w:r w:rsidRPr="00BC04E7">
        <w:rPr>
          <w:rFonts w:ascii="Tahoma" w:hAnsi="Tahoma"/>
          <w:color w:val="1F2A55"/>
          <w:spacing w:val="-55"/>
          <w:w w:val="103"/>
          <w:position w:val="-9"/>
        </w:rPr>
        <w:t>d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01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12"/>
          <w:w w:val="97"/>
          <w:position w:val="-9"/>
        </w:rPr>
        <w:t>e</w:t>
      </w:r>
      <w:r>
        <w:rPr>
          <w:color w:val="5C5B60"/>
          <w:spacing w:val="-52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43"/>
          <w:w w:val="95"/>
          <w:position w:val="-9"/>
        </w:rPr>
        <w:t>s</w:t>
      </w:r>
      <w:r>
        <w:rPr>
          <w:color w:val="5C5B60"/>
          <w:spacing w:val="-65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47"/>
          <w:w w:val="95"/>
          <w:position w:val="-9"/>
        </w:rPr>
        <w:t>a</w:t>
      </w:r>
      <w:r>
        <w:rPr>
          <w:color w:val="5C5B60"/>
          <w:spacing w:val="-69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9"/>
          <w:w w:val="97"/>
          <w:position w:val="-9"/>
        </w:rPr>
        <w:t>r</w:t>
      </w:r>
      <w:r>
        <w:rPr>
          <w:color w:val="5C5B60"/>
          <w:spacing w:val="-58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20"/>
          <w:w w:val="97"/>
          <w:position w:val="-9"/>
        </w:rPr>
        <w:t>r</w:t>
      </w:r>
      <w:r>
        <w:rPr>
          <w:color w:val="5C5B60"/>
          <w:spacing w:val="-93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0"/>
          <w:w w:val="102"/>
          <w:position w:val="-9"/>
        </w:rPr>
        <w:t>o</w:t>
      </w:r>
      <w:r>
        <w:rPr>
          <w:color w:val="5C5B60"/>
          <w:spacing w:val="-90"/>
          <w:w w:val="106"/>
          <w:sz w:val="20"/>
        </w:rPr>
        <w:t>d</w:t>
      </w:r>
      <w:r w:rsidRPr="00BC04E7">
        <w:rPr>
          <w:rFonts w:ascii="Tahoma" w:hAnsi="Tahoma"/>
          <w:color w:val="1F2A55"/>
          <w:w w:val="101"/>
          <w:position w:val="-9"/>
        </w:rPr>
        <w:t>l</w:t>
      </w:r>
      <w:r w:rsidRPr="00BC04E7">
        <w:rPr>
          <w:rFonts w:ascii="Tahoma" w:hAnsi="Tahoma"/>
          <w:color w:val="1F2A55"/>
          <w:spacing w:val="-13"/>
          <w:w w:val="101"/>
          <w:position w:val="-9"/>
        </w:rPr>
        <w:t>l</w:t>
      </w:r>
      <w:r>
        <w:rPr>
          <w:color w:val="5C5B60"/>
          <w:spacing w:val="-102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21"/>
          <w:w w:val="102"/>
          <w:position w:val="-9"/>
        </w:rPr>
        <w:t>o</w:t>
      </w:r>
      <w:r>
        <w:rPr>
          <w:color w:val="5C5B60"/>
          <w:spacing w:val="-23"/>
          <w:sz w:val="20"/>
        </w:rPr>
        <w:t>s</w:t>
      </w:r>
      <w:r w:rsidRPr="00BC04E7">
        <w:rPr>
          <w:rFonts w:ascii="Tahoma" w:hAnsi="Tahoma"/>
          <w:color w:val="1F2A55"/>
          <w:spacing w:val="-37"/>
          <w:w w:val="103"/>
          <w:position w:val="-9"/>
        </w:rPr>
        <w:t>d</w:t>
      </w:r>
      <w:r>
        <w:rPr>
          <w:color w:val="5C5B60"/>
          <w:spacing w:val="-71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43"/>
          <w:w w:val="97"/>
          <w:position w:val="-9"/>
        </w:rPr>
        <w:t>e</w:t>
      </w:r>
      <w:r>
        <w:rPr>
          <w:color w:val="5C5B60"/>
          <w:spacing w:val="-13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3"/>
          <w:w w:val="103"/>
          <w:position w:val="-9"/>
        </w:rPr>
        <w:t>t</w:t>
      </w:r>
      <w:r w:rsidRPr="00BC04E7">
        <w:rPr>
          <w:rFonts w:ascii="Tahoma" w:hAnsi="Tahoma"/>
          <w:color w:val="1F2A55"/>
          <w:spacing w:val="-118"/>
          <w:w w:val="102"/>
          <w:position w:val="-9"/>
        </w:rPr>
        <w:t>o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35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26"/>
          <w:w w:val="103"/>
          <w:position w:val="-9"/>
        </w:rPr>
        <w:t>d</w:t>
      </w:r>
      <w:r>
        <w:rPr>
          <w:color w:val="5C5B60"/>
          <w:spacing w:val="-149"/>
          <w:w w:val="104"/>
          <w:sz w:val="20"/>
        </w:rPr>
        <w:t>M</w:t>
      </w:r>
      <w:r w:rsidRPr="00BC04E7">
        <w:rPr>
          <w:rFonts w:ascii="Tahoma" w:hAnsi="Tahoma"/>
          <w:color w:val="1F2A55"/>
          <w:w w:val="95"/>
          <w:position w:val="-9"/>
        </w:rPr>
        <w:t>a</w:t>
      </w:r>
      <w:r w:rsidRPr="00BC04E7">
        <w:rPr>
          <w:rFonts w:ascii="Tahoma" w:hAnsi="Tahoma"/>
          <w:color w:val="1F2A55"/>
          <w:spacing w:val="-57"/>
          <w:w w:val="95"/>
          <w:position w:val="-9"/>
        </w:rPr>
        <w:t>s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32"/>
          <w:sz w:val="20"/>
        </w:rPr>
        <w:t>s</w:t>
      </w:r>
      <w:r w:rsidRPr="00BC04E7">
        <w:rPr>
          <w:rFonts w:ascii="Tahoma" w:hAnsi="Tahoma"/>
          <w:color w:val="1F2A55"/>
          <w:spacing w:val="-88"/>
          <w:w w:val="96"/>
          <w:position w:val="-9"/>
        </w:rPr>
        <w:t>n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73"/>
          <w:w w:val="103"/>
          <w:sz w:val="20"/>
        </w:rPr>
        <w:t>ó</w:t>
      </w:r>
      <w:r w:rsidRPr="00BC04E7">
        <w:rPr>
          <w:rFonts w:ascii="Tahoma" w:hAnsi="Tahoma"/>
          <w:color w:val="1F2A55"/>
          <w:spacing w:val="-46"/>
          <w:w w:val="96"/>
          <w:position w:val="-9"/>
        </w:rPr>
        <w:t>u</w:t>
      </w:r>
      <w:r>
        <w:rPr>
          <w:color w:val="5C5B60"/>
          <w:spacing w:val="-66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48"/>
          <w:w w:val="97"/>
          <w:position w:val="-9"/>
        </w:rPr>
        <w:t>e</w:t>
      </w:r>
      <w:r>
        <w:rPr>
          <w:color w:val="5C5B60"/>
          <w:spacing w:val="-9"/>
          <w:sz w:val="20"/>
        </w:rPr>
        <w:t>,</w:t>
      </w:r>
      <w:r w:rsidRPr="00BC04E7">
        <w:rPr>
          <w:rFonts w:ascii="Tahoma" w:hAnsi="Tahoma"/>
          <w:color w:val="1F2A55"/>
          <w:spacing w:val="-21"/>
          <w:w w:val="95"/>
          <w:position w:val="-9"/>
        </w:rPr>
        <w:t>s</w:t>
      </w:r>
      <w:r>
        <w:rPr>
          <w:color w:val="5C5B60"/>
          <w:spacing w:val="-104"/>
          <w:w w:val="91"/>
          <w:sz w:val="20"/>
        </w:rPr>
        <w:t>V</w:t>
      </w:r>
      <w:r w:rsidRPr="00BC04E7">
        <w:rPr>
          <w:rFonts w:ascii="Tahoma" w:hAnsi="Tahoma"/>
          <w:color w:val="1F2A55"/>
          <w:w w:val="103"/>
          <w:position w:val="-9"/>
        </w:rPr>
        <w:t>t</w:t>
      </w:r>
      <w:r w:rsidRPr="00BC04E7">
        <w:rPr>
          <w:rFonts w:ascii="Tahoma" w:hAnsi="Tahoma"/>
          <w:color w:val="1F2A55"/>
          <w:spacing w:val="-50"/>
          <w:w w:val="97"/>
          <w:position w:val="-9"/>
        </w:rPr>
        <w:t>r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00"/>
          <w:sz w:val="20"/>
        </w:rPr>
        <w:t>s</w:t>
      </w:r>
      <w:r w:rsidRPr="00BC04E7">
        <w:rPr>
          <w:rFonts w:ascii="Tahoma" w:hAnsi="Tahoma"/>
          <w:color w:val="1F2A55"/>
          <w:spacing w:val="-12"/>
          <w:w w:val="95"/>
          <w:position w:val="-9"/>
        </w:rPr>
        <w:t>a</w:t>
      </w:r>
      <w:r>
        <w:rPr>
          <w:color w:val="5C5B60"/>
          <w:spacing w:val="-34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61"/>
          <w:w w:val="95"/>
          <w:position w:val="-9"/>
        </w:rPr>
        <w:t>s</w:t>
      </w:r>
      <w:r>
        <w:rPr>
          <w:color w:val="5C5B60"/>
          <w:w w:val="103"/>
          <w:sz w:val="20"/>
        </w:rPr>
        <w:t>ó</w:t>
      </w:r>
      <w:r>
        <w:rPr>
          <w:color w:val="5C5B60"/>
          <w:spacing w:val="-109"/>
          <w:w w:val="99"/>
          <w:sz w:val="20"/>
        </w:rPr>
        <w:t>n</w:t>
      </w:r>
      <w:r w:rsidRPr="00BC04E7">
        <w:rPr>
          <w:rFonts w:ascii="Tahoma" w:hAnsi="Tahoma"/>
          <w:color w:val="1F2A55"/>
          <w:w w:val="95"/>
          <w:position w:val="-9"/>
        </w:rPr>
        <w:t>a</w:t>
      </w:r>
      <w:r w:rsidRPr="00BC04E7">
        <w:rPr>
          <w:rFonts w:ascii="Tahoma" w:hAnsi="Tahoma"/>
          <w:color w:val="1F2A55"/>
          <w:spacing w:val="-42"/>
          <w:w w:val="103"/>
          <w:position w:val="-9"/>
        </w:rPr>
        <w:t>c</w:t>
      </w:r>
      <w:r>
        <w:rPr>
          <w:color w:val="5C5B60"/>
          <w:spacing w:val="-59"/>
          <w:sz w:val="20"/>
        </w:rPr>
        <w:t>y</w:t>
      </w:r>
      <w:r w:rsidRPr="00BC04E7">
        <w:rPr>
          <w:rFonts w:ascii="Tahoma" w:hAnsi="Tahoma"/>
          <w:color w:val="1F2A55"/>
          <w:w w:val="103"/>
          <w:position w:val="-9"/>
        </w:rPr>
        <w:t>t</w:t>
      </w:r>
      <w:r w:rsidRPr="00BC04E7">
        <w:rPr>
          <w:rFonts w:ascii="Tahoma" w:hAnsi="Tahoma"/>
          <w:color w:val="1F2A55"/>
          <w:spacing w:val="-3"/>
          <w:w w:val="101"/>
          <w:position w:val="-9"/>
        </w:rPr>
        <w:t>i</w:t>
      </w:r>
      <w:r>
        <w:rPr>
          <w:color w:val="5C5B60"/>
          <w:spacing w:val="-120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4"/>
          <w:w w:val="102"/>
          <w:position w:val="-9"/>
        </w:rPr>
        <w:t>v</w:t>
      </w:r>
      <w:r>
        <w:rPr>
          <w:color w:val="5C5B60"/>
          <w:spacing w:val="-104"/>
          <w:w w:val="96"/>
          <w:sz w:val="20"/>
        </w:rPr>
        <w:t>a</w:t>
      </w:r>
      <w:r w:rsidRPr="00BC04E7">
        <w:rPr>
          <w:rFonts w:ascii="Tahoma" w:hAnsi="Tahoma"/>
          <w:color w:val="1F2A55"/>
          <w:w w:val="101"/>
          <w:position w:val="-9"/>
        </w:rPr>
        <w:t>i</w:t>
      </w:r>
      <w:r w:rsidRPr="00BC04E7">
        <w:rPr>
          <w:rFonts w:ascii="Tahoma" w:hAnsi="Tahoma"/>
          <w:color w:val="1F2A55"/>
          <w:spacing w:val="-74"/>
          <w:w w:val="103"/>
          <w:position w:val="-9"/>
        </w:rPr>
        <w:t>d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87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25"/>
          <w:w w:val="95"/>
          <w:position w:val="-9"/>
        </w:rPr>
        <w:t>a</w:t>
      </w:r>
      <w:r>
        <w:rPr>
          <w:color w:val="5C5B60"/>
          <w:spacing w:val="-42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88"/>
          <w:w w:val="103"/>
          <w:position w:val="-9"/>
        </w:rPr>
        <w:t>d</w:t>
      </w:r>
      <w:r>
        <w:rPr>
          <w:color w:val="5C5B60"/>
          <w:spacing w:val="-21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93"/>
          <w:w w:val="97"/>
          <w:position w:val="-9"/>
        </w:rPr>
        <w:t>e</w:t>
      </w:r>
      <w:r>
        <w:rPr>
          <w:color w:val="5C5B60"/>
          <w:spacing w:val="-8"/>
          <w:sz w:val="20"/>
        </w:rPr>
        <w:t>s</w:t>
      </w:r>
      <w:r w:rsidRPr="00BC04E7">
        <w:rPr>
          <w:rFonts w:ascii="Tahoma" w:hAnsi="Tahoma"/>
          <w:color w:val="1F2A55"/>
          <w:spacing w:val="-21"/>
          <w:w w:val="95"/>
          <w:position w:val="-9"/>
        </w:rPr>
        <w:t>s</w:t>
      </w:r>
      <w:r>
        <w:rPr>
          <w:color w:val="5C5B60"/>
          <w:w w:val="101"/>
          <w:sz w:val="20"/>
        </w:rPr>
        <w:t>de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>la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101"/>
          <w:sz w:val="20"/>
        </w:rPr>
        <w:t>emp</w:t>
      </w:r>
      <w:r>
        <w:rPr>
          <w:color w:val="5C5B60"/>
          <w:spacing w:val="-4"/>
          <w:w w:val="101"/>
          <w:sz w:val="20"/>
        </w:rPr>
        <w:t>r</w:t>
      </w:r>
      <w:r>
        <w:rPr>
          <w:color w:val="5C5B60"/>
          <w:w w:val="97"/>
          <w:sz w:val="20"/>
        </w:rPr>
        <w:t>esa.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6"/>
          <w:sz w:val="20"/>
        </w:rPr>
        <w:t>Se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muestran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algunos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102"/>
          <w:sz w:val="20"/>
        </w:rPr>
        <w:t>atributos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pacing w:val="-67"/>
          <w:w w:val="106"/>
          <w:sz w:val="20"/>
        </w:rPr>
        <w:t>q</w:t>
      </w:r>
      <w:r w:rsidRPr="00BC04E7">
        <w:rPr>
          <w:rFonts w:ascii="Tahoma" w:hAnsi="Tahoma"/>
          <w:color w:val="1F2A55"/>
          <w:spacing w:val="-3"/>
          <w:w w:val="103"/>
          <w:position w:val="-6"/>
          <w:sz w:val="20"/>
        </w:rPr>
        <w:t>t</w:t>
      </w:r>
      <w:r>
        <w:rPr>
          <w:color w:val="5C5B60"/>
          <w:spacing w:val="-10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5"/>
          <w:w w:val="97"/>
          <w:position w:val="-6"/>
          <w:sz w:val="20"/>
        </w:rPr>
        <w:t>r</w:t>
      </w:r>
      <w:r w:rsidRPr="00BC04E7">
        <w:rPr>
          <w:rFonts w:ascii="Tahoma" w:hAnsi="Tahoma"/>
          <w:color w:val="1F2A55"/>
          <w:spacing w:val="-59"/>
          <w:w w:val="95"/>
          <w:position w:val="-6"/>
          <w:sz w:val="20"/>
        </w:rPr>
        <w:t>a</w:t>
      </w:r>
      <w:r>
        <w:rPr>
          <w:color w:val="5C5B60"/>
          <w:spacing w:val="-50"/>
          <w:w w:val="96"/>
          <w:sz w:val="20"/>
        </w:rPr>
        <w:t>e</w:t>
      </w:r>
      <w:r w:rsidRPr="00BC04E7">
        <w:rPr>
          <w:rFonts w:ascii="Tahoma" w:hAnsi="Tahoma"/>
          <w:color w:val="1F2A55"/>
          <w:w w:val="103"/>
          <w:position w:val="-6"/>
          <w:sz w:val="20"/>
        </w:rPr>
        <w:t>b</w:t>
      </w:r>
      <w:r w:rsidRPr="00BC04E7">
        <w:rPr>
          <w:rFonts w:ascii="Tahoma" w:hAnsi="Tahoma"/>
          <w:color w:val="1F2A55"/>
          <w:spacing w:val="-100"/>
          <w:w w:val="95"/>
          <w:position w:val="-6"/>
          <w:sz w:val="20"/>
        </w:rPr>
        <w:t>a</w:t>
      </w:r>
      <w:r>
        <w:rPr>
          <w:color w:val="5C5B60"/>
          <w:w w:val="99"/>
          <w:sz w:val="20"/>
        </w:rPr>
        <w:t>il</w:t>
      </w:r>
      <w:r>
        <w:rPr>
          <w:color w:val="5C5B60"/>
          <w:spacing w:val="-101"/>
          <w:w w:val="99"/>
          <w:sz w:val="20"/>
        </w:rPr>
        <w:t>u</w:t>
      </w:r>
      <w:r w:rsidRPr="00BC04E7">
        <w:rPr>
          <w:rFonts w:ascii="Tahoma" w:hAnsi="Tahoma"/>
          <w:color w:val="1F2A55"/>
          <w:w w:val="83"/>
          <w:position w:val="-6"/>
          <w:sz w:val="20"/>
        </w:rPr>
        <w:t>j</w:t>
      </w:r>
      <w:r w:rsidRPr="00BC04E7">
        <w:rPr>
          <w:rFonts w:ascii="Tahoma" w:hAnsi="Tahoma"/>
          <w:color w:val="1F2A55"/>
          <w:spacing w:val="-58"/>
          <w:w w:val="102"/>
          <w:position w:val="-6"/>
          <w:sz w:val="20"/>
        </w:rPr>
        <w:t>o</w:t>
      </w:r>
      <w:r>
        <w:rPr>
          <w:color w:val="5C5B60"/>
          <w:spacing w:val="-44"/>
          <w:sz w:val="20"/>
        </w:rPr>
        <w:t>s</w:t>
      </w:r>
      <w:proofErr w:type="gramStart"/>
      <w:r w:rsidRPr="00BC04E7">
        <w:rPr>
          <w:rFonts w:ascii="Tahoma" w:hAnsi="Tahoma"/>
          <w:color w:val="1F2A55"/>
          <w:spacing w:val="-4"/>
          <w:w w:val="65"/>
          <w:position w:val="-6"/>
          <w:sz w:val="20"/>
        </w:rPr>
        <w:t>:</w:t>
      </w:r>
      <w:r>
        <w:rPr>
          <w:color w:val="5C5B60"/>
          <w:spacing w:val="-8"/>
          <w:w w:val="113"/>
          <w:sz w:val="20"/>
        </w:rPr>
        <w:t>t</w:t>
      </w:r>
      <w:r w:rsidRPr="00BC04E7">
        <w:rPr>
          <w:rFonts w:ascii="Calibri" w:hAnsi="Calibri"/>
          <w:b/>
          <w:color w:val="1F2A55"/>
          <w:spacing w:val="-120"/>
          <w:w w:val="125"/>
          <w:position w:val="-6"/>
          <w:sz w:val="20"/>
        </w:rPr>
        <w:t>0</w:t>
      </w:r>
      <w:r>
        <w:rPr>
          <w:color w:val="5C5B60"/>
          <w:w w:val="98"/>
          <w:sz w:val="20"/>
        </w:rPr>
        <w:t>ran</w:t>
      </w:r>
      <w:proofErr w:type="gramEnd"/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 xml:space="preserve">el </w:t>
      </w:r>
      <w:r>
        <w:rPr>
          <w:color w:val="5C5B60"/>
          <w:sz w:val="20"/>
        </w:rPr>
        <w:t>desempeño en esta materia en 2020:</w:t>
      </w:r>
    </w:p>
    <w:p w:rsidR="00BC04E7" w:rsidRDefault="00BC04E7">
      <w:pPr>
        <w:pStyle w:val="Textoindependiente"/>
        <w:spacing w:before="10"/>
        <w:rPr>
          <w:sz w:val="28"/>
        </w:rPr>
      </w:pPr>
    </w:p>
    <w:p w:rsidR="00BC04E7" w:rsidRDefault="00BA4463">
      <w:pPr>
        <w:spacing w:before="98" w:line="230" w:lineRule="auto"/>
        <w:ind w:left="1115" w:right="1343"/>
        <w:jc w:val="both"/>
      </w:pPr>
      <w:r w:rsidRPr="00BC04E7">
        <w:rPr>
          <w:rFonts w:ascii="Tahoma" w:hAnsi="Tahoma"/>
          <w:color w:val="1F2A55"/>
          <w:spacing w:val="-44"/>
          <w:w w:val="104"/>
          <w:position w:val="3"/>
        </w:rPr>
        <w:t>L</w:t>
      </w:r>
      <w:r>
        <w:rPr>
          <w:color w:val="5C5B60"/>
          <w:spacing w:val="-109"/>
          <w:w w:val="97"/>
          <w:sz w:val="20"/>
        </w:rPr>
        <w:t>G</w:t>
      </w:r>
      <w:r w:rsidRPr="00BC04E7">
        <w:rPr>
          <w:rFonts w:ascii="Tahoma" w:hAnsi="Tahoma"/>
          <w:color w:val="1F2A55"/>
          <w:spacing w:val="-3"/>
          <w:w w:val="95"/>
          <w:position w:val="3"/>
        </w:rPr>
        <w:t>a</w:t>
      </w:r>
      <w:r>
        <w:rPr>
          <w:color w:val="5C5B60"/>
          <w:spacing w:val="-53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59"/>
          <w:w w:val="95"/>
          <w:position w:val="3"/>
        </w:rPr>
        <w:t>a</w:t>
      </w:r>
      <w:r>
        <w:rPr>
          <w:color w:val="5C5B60"/>
          <w:spacing w:val="-4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77"/>
          <w:w w:val="103"/>
          <w:position w:val="3"/>
        </w:rPr>
        <w:t>p</w:t>
      </w:r>
      <w:r>
        <w:rPr>
          <w:color w:val="5C5B60"/>
          <w:spacing w:val="-38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81"/>
          <w:w w:val="96"/>
          <w:position w:val="3"/>
        </w:rPr>
        <w:t>u</w:t>
      </w:r>
      <w:r>
        <w:rPr>
          <w:color w:val="5C5B60"/>
          <w:spacing w:val="-32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82"/>
          <w:w w:val="97"/>
          <w:position w:val="3"/>
        </w:rPr>
        <w:t>e</w:t>
      </w:r>
      <w:r>
        <w:rPr>
          <w:color w:val="5C5B60"/>
          <w:spacing w:val="-26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69"/>
          <w:w w:val="95"/>
          <w:position w:val="3"/>
        </w:rPr>
        <w:t>s</w:t>
      </w:r>
      <w:r>
        <w:rPr>
          <w:color w:val="5C5B60"/>
          <w:spacing w:val="-34"/>
          <w:sz w:val="20"/>
        </w:rPr>
        <w:t>s</w:t>
      </w:r>
      <w:r w:rsidRPr="00BC04E7">
        <w:rPr>
          <w:rFonts w:ascii="Tahoma" w:hAnsi="Tahoma"/>
          <w:color w:val="1F2A55"/>
          <w:w w:val="103"/>
          <w:position w:val="3"/>
        </w:rPr>
        <w:t>t</w:t>
      </w:r>
      <w:r w:rsidRPr="00BC04E7">
        <w:rPr>
          <w:rFonts w:ascii="Tahoma" w:hAnsi="Tahoma"/>
          <w:color w:val="1F2A55"/>
          <w:spacing w:val="-34"/>
          <w:w w:val="95"/>
          <w:position w:val="3"/>
        </w:rPr>
        <w:t>a</w:t>
      </w:r>
      <w:r>
        <w:rPr>
          <w:color w:val="5C5B60"/>
          <w:spacing w:val="-84"/>
          <w:w w:val="104"/>
          <w:sz w:val="20"/>
        </w:rPr>
        <w:t>M</w:t>
      </w:r>
      <w:r w:rsidRPr="00BC04E7">
        <w:rPr>
          <w:rFonts w:ascii="Tahoma" w:hAnsi="Tahoma"/>
          <w:color w:val="1F2A55"/>
          <w:spacing w:val="-43"/>
          <w:w w:val="103"/>
          <w:position w:val="3"/>
        </w:rPr>
        <w:t>p</w:t>
      </w:r>
      <w:r>
        <w:rPr>
          <w:color w:val="5C5B60"/>
          <w:spacing w:val="-6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54"/>
          <w:w w:val="102"/>
          <w:position w:val="3"/>
        </w:rPr>
        <w:t>o</w:t>
      </w:r>
      <w:r>
        <w:rPr>
          <w:color w:val="5C5B60"/>
          <w:spacing w:val="-58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20"/>
          <w:w w:val="97"/>
          <w:position w:val="3"/>
        </w:rPr>
        <w:t>r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76"/>
          <w:w w:val="107"/>
          <w:sz w:val="20"/>
        </w:rPr>
        <w:t>c</w:t>
      </w:r>
      <w:r w:rsidRPr="00BC04E7">
        <w:rPr>
          <w:rFonts w:ascii="Tahoma" w:hAnsi="Tahoma"/>
          <w:color w:val="1F2A55"/>
          <w:w w:val="101"/>
          <w:position w:val="3"/>
        </w:rPr>
        <w:t>l</w:t>
      </w:r>
      <w:r w:rsidRPr="00BC04E7">
        <w:rPr>
          <w:rFonts w:ascii="Tahoma" w:hAnsi="Tahoma"/>
          <w:color w:val="1F2A55"/>
          <w:spacing w:val="-87"/>
          <w:w w:val="95"/>
          <w:position w:val="3"/>
        </w:rPr>
        <w:t>a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20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93"/>
          <w:w w:val="97"/>
          <w:position w:val="3"/>
        </w:rPr>
        <w:t>e</w:t>
      </w:r>
      <w:r>
        <w:rPr>
          <w:color w:val="5C5B60"/>
          <w:spacing w:val="-15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80"/>
          <w:w w:val="95"/>
          <w:position w:val="3"/>
        </w:rPr>
        <w:t>s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74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"/>
          <w:w w:val="103"/>
          <w:position w:val="3"/>
        </w:rPr>
        <w:t>t</w:t>
      </w:r>
      <w:r>
        <w:rPr>
          <w:color w:val="5C5B60"/>
          <w:spacing w:val="-98"/>
          <w:sz w:val="20"/>
        </w:rPr>
        <w:t>s</w:t>
      </w:r>
      <w:r w:rsidRPr="00BC04E7">
        <w:rPr>
          <w:rFonts w:ascii="Tahoma" w:hAnsi="Tahoma"/>
          <w:color w:val="1F2A55"/>
          <w:w w:val="95"/>
          <w:position w:val="3"/>
        </w:rPr>
        <w:t>a</w:t>
      </w:r>
      <w:r w:rsidRPr="00BC04E7">
        <w:rPr>
          <w:rFonts w:ascii="Tahoma" w:hAnsi="Tahoma"/>
          <w:color w:val="1F2A55"/>
          <w:spacing w:val="-20"/>
          <w:w w:val="103"/>
          <w:position w:val="3"/>
        </w:rPr>
        <w:t>b</w:t>
      </w:r>
      <w:r>
        <w:rPr>
          <w:color w:val="5C5B60"/>
          <w:spacing w:val="-89"/>
          <w:w w:val="107"/>
          <w:sz w:val="20"/>
        </w:rPr>
        <w:t>c</w:t>
      </w:r>
      <w:r w:rsidRPr="00BC04E7">
        <w:rPr>
          <w:rFonts w:ascii="Tahoma" w:hAnsi="Tahoma"/>
          <w:color w:val="1F2A55"/>
          <w:w w:val="101"/>
          <w:position w:val="3"/>
        </w:rPr>
        <w:t>i</w:t>
      </w:r>
      <w:r w:rsidRPr="00BC04E7">
        <w:rPr>
          <w:rFonts w:ascii="Tahoma" w:hAnsi="Tahoma"/>
          <w:color w:val="1F2A55"/>
          <w:spacing w:val="-14"/>
          <w:w w:val="101"/>
          <w:position w:val="3"/>
        </w:rPr>
        <w:t>l</w:t>
      </w:r>
      <w:r>
        <w:rPr>
          <w:color w:val="5C5B60"/>
          <w:spacing w:val="-98"/>
          <w:w w:val="99"/>
          <w:sz w:val="20"/>
        </w:rPr>
        <w:t>u</w:t>
      </w:r>
      <w:r w:rsidRPr="00BC04E7">
        <w:rPr>
          <w:rFonts w:ascii="Tahoma" w:hAnsi="Tahoma"/>
          <w:color w:val="1F2A55"/>
          <w:w w:val="101"/>
          <w:position w:val="3"/>
        </w:rPr>
        <w:t>i</w:t>
      </w:r>
      <w:r w:rsidRPr="00BC04E7">
        <w:rPr>
          <w:rFonts w:ascii="Tahoma" w:hAnsi="Tahoma"/>
          <w:color w:val="1F2A55"/>
          <w:spacing w:val="-80"/>
          <w:w w:val="103"/>
          <w:position w:val="3"/>
        </w:rPr>
        <w:t>d</w:t>
      </w:r>
      <w:r>
        <w:rPr>
          <w:color w:val="5C5B60"/>
          <w:spacing w:val="-29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83"/>
          <w:w w:val="95"/>
          <w:position w:val="3"/>
        </w:rPr>
        <w:t>a</w:t>
      </w:r>
      <w:r>
        <w:rPr>
          <w:color w:val="5C5B60"/>
          <w:spacing w:val="-29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97"/>
          <w:w w:val="103"/>
          <w:position w:val="3"/>
        </w:rPr>
        <w:t>d</w:t>
      </w:r>
      <w:r>
        <w:rPr>
          <w:color w:val="5C5B60"/>
          <w:w w:val="102"/>
          <w:sz w:val="20"/>
        </w:rPr>
        <w:t>t</w:t>
      </w:r>
      <w:r>
        <w:rPr>
          <w:color w:val="5C5B60"/>
          <w:spacing w:val="-17"/>
          <w:w w:val="102"/>
          <w:sz w:val="20"/>
        </w:rPr>
        <w:t>a</w:t>
      </w:r>
      <w:r w:rsidRPr="00BC04E7">
        <w:rPr>
          <w:rFonts w:ascii="Tahoma" w:hAnsi="Tahoma"/>
          <w:color w:val="1F2A55"/>
          <w:w w:val="101"/>
          <w:position w:val="3"/>
        </w:rPr>
        <w:t>l</w:t>
      </w:r>
      <w:r w:rsidRPr="00BC04E7">
        <w:rPr>
          <w:rFonts w:ascii="Tahoma" w:hAnsi="Tahoma"/>
          <w:color w:val="1F2A55"/>
          <w:spacing w:val="-26"/>
          <w:w w:val="95"/>
          <w:position w:val="3"/>
        </w:rPr>
        <w:t>a</w:t>
      </w:r>
      <w:r>
        <w:rPr>
          <w:color w:val="5C5B60"/>
          <w:spacing w:val="-82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44"/>
          <w:w w:val="103"/>
          <w:position w:val="3"/>
        </w:rPr>
        <w:t>b</w:t>
      </w:r>
      <w:r>
        <w:rPr>
          <w:color w:val="5C5B60"/>
          <w:spacing w:val="-72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52"/>
          <w:w w:val="102"/>
          <w:position w:val="3"/>
        </w:rPr>
        <w:t>o</w:t>
      </w:r>
      <w:r>
        <w:rPr>
          <w:color w:val="5C5B60"/>
          <w:spacing w:val="-61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5"/>
          <w:w w:val="97"/>
          <w:position w:val="3"/>
        </w:rPr>
        <w:t>r</w:t>
      </w:r>
      <w:r w:rsidRPr="00BC04E7">
        <w:rPr>
          <w:rFonts w:ascii="Tahoma" w:hAnsi="Tahoma"/>
          <w:color w:val="1F2A55"/>
          <w:spacing w:val="-4"/>
          <w:w w:val="95"/>
          <w:position w:val="3"/>
        </w:rPr>
        <w:t>a</w:t>
      </w:r>
      <w:r>
        <w:rPr>
          <w:color w:val="5C5B60"/>
          <w:spacing w:val="-108"/>
          <w:w w:val="99"/>
          <w:sz w:val="20"/>
        </w:rPr>
        <w:t>u</w:t>
      </w:r>
      <w:r w:rsidRPr="00BC04E7">
        <w:rPr>
          <w:rFonts w:ascii="Tahoma" w:hAnsi="Tahoma"/>
          <w:color w:val="1F2A55"/>
          <w:w w:val="101"/>
          <w:position w:val="3"/>
        </w:rPr>
        <w:t>l</w:t>
      </w:r>
      <w:r w:rsidRPr="00BC04E7">
        <w:rPr>
          <w:rFonts w:ascii="Tahoma" w:hAnsi="Tahoma"/>
          <w:color w:val="1F2A55"/>
          <w:spacing w:val="-12"/>
          <w:position w:val="3"/>
        </w:rPr>
        <w:t xml:space="preserve"> </w:t>
      </w:r>
      <w:r>
        <w:rPr>
          <w:color w:val="5C5B60"/>
          <w:spacing w:val="-112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3"/>
          <w:w w:val="103"/>
          <w:position w:val="3"/>
        </w:rPr>
        <w:t>c</w:t>
      </w:r>
      <w:r w:rsidRPr="00BC04E7">
        <w:rPr>
          <w:rFonts w:ascii="Tahoma" w:hAnsi="Tahoma"/>
          <w:color w:val="1F2A55"/>
          <w:spacing w:val="-114"/>
          <w:w w:val="102"/>
          <w:position w:val="3"/>
        </w:rPr>
        <w:t>o</w:t>
      </w:r>
      <w:r>
        <w:rPr>
          <w:color w:val="5C5B60"/>
          <w:spacing w:val="5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69"/>
          <w:w w:val="98"/>
          <w:position w:val="3"/>
        </w:rPr>
        <w:t>m</w:t>
      </w:r>
      <w:r>
        <w:rPr>
          <w:color w:val="5C5B60"/>
          <w:spacing w:val="-32"/>
          <w:sz w:val="20"/>
        </w:rPr>
        <w:t>s</w:t>
      </w:r>
      <w:r w:rsidRPr="00BC04E7">
        <w:rPr>
          <w:rFonts w:ascii="Tahoma" w:hAnsi="Tahoma"/>
          <w:color w:val="1F2A55"/>
          <w:spacing w:val="-91"/>
          <w:w w:val="102"/>
          <w:position w:val="3"/>
        </w:rPr>
        <w:t>o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-27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157"/>
          <w:w w:val="98"/>
          <w:position w:val="3"/>
        </w:rPr>
        <w:t>m</w:t>
      </w:r>
      <w:r>
        <w:rPr>
          <w:color w:val="5C5B60"/>
          <w:w w:val="97"/>
          <w:sz w:val="20"/>
        </w:rPr>
        <w:t>i</w:t>
      </w:r>
      <w:r>
        <w:rPr>
          <w:color w:val="5C5B60"/>
          <w:spacing w:val="5"/>
          <w:w w:val="97"/>
          <w:sz w:val="20"/>
        </w:rPr>
        <w:t>e</w:t>
      </w:r>
      <w:r w:rsidRPr="00BC04E7">
        <w:rPr>
          <w:rFonts w:ascii="Tahoma" w:hAnsi="Tahoma"/>
          <w:color w:val="1F2A55"/>
          <w:spacing w:val="-8"/>
          <w:w w:val="102"/>
          <w:position w:val="3"/>
        </w:rPr>
        <w:t>o</w:t>
      </w:r>
      <w:r>
        <w:rPr>
          <w:color w:val="5C5B60"/>
          <w:spacing w:val="-112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3"/>
          <w:w w:val="103"/>
          <w:position w:val="3"/>
        </w:rPr>
        <w:t>t</w:t>
      </w:r>
      <w:r w:rsidRPr="00BC04E7">
        <w:rPr>
          <w:rFonts w:ascii="Tahoma" w:hAnsi="Tahoma"/>
          <w:color w:val="1F2A55"/>
          <w:spacing w:val="-85"/>
          <w:w w:val="102"/>
          <w:position w:val="3"/>
        </w:rPr>
        <w:t>o</w:t>
      </w:r>
      <w:r>
        <w:rPr>
          <w:color w:val="5C5B60"/>
          <w:spacing w:val="-23"/>
          <w:w w:val="96"/>
          <w:sz w:val="20"/>
        </w:rPr>
        <w:t>e</w:t>
      </w:r>
      <w:r w:rsidRPr="00BC04E7">
        <w:rPr>
          <w:rFonts w:ascii="Tahoma" w:hAnsi="Tahoma"/>
          <w:color w:val="1F2A55"/>
          <w:w w:val="97"/>
          <w:position w:val="3"/>
        </w:rPr>
        <w:t>r</w:t>
      </w:r>
      <w:r w:rsidRPr="00BC04E7">
        <w:rPr>
          <w:rFonts w:ascii="Tahoma" w:hAnsi="Tahoma"/>
          <w:color w:val="1F2A55"/>
          <w:spacing w:val="-12"/>
          <w:position w:val="3"/>
        </w:rPr>
        <w:t xml:space="preserve"> </w:t>
      </w:r>
      <w:r w:rsidRPr="00BC04E7">
        <w:rPr>
          <w:rFonts w:ascii="Tahoma" w:hAnsi="Tahoma"/>
          <w:color w:val="1F2A55"/>
          <w:spacing w:val="-118"/>
          <w:w w:val="103"/>
          <w:position w:val="3"/>
        </w:rPr>
        <w:t>d</w:t>
      </w:r>
      <w:r>
        <w:rPr>
          <w:color w:val="5C5B60"/>
          <w:spacing w:val="-2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112"/>
          <w:w w:val="97"/>
          <w:position w:val="3"/>
        </w:rPr>
        <w:t>e</w:t>
      </w:r>
      <w:r>
        <w:rPr>
          <w:color w:val="5C5B60"/>
          <w:w w:val="99"/>
          <w:sz w:val="20"/>
        </w:rPr>
        <w:t>ri</w:t>
      </w:r>
      <w:r>
        <w:rPr>
          <w:color w:val="5C5B60"/>
          <w:spacing w:val="-54"/>
          <w:w w:val="99"/>
          <w:sz w:val="20"/>
        </w:rPr>
        <w:t>n</w:t>
      </w:r>
      <w:r w:rsidRPr="00BC04E7">
        <w:rPr>
          <w:rFonts w:ascii="Tahoma" w:hAnsi="Tahoma"/>
          <w:color w:val="1F2A55"/>
          <w:w w:val="101"/>
          <w:position w:val="3"/>
        </w:rPr>
        <w:t>l</w:t>
      </w:r>
      <w:r w:rsidRPr="00BC04E7">
        <w:rPr>
          <w:rFonts w:ascii="Tahoma" w:hAnsi="Tahoma"/>
          <w:color w:val="1F2A55"/>
          <w:spacing w:val="-108"/>
          <w:w w:val="95"/>
          <w:position w:val="3"/>
        </w:rPr>
        <w:t>a</w:t>
      </w:r>
      <w:r>
        <w:rPr>
          <w:color w:val="5C5B60"/>
          <w:w w:val="103"/>
          <w:sz w:val="20"/>
        </w:rPr>
        <w:t>cipios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w w:val="101"/>
          <w:sz w:val="20"/>
        </w:rPr>
        <w:t>de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spacing w:val="-4"/>
          <w:sz w:val="20"/>
        </w:rPr>
        <w:t>r</w:t>
      </w:r>
      <w:r>
        <w:rPr>
          <w:color w:val="5C5B60"/>
          <w:w w:val="101"/>
          <w:sz w:val="20"/>
        </w:rPr>
        <w:t>espo</w:t>
      </w:r>
      <w:r>
        <w:rPr>
          <w:color w:val="5C5B60"/>
          <w:spacing w:val="-2"/>
          <w:w w:val="99"/>
          <w:sz w:val="20"/>
        </w:rPr>
        <w:t>n</w:t>
      </w:r>
      <w:r w:rsidRPr="00BC04E7">
        <w:rPr>
          <w:rFonts w:ascii="Calibri" w:hAnsi="Calibri"/>
          <w:b/>
          <w:color w:val="1F2A55"/>
          <w:spacing w:val="-109"/>
          <w:w w:val="108"/>
          <w:position w:val="2"/>
          <w:sz w:val="20"/>
        </w:rPr>
        <w:t>5</w:t>
      </w:r>
      <w:r>
        <w:rPr>
          <w:color w:val="5C5B60"/>
          <w:sz w:val="20"/>
        </w:rPr>
        <w:t>s</w:t>
      </w:r>
      <w:r>
        <w:rPr>
          <w:color w:val="5C5B60"/>
          <w:spacing w:val="-101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-9"/>
          <w:w w:val="107"/>
          <w:position w:val="2"/>
          <w:sz w:val="20"/>
        </w:rPr>
        <w:t>2</w:t>
      </w:r>
      <w:r>
        <w:rPr>
          <w:color w:val="5C5B60"/>
          <w:spacing w:val="-110"/>
          <w:w w:val="106"/>
          <w:sz w:val="20"/>
        </w:rPr>
        <w:t>b</w:t>
      </w:r>
      <w:r w:rsidRPr="00BC04E7">
        <w:rPr>
          <w:rFonts w:ascii="Calibri" w:hAnsi="Calibri"/>
          <w:b/>
          <w:color w:val="1F2A55"/>
          <w:spacing w:val="-3"/>
          <w:w w:val="111"/>
          <w:position w:val="2"/>
          <w:sz w:val="20"/>
        </w:rPr>
        <w:t>8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42"/>
          <w:w w:val="99"/>
          <w:sz w:val="20"/>
        </w:rPr>
        <w:t>l</w:t>
      </w:r>
      <w:r w:rsidRPr="00BC04E7">
        <w:rPr>
          <w:rFonts w:ascii="Calibri" w:hAnsi="Calibri"/>
          <w:b/>
          <w:color w:val="1F2A55"/>
          <w:spacing w:val="-56"/>
          <w:w w:val="115"/>
          <w:position w:val="2"/>
          <w:sz w:val="20"/>
        </w:rPr>
        <w:t>c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11"/>
          <w:w w:val="106"/>
          <w:sz w:val="20"/>
        </w:rPr>
        <w:t>d</w:t>
      </w:r>
      <w:r w:rsidRPr="00BC04E7">
        <w:rPr>
          <w:rFonts w:ascii="Calibri" w:hAnsi="Calibri"/>
          <w:b/>
          <w:color w:val="1F2A55"/>
          <w:spacing w:val="-6"/>
          <w:w w:val="107"/>
          <w:position w:val="2"/>
          <w:sz w:val="20"/>
        </w:rPr>
        <w:t>o</w:t>
      </w:r>
      <w:r>
        <w:rPr>
          <w:color w:val="5C5B60"/>
          <w:spacing w:val="-103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-8"/>
          <w:w w:val="102"/>
          <w:position w:val="2"/>
          <w:sz w:val="20"/>
        </w:rPr>
        <w:t>n</w:t>
      </w:r>
      <w:r>
        <w:rPr>
          <w:color w:val="5C5B60"/>
          <w:spacing w:val="-112"/>
          <w:w w:val="106"/>
          <w:sz w:val="20"/>
        </w:rPr>
        <w:t>d</w:t>
      </w:r>
      <w:r w:rsidRPr="00BC04E7">
        <w:rPr>
          <w:rFonts w:ascii="Calibri" w:hAnsi="Calibri"/>
          <w:b/>
          <w:color w:val="1F2A55"/>
          <w:w w:val="103"/>
          <w:position w:val="2"/>
          <w:sz w:val="20"/>
        </w:rPr>
        <w:t>t</w:t>
      </w:r>
      <w:r w:rsidRPr="00BC04E7">
        <w:rPr>
          <w:rFonts w:ascii="Calibri" w:hAnsi="Calibri"/>
          <w:b/>
          <w:color w:val="1F2A55"/>
          <w:spacing w:val="-4"/>
          <w:w w:val="103"/>
          <w:position w:val="2"/>
          <w:sz w:val="20"/>
        </w:rPr>
        <w:t>r</w:t>
      </w:r>
      <w:r w:rsidRPr="00BC04E7">
        <w:rPr>
          <w:rFonts w:ascii="Calibri" w:hAnsi="Calibri"/>
          <w:b/>
          <w:color w:val="1F2A55"/>
          <w:spacing w:val="-15"/>
          <w:w w:val="104"/>
          <w:position w:val="2"/>
          <w:sz w:val="20"/>
        </w:rPr>
        <w:t>a</w:t>
      </w:r>
      <w:r>
        <w:rPr>
          <w:color w:val="5C5B60"/>
          <w:spacing w:val="-87"/>
          <w:sz w:val="20"/>
        </w:rPr>
        <w:t>s</w:t>
      </w:r>
      <w:r w:rsidRPr="00BC04E7">
        <w:rPr>
          <w:rFonts w:ascii="Calibri" w:hAnsi="Calibri"/>
          <w:b/>
          <w:color w:val="1F2A55"/>
          <w:spacing w:val="-3"/>
          <w:w w:val="104"/>
          <w:position w:val="2"/>
          <w:sz w:val="20"/>
        </w:rPr>
        <w:t>t</w:t>
      </w:r>
      <w:r w:rsidRPr="00BC04E7">
        <w:rPr>
          <w:rFonts w:ascii="Calibri" w:hAnsi="Calibri"/>
          <w:b/>
          <w:color w:val="1F2A55"/>
          <w:spacing w:val="-99"/>
          <w:w w:val="107"/>
          <w:position w:val="2"/>
          <w:sz w:val="20"/>
        </w:rPr>
        <w:t>o</w:t>
      </w:r>
      <w:r>
        <w:rPr>
          <w:color w:val="5C5B60"/>
          <w:spacing w:val="-17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spacing w:val="-72"/>
          <w:w w:val="109"/>
          <w:position w:val="2"/>
          <w:sz w:val="20"/>
        </w:rPr>
        <w:t>s</w:t>
      </w:r>
      <w:r>
        <w:rPr>
          <w:color w:val="5C5B60"/>
          <w:w w:val="107"/>
          <w:sz w:val="20"/>
        </w:rPr>
        <w:t>c</w:t>
      </w:r>
      <w:r>
        <w:rPr>
          <w:color w:val="5C5B60"/>
          <w:spacing w:val="-36"/>
          <w:w w:val="99"/>
          <w:sz w:val="20"/>
        </w:rPr>
        <w:t>i</w:t>
      </w:r>
      <w:r w:rsidRPr="00BC04E7">
        <w:rPr>
          <w:rFonts w:ascii="Calibri" w:hAnsi="Calibri"/>
          <w:b/>
          <w:color w:val="1F2A55"/>
          <w:spacing w:val="-18"/>
          <w:w w:val="108"/>
          <w:position w:val="2"/>
          <w:sz w:val="20"/>
        </w:rPr>
        <w:t>i</w:t>
      </w:r>
      <w:r>
        <w:rPr>
          <w:color w:val="5C5B60"/>
          <w:spacing w:val="-90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-21"/>
          <w:w w:val="102"/>
          <w:position w:val="2"/>
          <w:sz w:val="20"/>
        </w:rPr>
        <w:t>n</w:t>
      </w:r>
      <w:r>
        <w:rPr>
          <w:color w:val="5C5B60"/>
          <w:spacing w:val="-25"/>
          <w:w w:val="99"/>
          <w:sz w:val="20"/>
        </w:rPr>
        <w:t>l</w:t>
      </w:r>
      <w:r w:rsidRPr="00BC04E7">
        <w:rPr>
          <w:rFonts w:ascii="Calibri" w:hAnsi="Calibri"/>
          <w:b/>
          <w:color w:val="1F2A55"/>
          <w:w w:val="109"/>
          <w:position w:val="2"/>
          <w:sz w:val="20"/>
        </w:rPr>
        <w:t>d</w:t>
      </w:r>
      <w:r w:rsidRPr="00BC04E7">
        <w:rPr>
          <w:rFonts w:ascii="Calibri" w:hAnsi="Calibri"/>
          <w:b/>
          <w:color w:val="1F2A55"/>
          <w:spacing w:val="-80"/>
          <w:w w:val="105"/>
          <w:position w:val="2"/>
          <w:sz w:val="20"/>
        </w:rPr>
        <w:t>e</w:t>
      </w:r>
      <w:r>
        <w:rPr>
          <w:color w:val="5C5B60"/>
          <w:spacing w:val="-28"/>
          <w:w w:val="107"/>
          <w:sz w:val="20"/>
        </w:rPr>
        <w:t>c</w:t>
      </w:r>
      <w:r w:rsidRPr="00BC04E7">
        <w:rPr>
          <w:rFonts w:ascii="Calibri" w:hAnsi="Calibri"/>
          <w:b/>
          <w:color w:val="1F2A55"/>
          <w:spacing w:val="-94"/>
          <w:w w:val="107"/>
          <w:position w:val="2"/>
          <w:sz w:val="20"/>
        </w:rPr>
        <w:t>fi</w:t>
      </w:r>
      <w:r>
        <w:rPr>
          <w:color w:val="5C5B60"/>
          <w:spacing w:val="-22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spacing w:val="-88"/>
          <w:w w:val="102"/>
          <w:position w:val="2"/>
          <w:sz w:val="20"/>
        </w:rPr>
        <w:t>n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98"/>
          <w:w w:val="106"/>
          <w:sz w:val="20"/>
        </w:rPr>
        <w:t>p</w:t>
      </w:r>
      <w:r w:rsidRPr="00BC04E7">
        <w:rPr>
          <w:rFonts w:ascii="Calibri" w:hAnsi="Calibri"/>
          <w:b/>
          <w:color w:val="1F2A55"/>
          <w:w w:val="108"/>
          <w:position w:val="2"/>
          <w:sz w:val="20"/>
        </w:rPr>
        <w:t>i</w:t>
      </w:r>
      <w:r w:rsidRPr="00BC04E7">
        <w:rPr>
          <w:rFonts w:ascii="Calibri" w:hAnsi="Calibri"/>
          <w:b/>
          <w:color w:val="1F2A55"/>
          <w:spacing w:val="-74"/>
          <w:w w:val="109"/>
          <w:position w:val="2"/>
          <w:sz w:val="20"/>
        </w:rPr>
        <w:t>d</w:t>
      </w:r>
      <w:r>
        <w:rPr>
          <w:color w:val="5C5B60"/>
          <w:spacing w:val="-42"/>
          <w:w w:val="103"/>
          <w:sz w:val="20"/>
        </w:rPr>
        <w:t>o</w:t>
      </w:r>
      <w:r w:rsidRPr="00BC04E7">
        <w:rPr>
          <w:rFonts w:ascii="Calibri" w:hAnsi="Calibri"/>
          <w:b/>
          <w:color w:val="1F2A55"/>
          <w:spacing w:val="-74"/>
          <w:w w:val="107"/>
          <w:position w:val="2"/>
          <w:sz w:val="20"/>
        </w:rPr>
        <w:t>o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101"/>
          <w:w w:val="96"/>
          <w:sz w:val="20"/>
        </w:rPr>
        <w:t>a</w:t>
      </w:r>
      <w:r w:rsidRPr="00BC04E7">
        <w:rPr>
          <w:rFonts w:ascii="Calibri" w:hAnsi="Calibri"/>
          <w:b/>
          <w:color w:val="1F2A55"/>
          <w:spacing w:val="12"/>
          <w:w w:val="109"/>
          <w:position w:val="2"/>
          <w:sz w:val="20"/>
        </w:rPr>
        <w:t>s</w:t>
      </w:r>
      <w:r>
        <w:rPr>
          <w:color w:val="5C5B60"/>
          <w:sz w:val="20"/>
        </w:rPr>
        <w:t xml:space="preserve">tiva, </w:t>
      </w:r>
      <w:r>
        <w:rPr>
          <w:rFonts w:ascii="Tahoma" w:hAnsi="Tahoma"/>
          <w:color w:val="1F2A55"/>
          <w:spacing w:val="-55"/>
          <w:w w:val="103"/>
        </w:rPr>
        <w:t>p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101"/>
          <w:w w:val="99"/>
          <w:sz w:val="20"/>
        </w:rPr>
        <w:t>n</w:t>
      </w:r>
      <w:r>
        <w:rPr>
          <w:rFonts w:ascii="Tahoma" w:hAnsi="Tahoma"/>
          <w:color w:val="1F2A55"/>
          <w:spacing w:val="-5"/>
          <w:w w:val="97"/>
        </w:rPr>
        <w:t>r</w:t>
      </w:r>
      <w:r>
        <w:rPr>
          <w:rFonts w:ascii="Tahoma" w:hAnsi="Tahoma"/>
          <w:color w:val="1F2A55"/>
          <w:spacing w:val="-94"/>
          <w:w w:val="102"/>
        </w:rPr>
        <w:t>o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77"/>
          <w:w w:val="96"/>
          <w:sz w:val="20"/>
        </w:rPr>
        <w:t>e</w:t>
      </w:r>
      <w:r>
        <w:rPr>
          <w:rFonts w:ascii="Tahoma" w:hAnsi="Tahoma"/>
          <w:color w:val="1F2A55"/>
          <w:spacing w:val="-18"/>
          <w:w w:val="95"/>
        </w:rPr>
        <w:t>s</w:t>
      </w:r>
      <w:r>
        <w:rPr>
          <w:color w:val="5C5B60"/>
          <w:spacing w:val="-98"/>
          <w:w w:val="103"/>
          <w:sz w:val="20"/>
        </w:rPr>
        <w:t>g</w:t>
      </w:r>
      <w:r>
        <w:rPr>
          <w:rFonts w:ascii="Tahoma" w:hAnsi="Tahoma"/>
          <w:color w:val="1F2A55"/>
          <w:spacing w:val="-29"/>
          <w:w w:val="103"/>
        </w:rPr>
        <w:t>p</w:t>
      </w:r>
      <w:r>
        <w:rPr>
          <w:color w:val="5C5B60"/>
          <w:spacing w:val="-39"/>
          <w:w w:val="99"/>
          <w:sz w:val="20"/>
        </w:rPr>
        <w:t>r</w:t>
      </w:r>
      <w:r>
        <w:rPr>
          <w:rFonts w:ascii="Tahoma" w:hAnsi="Tahoma"/>
          <w:color w:val="1F2A55"/>
          <w:spacing w:val="-75"/>
          <w:w w:val="97"/>
        </w:rPr>
        <w:t>e</w:t>
      </w:r>
      <w:r>
        <w:rPr>
          <w:color w:val="5C5B60"/>
          <w:spacing w:val="-33"/>
          <w:w w:val="96"/>
          <w:sz w:val="20"/>
        </w:rPr>
        <w:t>a</w:t>
      </w:r>
      <w:r>
        <w:rPr>
          <w:rFonts w:ascii="Tahoma" w:hAnsi="Tahoma"/>
          <w:color w:val="1F2A55"/>
          <w:spacing w:val="-45"/>
          <w:w w:val="97"/>
        </w:rPr>
        <w:t>r</w:t>
      </w:r>
      <w:r>
        <w:rPr>
          <w:color w:val="5C5B60"/>
          <w:spacing w:val="-75"/>
          <w:w w:val="106"/>
          <w:sz w:val="20"/>
        </w:rPr>
        <w:t>d</w:t>
      </w:r>
      <w:r>
        <w:rPr>
          <w:rFonts w:ascii="Tahoma" w:hAnsi="Tahoma"/>
          <w:color w:val="1F2A55"/>
          <w:w w:val="101"/>
        </w:rPr>
        <w:t>i</w:t>
      </w:r>
      <w:r>
        <w:rPr>
          <w:rFonts w:ascii="Tahoma" w:hAnsi="Tahoma"/>
          <w:color w:val="1F2A55"/>
          <w:spacing w:val="-103"/>
          <w:w w:val="103"/>
        </w:rPr>
        <w:t>d</w:t>
      </w:r>
      <w:r>
        <w:rPr>
          <w:color w:val="5C5B60"/>
          <w:spacing w:val="-13"/>
          <w:w w:val="103"/>
          <w:sz w:val="20"/>
        </w:rPr>
        <w:t>o</w:t>
      </w:r>
      <w:r>
        <w:rPr>
          <w:rFonts w:ascii="Tahoma" w:hAnsi="Tahoma"/>
          <w:color w:val="1F2A55"/>
          <w:spacing w:val="-99"/>
          <w:w w:val="95"/>
        </w:rPr>
        <w:t>a</w:t>
      </w:r>
      <w:r>
        <w:rPr>
          <w:color w:val="5C5B60"/>
          <w:spacing w:val="-2"/>
          <w:sz w:val="20"/>
        </w:rPr>
        <w:t>s</w:t>
      </w:r>
      <w:r>
        <w:rPr>
          <w:rFonts w:ascii="Tahoma" w:hAnsi="Tahoma"/>
          <w:color w:val="1F2A55"/>
          <w:spacing w:val="-59"/>
          <w:w w:val="103"/>
        </w:rPr>
        <w:t>d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-104"/>
          <w:w w:val="99"/>
          <w:sz w:val="20"/>
        </w:rPr>
        <w:t>n</w:t>
      </w:r>
      <w:r>
        <w:rPr>
          <w:rFonts w:ascii="Tahoma" w:hAnsi="Tahoma"/>
          <w:color w:val="1F2A55"/>
          <w:spacing w:val="-3"/>
          <w:w w:val="103"/>
        </w:rPr>
        <w:t>c</w:t>
      </w:r>
      <w:r>
        <w:rPr>
          <w:rFonts w:ascii="Tahoma" w:hAnsi="Tahoma"/>
          <w:color w:val="1F2A55"/>
          <w:spacing w:val="-55"/>
          <w:w w:val="102"/>
        </w:rPr>
        <w:t>o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97"/>
          <w:w w:val="96"/>
          <w:sz w:val="20"/>
        </w:rPr>
        <w:t>a</w:t>
      </w:r>
      <w:r>
        <w:rPr>
          <w:rFonts w:ascii="Tahoma" w:hAnsi="Tahoma"/>
          <w:color w:val="1F2A55"/>
          <w:w w:val="101"/>
        </w:rPr>
        <w:t>l</w:t>
      </w:r>
      <w:r>
        <w:rPr>
          <w:rFonts w:ascii="Tahoma" w:hAnsi="Tahoma"/>
          <w:color w:val="1F2A55"/>
          <w:spacing w:val="-1"/>
          <w:w w:val="97"/>
        </w:rPr>
        <w:t>e</w:t>
      </w:r>
      <w:r>
        <w:rPr>
          <w:color w:val="5C5B60"/>
          <w:spacing w:val="-174"/>
          <w:w w:val="104"/>
          <w:sz w:val="20"/>
        </w:rPr>
        <w:t>M</w:t>
      </w:r>
      <w:r>
        <w:rPr>
          <w:rFonts w:ascii="Tahoma" w:hAnsi="Tahoma"/>
          <w:color w:val="1F2A55"/>
          <w:spacing w:val="-1"/>
          <w:w w:val="103"/>
        </w:rPr>
        <w:t>c</w:t>
      </w:r>
      <w:r>
        <w:rPr>
          <w:rFonts w:ascii="Tahoma" w:hAnsi="Tahoma"/>
          <w:color w:val="1F2A55"/>
          <w:spacing w:val="-8"/>
          <w:w w:val="103"/>
        </w:rPr>
        <w:t>t</w:t>
      </w:r>
      <w:r>
        <w:rPr>
          <w:color w:val="5C5B60"/>
          <w:spacing w:val="-37"/>
          <w:w w:val="99"/>
          <w:sz w:val="20"/>
        </w:rPr>
        <w:t>i</w:t>
      </w:r>
      <w:r>
        <w:rPr>
          <w:rFonts w:ascii="Tahoma" w:hAnsi="Tahoma"/>
          <w:color w:val="1F2A55"/>
          <w:spacing w:val="-15"/>
          <w:w w:val="101"/>
        </w:rPr>
        <w:t>i</w:t>
      </w:r>
      <w:r>
        <w:rPr>
          <w:color w:val="5C5B60"/>
          <w:spacing w:val="-86"/>
          <w:sz w:val="20"/>
        </w:rPr>
        <w:t>s</w:t>
      </w:r>
      <w:r>
        <w:rPr>
          <w:rFonts w:ascii="Tahoma" w:hAnsi="Tahoma"/>
          <w:color w:val="1F2A55"/>
          <w:spacing w:val="-27"/>
          <w:w w:val="102"/>
        </w:rPr>
        <w:t>v</w:t>
      </w:r>
      <w:r>
        <w:rPr>
          <w:color w:val="5C5B60"/>
          <w:spacing w:val="-23"/>
          <w:w w:val="99"/>
          <w:sz w:val="20"/>
        </w:rPr>
        <w:t>i</w:t>
      </w:r>
      <w:r>
        <w:rPr>
          <w:rFonts w:ascii="Tahoma" w:hAnsi="Tahoma"/>
          <w:color w:val="1F2A55"/>
          <w:spacing w:val="-88"/>
          <w:w w:val="95"/>
        </w:rPr>
        <w:t>a</w:t>
      </w:r>
      <w:r>
        <w:rPr>
          <w:color w:val="5C5B60"/>
          <w:w w:val="101"/>
          <w:sz w:val="20"/>
        </w:rPr>
        <w:t>ón,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8"/>
          <w:sz w:val="20"/>
        </w:rPr>
        <w:t>Visión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y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pacing w:val="-11"/>
          <w:w w:val="91"/>
          <w:sz w:val="20"/>
        </w:rPr>
        <w:t>V</w:t>
      </w:r>
      <w:r>
        <w:rPr>
          <w:color w:val="5C5B60"/>
          <w:w w:val="99"/>
          <w:sz w:val="20"/>
        </w:rPr>
        <w:t>alo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w w:val="98"/>
          <w:sz w:val="20"/>
        </w:rPr>
        <w:t>es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101"/>
          <w:sz w:val="20"/>
        </w:rPr>
        <w:t>de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>la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101"/>
          <w:sz w:val="20"/>
        </w:rPr>
        <w:t>emp</w:t>
      </w:r>
      <w:r>
        <w:rPr>
          <w:color w:val="5C5B60"/>
          <w:spacing w:val="-4"/>
          <w:w w:val="101"/>
          <w:sz w:val="20"/>
        </w:rPr>
        <w:t>r</w:t>
      </w:r>
      <w:r>
        <w:rPr>
          <w:color w:val="5C5B60"/>
          <w:w w:val="97"/>
          <w:sz w:val="20"/>
        </w:rPr>
        <w:t>esa.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6"/>
          <w:sz w:val="20"/>
        </w:rPr>
        <w:t>Se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muestran</w:t>
      </w:r>
      <w:r>
        <w:rPr>
          <w:color w:val="5C5B60"/>
          <w:spacing w:val="10"/>
          <w:sz w:val="20"/>
        </w:rPr>
        <w:t xml:space="preserve"> </w:t>
      </w:r>
      <w:proofErr w:type="gramStart"/>
      <w:r>
        <w:rPr>
          <w:color w:val="5C5B60"/>
          <w:w w:val="99"/>
          <w:sz w:val="20"/>
        </w:rPr>
        <w:t>algu</w:t>
      </w:r>
      <w:r>
        <w:rPr>
          <w:color w:val="5C5B60"/>
          <w:spacing w:val="-111"/>
          <w:w w:val="99"/>
          <w:sz w:val="20"/>
        </w:rPr>
        <w:t>n</w:t>
      </w:r>
      <w:r w:rsidRPr="00BC04E7">
        <w:rPr>
          <w:rFonts w:ascii="Tahoma" w:hAnsi="Tahoma"/>
          <w:color w:val="1F2A55"/>
          <w:w w:val="99"/>
          <w:position w:val="2"/>
          <w:sz w:val="20"/>
        </w:rPr>
        <w:t>(</w:t>
      </w:r>
      <w:proofErr w:type="gramEnd"/>
      <w:r w:rsidRPr="00BC04E7">
        <w:rPr>
          <w:rFonts w:ascii="Tahoma" w:hAnsi="Tahoma"/>
          <w:color w:val="1F2A55"/>
          <w:spacing w:val="-71"/>
          <w:w w:val="96"/>
          <w:position w:val="2"/>
          <w:sz w:val="20"/>
        </w:rPr>
        <w:t>5</w:t>
      </w:r>
      <w:r>
        <w:rPr>
          <w:color w:val="5C5B60"/>
          <w:spacing w:val="-46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59"/>
          <w:w w:val="95"/>
          <w:position w:val="2"/>
          <w:sz w:val="20"/>
        </w:rPr>
        <w:t>2</w:t>
      </w:r>
      <w:r>
        <w:rPr>
          <w:color w:val="5C5B60"/>
          <w:spacing w:val="-44"/>
          <w:sz w:val="20"/>
        </w:rPr>
        <w:t>s</w:t>
      </w:r>
      <w:r w:rsidRPr="00BC04E7">
        <w:rPr>
          <w:rFonts w:ascii="Tahoma" w:hAnsi="Tahoma"/>
          <w:color w:val="1F2A55"/>
          <w:spacing w:val="6"/>
          <w:w w:val="93"/>
          <w:position w:val="2"/>
          <w:sz w:val="20"/>
        </w:rPr>
        <w:t>7</w:t>
      </w:r>
      <w:r>
        <w:rPr>
          <w:color w:val="5C5B60"/>
          <w:spacing w:val="-63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9"/>
          <w:w w:val="95"/>
          <w:position w:val="2"/>
          <w:sz w:val="20"/>
        </w:rPr>
        <w:t>a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40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30"/>
          <w:w w:val="103"/>
          <w:position w:val="2"/>
          <w:sz w:val="20"/>
        </w:rPr>
        <w:t>t</w:t>
      </w:r>
      <w:r>
        <w:rPr>
          <w:color w:val="5C5B60"/>
          <w:spacing w:val="-15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32"/>
          <w:w w:val="101"/>
          <w:position w:val="2"/>
          <w:sz w:val="20"/>
        </w:rPr>
        <w:t>i</w:t>
      </w:r>
      <w:r>
        <w:rPr>
          <w:color w:val="5C5B60"/>
          <w:spacing w:val="-87"/>
          <w:w w:val="106"/>
          <w:sz w:val="20"/>
        </w:rPr>
        <w:t>b</w:t>
      </w:r>
      <w:r w:rsidRPr="00BC04E7">
        <w:rPr>
          <w:rFonts w:ascii="Tahoma" w:hAnsi="Tahoma"/>
          <w:color w:val="1F2A55"/>
          <w:spacing w:val="-16"/>
          <w:w w:val="97"/>
          <w:position w:val="2"/>
          <w:sz w:val="20"/>
        </w:rPr>
        <w:t>e</w:t>
      </w:r>
      <w:r>
        <w:rPr>
          <w:color w:val="5C5B60"/>
          <w:spacing w:val="-96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71"/>
          <w:w w:val="98"/>
          <w:position w:val="2"/>
          <w:sz w:val="20"/>
        </w:rPr>
        <w:t>m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108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7"/>
          <w:w w:val="103"/>
          <w:position w:val="2"/>
          <w:sz w:val="20"/>
        </w:rPr>
        <w:t>p</w:t>
      </w:r>
      <w:r>
        <w:rPr>
          <w:color w:val="5C5B60"/>
          <w:spacing w:val="-94"/>
          <w:sz w:val="20"/>
        </w:rPr>
        <w:t>s</w:t>
      </w:r>
      <w:r w:rsidRPr="00BC04E7">
        <w:rPr>
          <w:rFonts w:ascii="Tahoma" w:hAnsi="Tahoma"/>
          <w:color w:val="1F2A55"/>
          <w:w w:val="102"/>
          <w:position w:val="2"/>
          <w:sz w:val="20"/>
        </w:rPr>
        <w:t>o</w:t>
      </w:r>
      <w:r w:rsidRPr="00BC04E7">
        <w:rPr>
          <w:rFonts w:ascii="Tahoma" w:hAnsi="Tahoma"/>
          <w:color w:val="1F2A55"/>
          <w:spacing w:val="-15"/>
          <w:position w:val="2"/>
          <w:sz w:val="20"/>
        </w:rPr>
        <w:t xml:space="preserve"> </w:t>
      </w:r>
      <w:r>
        <w:rPr>
          <w:color w:val="5C5B60"/>
          <w:spacing w:val="-115"/>
          <w:w w:val="106"/>
          <w:sz w:val="20"/>
        </w:rPr>
        <w:t>q</w:t>
      </w:r>
      <w:r w:rsidRPr="00BC04E7">
        <w:rPr>
          <w:rFonts w:ascii="Tahoma" w:hAnsi="Tahoma"/>
          <w:color w:val="1F2A55"/>
          <w:spacing w:val="-3"/>
          <w:w w:val="103"/>
          <w:position w:val="2"/>
          <w:sz w:val="20"/>
        </w:rPr>
        <w:t>c</w:t>
      </w:r>
      <w:r w:rsidRPr="00BC04E7">
        <w:rPr>
          <w:rFonts w:ascii="Tahoma" w:hAnsi="Tahoma"/>
          <w:color w:val="1F2A55"/>
          <w:spacing w:val="-90"/>
          <w:w w:val="102"/>
          <w:position w:val="2"/>
          <w:sz w:val="20"/>
        </w:rPr>
        <w:t>o</w:t>
      </w:r>
      <w:r>
        <w:rPr>
          <w:color w:val="5C5B60"/>
          <w:spacing w:val="-23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45"/>
          <w:w w:val="98"/>
          <w:position w:val="2"/>
          <w:sz w:val="20"/>
        </w:rPr>
        <w:t>m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-19"/>
          <w:sz w:val="20"/>
        </w:rPr>
        <w:t xml:space="preserve"> </w:t>
      </w:r>
      <w:r w:rsidRPr="00BC04E7">
        <w:rPr>
          <w:rFonts w:ascii="Tahoma" w:hAnsi="Tahoma"/>
          <w:color w:val="1F2A55"/>
          <w:spacing w:val="-86"/>
          <w:w w:val="103"/>
          <w:position w:val="2"/>
          <w:sz w:val="20"/>
        </w:rPr>
        <w:t>p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4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43"/>
          <w:w w:val="101"/>
          <w:position w:val="2"/>
          <w:sz w:val="20"/>
        </w:rPr>
        <w:t>l</w:t>
      </w:r>
      <w:r>
        <w:rPr>
          <w:color w:val="5C5B60"/>
          <w:spacing w:val="-6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34"/>
          <w:w w:val="97"/>
          <w:position w:val="2"/>
          <w:sz w:val="20"/>
        </w:rPr>
        <w:t>e</w:t>
      </w:r>
      <w:r>
        <w:rPr>
          <w:color w:val="5C5B60"/>
          <w:spacing w:val="-67"/>
          <w:sz w:val="20"/>
        </w:rPr>
        <w:t>s</w:t>
      </w:r>
      <w:r w:rsidRPr="00BC04E7">
        <w:rPr>
          <w:rFonts w:ascii="Tahoma" w:hAnsi="Tahoma"/>
          <w:color w:val="1F2A55"/>
          <w:spacing w:val="-3"/>
          <w:w w:val="103"/>
          <w:position w:val="2"/>
          <w:sz w:val="20"/>
        </w:rPr>
        <w:t>t</w:t>
      </w:r>
      <w:r>
        <w:rPr>
          <w:color w:val="5C5B60"/>
          <w:spacing w:val="-63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49"/>
          <w:w w:val="102"/>
          <w:position w:val="2"/>
          <w:sz w:val="20"/>
        </w:rPr>
        <w:t>o</w:t>
      </w:r>
      <w:r>
        <w:rPr>
          <w:color w:val="5C5B60"/>
          <w:spacing w:val="-24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53"/>
          <w:w w:val="99"/>
          <w:position w:val="2"/>
          <w:sz w:val="20"/>
        </w:rPr>
        <w:t>)</w:t>
      </w:r>
      <w:r>
        <w:rPr>
          <w:color w:val="5C5B60"/>
          <w:w w:val="98"/>
          <w:sz w:val="20"/>
        </w:rPr>
        <w:t>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 xml:space="preserve">el </w:t>
      </w:r>
      <w:r>
        <w:rPr>
          <w:color w:val="5C5B60"/>
          <w:sz w:val="20"/>
        </w:rPr>
        <w:t>desempeño en esta materia en 2020:</w:t>
      </w:r>
    </w:p>
    <w:p w:rsidR="00BC04E7" w:rsidRDefault="00BC04E7">
      <w:pPr>
        <w:pStyle w:val="Textoindependiente"/>
        <w:rPr>
          <w:sz w:val="16"/>
        </w:rPr>
      </w:pPr>
    </w:p>
    <w:p w:rsidR="00BC04E7" w:rsidRDefault="00BA4463">
      <w:pPr>
        <w:spacing w:before="93" w:line="239" w:lineRule="exact"/>
        <w:ind w:left="1115"/>
        <w:jc w:val="both"/>
      </w:pPr>
      <w:r>
        <w:rPr>
          <w:rFonts w:ascii="Tahoma" w:hAnsi="Tahoma"/>
          <w:color w:val="1F2A55"/>
          <w:spacing w:val="-1"/>
        </w:rPr>
        <w:t>Plan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  <w:spacing w:val="-1"/>
        </w:rPr>
        <w:t>ambiental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  <w:spacing w:val="-1"/>
        </w:rPr>
        <w:t>para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  <w:spacing w:val="-1"/>
        </w:rPr>
        <w:t>la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recogida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selectiva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y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</w:rPr>
        <w:t>de</w:t>
      </w:r>
      <w:r>
        <w:rPr>
          <w:rFonts w:ascii="Tahoma" w:hAnsi="Tahoma"/>
          <w:color w:val="1F2A55"/>
          <w:spacing w:val="-16"/>
        </w:rPr>
        <w:t xml:space="preserve"> </w:t>
      </w:r>
      <w:r>
        <w:rPr>
          <w:rFonts w:ascii="Tahoma" w:hAnsi="Tahoma"/>
          <w:color w:val="1F2A55"/>
        </w:rPr>
        <w:t>recuperación</w:t>
      </w:r>
    </w:p>
    <w:p w:rsidR="00BC04E7" w:rsidRDefault="00BA4463">
      <w:pPr>
        <w:spacing w:before="10" w:line="172" w:lineRule="auto"/>
        <w:ind w:left="1115" w:right="1343"/>
        <w:jc w:val="both"/>
      </w:pPr>
      <w:proofErr w:type="gramStart"/>
      <w:r w:rsidRPr="00BC04E7">
        <w:rPr>
          <w:rFonts w:ascii="Tahoma" w:hAnsi="Tahoma"/>
          <w:color w:val="1F2A55"/>
          <w:spacing w:val="-55"/>
          <w:w w:val="103"/>
          <w:position w:val="-7"/>
        </w:rPr>
        <w:t>d</w:t>
      </w:r>
      <w:r>
        <w:rPr>
          <w:color w:val="5C5B60"/>
          <w:spacing w:val="-98"/>
          <w:w w:val="97"/>
          <w:sz w:val="20"/>
        </w:rPr>
        <w:t>G</w:t>
      </w:r>
      <w:r w:rsidRPr="00BC04E7">
        <w:rPr>
          <w:rFonts w:ascii="Tahoma" w:hAnsi="Tahoma"/>
          <w:color w:val="1F2A55"/>
          <w:spacing w:val="-16"/>
          <w:w w:val="97"/>
          <w:position w:val="-7"/>
        </w:rPr>
        <w:t>e</w:t>
      </w:r>
      <w:r>
        <w:rPr>
          <w:color w:val="5C5B60"/>
          <w:spacing w:val="-3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45"/>
          <w:w w:val="98"/>
          <w:position w:val="-7"/>
        </w:rPr>
        <w:t>m</w:t>
      </w:r>
      <w:r>
        <w:rPr>
          <w:color w:val="5C5B60"/>
          <w:w w:val="96"/>
          <w:sz w:val="20"/>
        </w:rPr>
        <w:t>a</w:t>
      </w:r>
      <w:r>
        <w:rPr>
          <w:color w:val="5C5B60"/>
          <w:spacing w:val="-78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33"/>
          <w:w w:val="95"/>
          <w:position w:val="-7"/>
        </w:rPr>
        <w:t>a</w:t>
      </w:r>
      <w:r>
        <w:rPr>
          <w:color w:val="5C5B60"/>
          <w:spacing w:val="-80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3"/>
          <w:w w:val="103"/>
          <w:position w:val="-7"/>
        </w:rPr>
        <w:t>t</w:t>
      </w:r>
      <w:r w:rsidRPr="00BC04E7">
        <w:rPr>
          <w:rFonts w:ascii="Tahoma" w:hAnsi="Tahoma"/>
          <w:color w:val="1F2A55"/>
          <w:spacing w:val="-107"/>
          <w:w w:val="97"/>
          <w:position w:val="-7"/>
        </w:rPr>
        <w:t>e</w:t>
      </w:r>
      <w:r>
        <w:rPr>
          <w:color w:val="5C5B60"/>
          <w:spacing w:val="-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77"/>
          <w:w w:val="97"/>
          <w:position w:val="-7"/>
        </w:rPr>
        <w:t>r</w:t>
      </w:r>
      <w:r>
        <w:rPr>
          <w:color w:val="5C5B60"/>
          <w:spacing w:val="-24"/>
          <w:sz w:val="20"/>
        </w:rPr>
        <w:t>s</w:t>
      </w:r>
      <w:r w:rsidRPr="00BC04E7">
        <w:rPr>
          <w:rFonts w:ascii="Tahoma" w:hAnsi="Tahoma"/>
          <w:color w:val="1F2A55"/>
          <w:w w:val="101"/>
          <w:position w:val="-7"/>
        </w:rPr>
        <w:t>i</w:t>
      </w:r>
      <w:r w:rsidRPr="00BC04E7">
        <w:rPr>
          <w:rFonts w:ascii="Tahoma" w:hAnsi="Tahoma"/>
          <w:color w:val="1F2A55"/>
          <w:spacing w:val="-19"/>
          <w:w w:val="95"/>
          <w:position w:val="-7"/>
        </w:rPr>
        <w:t>a</w:t>
      </w:r>
      <w:r>
        <w:rPr>
          <w:color w:val="5C5B60"/>
          <w:spacing w:val="-156"/>
          <w:w w:val="104"/>
          <w:sz w:val="20"/>
        </w:rPr>
        <w:t>M</w:t>
      </w:r>
      <w:r w:rsidRPr="00BC04E7">
        <w:rPr>
          <w:rFonts w:ascii="Tahoma" w:hAnsi="Tahoma"/>
          <w:color w:val="1F2A55"/>
          <w:w w:val="101"/>
          <w:position w:val="-7"/>
        </w:rPr>
        <w:t>l</w:t>
      </w:r>
      <w:r w:rsidRPr="00BC04E7">
        <w:rPr>
          <w:rFonts w:ascii="Tahoma" w:hAnsi="Tahoma"/>
          <w:color w:val="1F2A55"/>
          <w:spacing w:val="-8"/>
          <w:w w:val="97"/>
          <w:position w:val="-7"/>
        </w:rPr>
        <w:t>e</w:t>
      </w:r>
      <w:r>
        <w:rPr>
          <w:color w:val="5C5B60"/>
          <w:spacing w:val="-104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9"/>
          <w:w w:val="95"/>
          <w:position w:val="-7"/>
        </w:rPr>
        <w:t>s</w:t>
      </w:r>
      <w:r>
        <w:rPr>
          <w:color w:val="5C5B60"/>
          <w:spacing w:val="-64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55"/>
          <w:w w:val="96"/>
          <w:position w:val="-7"/>
        </w:rPr>
        <w:t>n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98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16"/>
          <w:w w:val="97"/>
          <w:position w:val="-7"/>
        </w:rPr>
        <w:t>e</w:t>
      </w:r>
      <w:r>
        <w:rPr>
          <w:color w:val="5C5B60"/>
          <w:spacing w:val="-29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77"/>
          <w:w w:val="103"/>
          <w:position w:val="-7"/>
        </w:rPr>
        <w:t>c</w:t>
      </w:r>
      <w:r>
        <w:rPr>
          <w:color w:val="5C5B60"/>
          <w:spacing w:val="-46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68"/>
          <w:w w:val="97"/>
          <w:position w:val="-7"/>
        </w:rPr>
        <w:t>e</w:t>
      </w:r>
      <w:r>
        <w:rPr>
          <w:color w:val="5C5B60"/>
          <w:spacing w:val="-41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55"/>
          <w:w w:val="95"/>
          <w:position w:val="-7"/>
        </w:rPr>
        <w:t>s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98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3"/>
          <w:w w:val="95"/>
          <w:position w:val="-7"/>
        </w:rPr>
        <w:t>a</w:t>
      </w:r>
      <w:r>
        <w:rPr>
          <w:color w:val="5C5B60"/>
          <w:spacing w:val="-88"/>
          <w:sz w:val="20"/>
        </w:rPr>
        <w:t>s</w:t>
      </w:r>
      <w:r w:rsidRPr="00BC04E7">
        <w:rPr>
          <w:rFonts w:ascii="Tahoma" w:hAnsi="Tahoma"/>
          <w:color w:val="1F2A55"/>
          <w:w w:val="99"/>
          <w:position w:val="-7"/>
        </w:rPr>
        <w:t>ri</w:t>
      </w:r>
      <w:r w:rsidRPr="00BC04E7">
        <w:rPr>
          <w:rFonts w:ascii="Tahoma" w:hAnsi="Tahoma"/>
          <w:color w:val="1F2A55"/>
          <w:spacing w:val="-44"/>
          <w:w w:val="102"/>
          <w:position w:val="-7"/>
        </w:rPr>
        <w:t>o</w:t>
      </w:r>
      <w:r>
        <w:rPr>
          <w:color w:val="5C5B60"/>
          <w:spacing w:val="-64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31"/>
          <w:w w:val="95"/>
          <w:position w:val="-7"/>
        </w:rPr>
        <w:t>s</w:t>
      </w:r>
      <w:r>
        <w:rPr>
          <w:color w:val="5C5B60"/>
          <w:spacing w:val="-24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102"/>
          <w:w w:val="103"/>
          <w:position w:val="-7"/>
        </w:rPr>
        <w:t>p</w:t>
      </w:r>
      <w:r>
        <w:rPr>
          <w:color w:val="5C5B60"/>
          <w:spacing w:val="-6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06"/>
          <w:w w:val="95"/>
          <w:position w:val="-7"/>
        </w:rPr>
        <w:t>a</w:t>
      </w:r>
      <w:r>
        <w:rPr>
          <w:color w:val="5C5B60"/>
          <w:spacing w:val="-7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72"/>
          <w:w w:val="97"/>
          <w:position w:val="-7"/>
        </w:rPr>
        <w:t>r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105"/>
          <w:w w:val="96"/>
          <w:sz w:val="20"/>
        </w:rPr>
        <w:t>a</w:t>
      </w:r>
      <w:r w:rsidRPr="00BC04E7">
        <w:rPr>
          <w:rFonts w:ascii="Tahoma" w:hAnsi="Tahoma"/>
          <w:color w:val="1F2A55"/>
          <w:w w:val="95"/>
          <w:position w:val="-7"/>
        </w:rPr>
        <w:t>a</w:t>
      </w:r>
      <w:proofErr w:type="gramEnd"/>
      <w:r w:rsidRPr="00BC04E7">
        <w:rPr>
          <w:rFonts w:ascii="Tahoma" w:hAnsi="Tahoma"/>
          <w:color w:val="1F2A55"/>
          <w:spacing w:val="-12"/>
          <w:position w:val="-7"/>
        </w:rPr>
        <w:t xml:space="preserve"> </w:t>
      </w:r>
      <w:r w:rsidRPr="00BC04E7">
        <w:rPr>
          <w:rFonts w:ascii="Tahoma" w:hAnsi="Tahoma"/>
          <w:color w:val="1F2A55"/>
          <w:spacing w:val="-63"/>
          <w:w w:val="96"/>
          <w:position w:val="-7"/>
        </w:rPr>
        <w:t>n</w:t>
      </w:r>
      <w:r>
        <w:rPr>
          <w:color w:val="5C5B60"/>
          <w:spacing w:val="-46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73"/>
          <w:w w:val="96"/>
          <w:position w:val="-7"/>
        </w:rPr>
        <w:t>u</w:t>
      </w:r>
      <w:r>
        <w:rPr>
          <w:color w:val="5C5B60"/>
          <w:spacing w:val="-43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71"/>
          <w:w w:val="97"/>
          <w:position w:val="-7"/>
        </w:rPr>
        <w:t>e</w:t>
      </w:r>
      <w:r>
        <w:rPr>
          <w:color w:val="5C5B60"/>
          <w:spacing w:val="-41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2"/>
          <w:w w:val="95"/>
          <w:position w:val="-7"/>
        </w:rPr>
        <w:t>s</w:t>
      </w:r>
      <w:r w:rsidRPr="00BC04E7">
        <w:rPr>
          <w:rFonts w:ascii="Tahoma" w:hAnsi="Tahoma"/>
          <w:color w:val="1F2A55"/>
          <w:spacing w:val="-9"/>
          <w:w w:val="103"/>
          <w:position w:val="-7"/>
        </w:rPr>
        <w:t>t</w:t>
      </w:r>
      <w:r>
        <w:rPr>
          <w:color w:val="5C5B60"/>
          <w:spacing w:val="-103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5"/>
          <w:w w:val="97"/>
          <w:position w:val="-7"/>
        </w:rPr>
        <w:t>r</w:t>
      </w:r>
      <w:r w:rsidRPr="00BC04E7">
        <w:rPr>
          <w:rFonts w:ascii="Tahoma" w:hAnsi="Tahoma"/>
          <w:color w:val="1F2A55"/>
          <w:spacing w:val="-81"/>
          <w:w w:val="95"/>
          <w:position w:val="-7"/>
        </w:rPr>
        <w:t>a</w:t>
      </w:r>
      <w:r>
        <w:rPr>
          <w:color w:val="5C5B60"/>
          <w:w w:val="99"/>
          <w:sz w:val="20"/>
        </w:rPr>
        <w:t>n</w:t>
      </w:r>
      <w:r>
        <w:rPr>
          <w:color w:val="5C5B60"/>
          <w:spacing w:val="-82"/>
          <w:w w:val="96"/>
          <w:sz w:val="20"/>
        </w:rPr>
        <w:t>a</w:t>
      </w:r>
      <w:r w:rsidRPr="00BC04E7">
        <w:rPr>
          <w:rFonts w:ascii="Tahoma" w:hAnsi="Tahoma"/>
          <w:color w:val="1F2A55"/>
          <w:w w:val="99"/>
          <w:position w:val="-7"/>
        </w:rPr>
        <w:t>a</w:t>
      </w:r>
      <w:r w:rsidRPr="00BC04E7">
        <w:rPr>
          <w:rFonts w:ascii="Tahoma" w:hAnsi="Tahoma"/>
          <w:color w:val="1F2A55"/>
          <w:spacing w:val="-15"/>
          <w:w w:val="99"/>
          <w:position w:val="-7"/>
        </w:rPr>
        <w:t>c</w:t>
      </w:r>
      <w:r>
        <w:rPr>
          <w:color w:val="5C5B60"/>
          <w:spacing w:val="-86"/>
          <w:sz w:val="20"/>
        </w:rPr>
        <w:t>s</w:t>
      </w:r>
      <w:r w:rsidRPr="00BC04E7">
        <w:rPr>
          <w:rFonts w:ascii="Tahoma" w:hAnsi="Tahoma"/>
          <w:color w:val="1F2A55"/>
          <w:w w:val="103"/>
          <w:position w:val="-7"/>
        </w:rPr>
        <w:t>t</w:t>
      </w:r>
      <w:r w:rsidRPr="00BC04E7">
        <w:rPr>
          <w:rFonts w:ascii="Tahoma" w:hAnsi="Tahoma"/>
          <w:color w:val="1F2A55"/>
          <w:spacing w:val="-42"/>
          <w:w w:val="101"/>
          <w:position w:val="-7"/>
        </w:rPr>
        <w:t>i</w:t>
      </w:r>
      <w:r>
        <w:rPr>
          <w:color w:val="5C5B60"/>
          <w:spacing w:val="-66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47"/>
          <w:w w:val="102"/>
          <w:position w:val="-7"/>
        </w:rPr>
        <w:t>v</w:t>
      </w:r>
      <w:r>
        <w:rPr>
          <w:color w:val="5C5B60"/>
          <w:spacing w:val="-21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31"/>
          <w:w w:val="101"/>
          <w:position w:val="-7"/>
        </w:rPr>
        <w:t>i</w:t>
      </w:r>
      <w:r>
        <w:rPr>
          <w:color w:val="5C5B60"/>
          <w:spacing w:val="-14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13"/>
          <w:w w:val="103"/>
          <w:position w:val="-7"/>
        </w:rPr>
        <w:t>d</w:t>
      </w:r>
      <w:r>
        <w:rPr>
          <w:color w:val="5C5B60"/>
          <w:spacing w:val="4"/>
          <w:w w:val="96"/>
          <w:sz w:val="20"/>
        </w:rPr>
        <w:t>e</w:t>
      </w:r>
      <w:r w:rsidRPr="00BC04E7">
        <w:rPr>
          <w:rFonts w:ascii="Tahoma" w:hAnsi="Tahoma"/>
          <w:color w:val="1F2A55"/>
          <w:w w:val="95"/>
          <w:position w:val="-7"/>
        </w:rPr>
        <w:t>a</w:t>
      </w:r>
      <w:r w:rsidRPr="00BC04E7">
        <w:rPr>
          <w:rFonts w:ascii="Tahoma" w:hAnsi="Tahoma"/>
          <w:color w:val="1F2A55"/>
          <w:spacing w:val="-122"/>
          <w:w w:val="103"/>
          <w:position w:val="-7"/>
        </w:rPr>
        <w:t>d</w:t>
      </w:r>
      <w:r>
        <w:rPr>
          <w:color w:val="5C5B60"/>
          <w:w w:val="106"/>
          <w:sz w:val="20"/>
        </w:rPr>
        <w:t>d</w:t>
      </w:r>
      <w:r>
        <w:rPr>
          <w:color w:val="5C5B60"/>
          <w:spacing w:val="-48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"/>
          <w:w w:val="103"/>
          <w:position w:val="-7"/>
        </w:rPr>
        <w:t>c</w:t>
      </w:r>
      <w:r w:rsidRPr="00BC04E7">
        <w:rPr>
          <w:rFonts w:ascii="Tahoma" w:hAnsi="Tahoma"/>
          <w:color w:val="1F2A55"/>
          <w:spacing w:val="-57"/>
          <w:w w:val="102"/>
          <w:position w:val="-7"/>
        </w:rPr>
        <w:t>o</w:t>
      </w:r>
      <w:r>
        <w:rPr>
          <w:color w:val="5C5B60"/>
          <w:spacing w:val="-62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122"/>
          <w:w w:val="98"/>
          <w:position w:val="-7"/>
        </w:rPr>
        <w:t>m</w:t>
      </w:r>
      <w:r>
        <w:rPr>
          <w:color w:val="5C5B60"/>
          <w:w w:val="99"/>
          <w:sz w:val="20"/>
        </w:rPr>
        <w:t>ri</w:t>
      </w:r>
      <w:r>
        <w:rPr>
          <w:color w:val="5C5B60"/>
          <w:spacing w:val="-101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22"/>
          <w:w w:val="102"/>
          <w:position w:val="-7"/>
        </w:rPr>
        <w:t>o</w:t>
      </w:r>
      <w:r>
        <w:rPr>
          <w:color w:val="5C5B60"/>
          <w:w w:val="103"/>
          <w:sz w:val="20"/>
        </w:rPr>
        <w:t>cipios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w w:val="101"/>
          <w:sz w:val="20"/>
        </w:rPr>
        <w:t>de</w:t>
      </w:r>
      <w:r>
        <w:rPr>
          <w:color w:val="5C5B60"/>
          <w:sz w:val="20"/>
        </w:rPr>
        <w:t xml:space="preserve"> </w:t>
      </w:r>
      <w:r>
        <w:rPr>
          <w:color w:val="5C5B60"/>
          <w:spacing w:val="8"/>
          <w:sz w:val="20"/>
        </w:rPr>
        <w:t xml:space="preserve"> </w:t>
      </w:r>
      <w:r>
        <w:rPr>
          <w:color w:val="5C5B60"/>
          <w:spacing w:val="-4"/>
          <w:sz w:val="20"/>
        </w:rPr>
        <w:t>r</w:t>
      </w:r>
      <w:r>
        <w:rPr>
          <w:color w:val="5C5B60"/>
          <w:w w:val="101"/>
          <w:sz w:val="20"/>
        </w:rPr>
        <w:t>espon</w:t>
      </w:r>
      <w:r>
        <w:rPr>
          <w:color w:val="5C5B60"/>
          <w:spacing w:val="-40"/>
          <w:sz w:val="20"/>
        </w:rPr>
        <w:t>s</w:t>
      </w:r>
      <w:r w:rsidRPr="00BC04E7">
        <w:rPr>
          <w:rFonts w:ascii="Tahoma" w:hAnsi="Tahoma"/>
          <w:color w:val="1F2A55"/>
          <w:spacing w:val="-85"/>
          <w:position w:val="-8"/>
          <w:sz w:val="20"/>
        </w:rPr>
        <w:t>R</w:t>
      </w:r>
      <w:r>
        <w:rPr>
          <w:color w:val="5C5B60"/>
          <w:spacing w:val="-27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76"/>
          <w:w w:val="97"/>
          <w:position w:val="-8"/>
          <w:sz w:val="20"/>
        </w:rPr>
        <w:t>e</w:t>
      </w:r>
      <w:r>
        <w:rPr>
          <w:color w:val="5C5B60"/>
          <w:spacing w:val="-46"/>
          <w:w w:val="106"/>
          <w:sz w:val="20"/>
        </w:rPr>
        <w:t>b</w:t>
      </w:r>
      <w:r w:rsidRPr="00BC04E7">
        <w:rPr>
          <w:rFonts w:ascii="Tahoma" w:hAnsi="Tahoma"/>
          <w:color w:val="1F2A55"/>
          <w:spacing w:val="-70"/>
          <w:w w:val="103"/>
          <w:position w:val="-8"/>
          <w:sz w:val="20"/>
        </w:rPr>
        <w:t>d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22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86"/>
          <w:w w:val="96"/>
          <w:position w:val="-8"/>
          <w:sz w:val="20"/>
        </w:rPr>
        <w:t>u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80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17"/>
          <w:w w:val="103"/>
          <w:position w:val="-8"/>
          <w:sz w:val="20"/>
        </w:rPr>
        <w:t>c</w:t>
      </w:r>
      <w:r>
        <w:rPr>
          <w:color w:val="5C5B60"/>
          <w:spacing w:val="-96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2"/>
          <w:w w:val="103"/>
          <w:position w:val="-8"/>
          <w:sz w:val="20"/>
        </w:rPr>
        <w:t>c</w:t>
      </w:r>
      <w:r w:rsidRPr="00BC04E7">
        <w:rPr>
          <w:rFonts w:ascii="Tahoma" w:hAnsi="Tahoma"/>
          <w:color w:val="1F2A55"/>
          <w:spacing w:val="-44"/>
          <w:w w:val="101"/>
          <w:position w:val="-8"/>
          <w:sz w:val="20"/>
        </w:rPr>
        <w:t>i</w:t>
      </w:r>
      <w:r>
        <w:rPr>
          <w:color w:val="5C5B60"/>
          <w:spacing w:val="-77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2"/>
          <w:w w:val="99"/>
          <w:position w:val="-8"/>
          <w:sz w:val="20"/>
        </w:rPr>
        <w:t>ó</w:t>
      </w:r>
      <w:r w:rsidRPr="00BC04E7">
        <w:rPr>
          <w:rFonts w:ascii="Tahoma" w:hAnsi="Tahoma"/>
          <w:color w:val="1F2A55"/>
          <w:spacing w:val="-21"/>
          <w:w w:val="99"/>
          <w:position w:val="-8"/>
          <w:sz w:val="20"/>
        </w:rPr>
        <w:t>n</w:t>
      </w:r>
      <w:r>
        <w:rPr>
          <w:color w:val="5C5B60"/>
          <w:spacing w:val="-33"/>
          <w:sz w:val="20"/>
        </w:rPr>
        <w:t>s</w:t>
      </w:r>
      <w:r w:rsidRPr="00BC04E7">
        <w:rPr>
          <w:rFonts w:ascii="Tahoma" w:hAnsi="Tahoma"/>
          <w:color w:val="1F2A55"/>
          <w:spacing w:val="-83"/>
          <w:w w:val="103"/>
          <w:position w:val="-8"/>
          <w:sz w:val="20"/>
        </w:rPr>
        <w:t>d</w:t>
      </w:r>
      <w:r>
        <w:rPr>
          <w:color w:val="5C5B60"/>
          <w:spacing w:val="-35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68"/>
          <w:w w:val="97"/>
          <w:position w:val="-8"/>
          <w:sz w:val="20"/>
        </w:rPr>
        <w:t>e</w:t>
      </w:r>
      <w:r>
        <w:rPr>
          <w:color w:val="5C5B60"/>
          <w:w w:val="107"/>
          <w:sz w:val="20"/>
        </w:rPr>
        <w:t>c</w:t>
      </w:r>
      <w:r>
        <w:rPr>
          <w:color w:val="5C5B60"/>
          <w:spacing w:val="-37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1"/>
          <w:w w:val="101"/>
          <w:position w:val="-8"/>
          <w:sz w:val="20"/>
        </w:rPr>
        <w:t>l</w:t>
      </w:r>
      <w:r>
        <w:rPr>
          <w:color w:val="5C5B60"/>
          <w:spacing w:val="-10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2"/>
          <w:w w:val="102"/>
          <w:position w:val="-8"/>
          <w:sz w:val="20"/>
        </w:rPr>
        <w:t>o</w:t>
      </w:r>
      <w:r>
        <w:rPr>
          <w:color w:val="5C5B60"/>
          <w:spacing w:val="-35"/>
          <w:w w:val="99"/>
          <w:sz w:val="20"/>
        </w:rPr>
        <w:t>l</w:t>
      </w:r>
      <w:r w:rsidRPr="00BC04E7">
        <w:rPr>
          <w:rFonts w:ascii="Tahoma" w:hAnsi="Tahoma"/>
          <w:color w:val="1F2A55"/>
          <w:w w:val="95"/>
          <w:position w:val="-8"/>
          <w:sz w:val="20"/>
        </w:rPr>
        <w:t>s</w:t>
      </w:r>
      <w:r w:rsidRPr="00BC04E7">
        <w:rPr>
          <w:rFonts w:ascii="Tahoma" w:hAnsi="Tahoma"/>
          <w:color w:val="1F2A55"/>
          <w:spacing w:val="-15"/>
          <w:position w:val="-8"/>
          <w:sz w:val="20"/>
        </w:rPr>
        <w:t xml:space="preserve"> </w:t>
      </w:r>
      <w:r w:rsidRPr="00BC04E7">
        <w:rPr>
          <w:rFonts w:ascii="Tahoma" w:hAnsi="Tahoma"/>
          <w:color w:val="1F2A55"/>
          <w:spacing w:val="-50"/>
          <w:w w:val="97"/>
          <w:position w:val="-8"/>
          <w:sz w:val="20"/>
        </w:rPr>
        <w:t>r</w:t>
      </w:r>
      <w:r>
        <w:rPr>
          <w:color w:val="5C5B60"/>
          <w:spacing w:val="-65"/>
          <w:w w:val="107"/>
          <w:sz w:val="20"/>
        </w:rPr>
        <w:t>c</w:t>
      </w:r>
      <w:r w:rsidRPr="00BC04E7">
        <w:rPr>
          <w:rFonts w:ascii="Tahoma" w:hAnsi="Tahoma"/>
          <w:color w:val="1F2A55"/>
          <w:spacing w:val="-39"/>
          <w:w w:val="97"/>
          <w:position w:val="-8"/>
          <w:sz w:val="20"/>
        </w:rPr>
        <w:t>e</w:t>
      </w:r>
      <w:r>
        <w:rPr>
          <w:color w:val="5C5B60"/>
          <w:spacing w:val="-79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7"/>
          <w:w w:val="95"/>
          <w:position w:val="-8"/>
          <w:sz w:val="20"/>
        </w:rPr>
        <w:t>s</w:t>
      </w:r>
      <w:r>
        <w:rPr>
          <w:color w:val="5C5B60"/>
          <w:spacing w:val="-62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2"/>
          <w:w w:val="101"/>
          <w:position w:val="-8"/>
          <w:sz w:val="20"/>
        </w:rPr>
        <w:t>i</w:t>
      </w:r>
      <w:r w:rsidRPr="00BC04E7">
        <w:rPr>
          <w:rFonts w:ascii="Tahoma" w:hAnsi="Tahoma"/>
          <w:color w:val="1F2A55"/>
          <w:spacing w:val="-97"/>
          <w:w w:val="103"/>
          <w:position w:val="-8"/>
          <w:sz w:val="20"/>
        </w:rPr>
        <w:t>d</w:t>
      </w:r>
      <w:r>
        <w:rPr>
          <w:color w:val="5C5B60"/>
          <w:spacing w:val="-24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84"/>
          <w:w w:val="96"/>
          <w:position w:val="-8"/>
          <w:sz w:val="20"/>
        </w:rPr>
        <w:t>u</w:t>
      </w:r>
      <w:r>
        <w:rPr>
          <w:color w:val="5C5B60"/>
          <w:spacing w:val="-34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78"/>
          <w:w w:val="102"/>
          <w:position w:val="-8"/>
          <w:sz w:val="20"/>
        </w:rPr>
        <w:t>o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99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12"/>
          <w:w w:val="95"/>
          <w:position w:val="-8"/>
          <w:sz w:val="20"/>
        </w:rPr>
        <w:t>s</w:t>
      </w:r>
      <w:r>
        <w:rPr>
          <w:color w:val="5C5B60"/>
          <w:sz w:val="20"/>
        </w:rPr>
        <w:t xml:space="preserve">tiva, </w:t>
      </w:r>
      <w:r w:rsidRPr="00BC04E7">
        <w:rPr>
          <w:rFonts w:ascii="Tahoma" w:hAnsi="Tahoma"/>
          <w:color w:val="1F2A55"/>
          <w:spacing w:val="-42"/>
          <w:w w:val="97"/>
          <w:position w:val="-10"/>
        </w:rPr>
        <w:t>e</w:t>
      </w:r>
      <w:r>
        <w:rPr>
          <w:color w:val="5C5B60"/>
          <w:spacing w:val="-3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181"/>
          <w:w w:val="98"/>
          <w:position w:val="-10"/>
        </w:rPr>
        <w:t>m</w:t>
      </w:r>
      <w:r>
        <w:rPr>
          <w:color w:val="5C5B60"/>
          <w:w w:val="104"/>
          <w:sz w:val="20"/>
        </w:rPr>
        <w:t>nt</w:t>
      </w:r>
      <w:r>
        <w:rPr>
          <w:color w:val="5C5B60"/>
          <w:spacing w:val="-102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5"/>
          <w:w w:val="103"/>
          <w:position w:val="-10"/>
        </w:rPr>
        <w:t>p</w:t>
      </w:r>
      <w:r>
        <w:rPr>
          <w:color w:val="5C5B60"/>
          <w:spacing w:val="-91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5"/>
          <w:w w:val="97"/>
          <w:position w:val="-10"/>
        </w:rPr>
        <w:t>r</w:t>
      </w:r>
      <w:r w:rsidRPr="00BC04E7">
        <w:rPr>
          <w:rFonts w:ascii="Tahoma" w:hAnsi="Tahoma"/>
          <w:color w:val="1F2A55"/>
          <w:spacing w:val="-95"/>
          <w:w w:val="97"/>
          <w:position w:val="-10"/>
        </w:rPr>
        <w:t>e</w:t>
      </w:r>
      <w:r>
        <w:rPr>
          <w:color w:val="5C5B60"/>
          <w:w w:val="99"/>
          <w:sz w:val="20"/>
        </w:rPr>
        <w:t>r</w:t>
      </w:r>
      <w:r>
        <w:rPr>
          <w:color w:val="5C5B60"/>
          <w:spacing w:val="-8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5"/>
          <w:w w:val="95"/>
          <w:position w:val="-10"/>
        </w:rPr>
        <w:t>s</w:t>
      </w:r>
      <w:r>
        <w:rPr>
          <w:color w:val="5C5B60"/>
          <w:spacing w:val="-104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7"/>
          <w:w w:val="95"/>
          <w:position w:val="-10"/>
        </w:rPr>
        <w:t>a</w:t>
      </w:r>
      <w:r>
        <w:rPr>
          <w:color w:val="5C5B60"/>
          <w:spacing w:val="-51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62"/>
          <w:w w:val="97"/>
          <w:position w:val="-10"/>
        </w:rPr>
        <w:t>e</w:t>
      </w:r>
      <w:r>
        <w:rPr>
          <w:color w:val="5C5B60"/>
          <w:spacing w:val="-39"/>
          <w:sz w:val="20"/>
        </w:rPr>
        <w:t>s</w:t>
      </w:r>
      <w:r w:rsidRPr="00BC04E7">
        <w:rPr>
          <w:rFonts w:ascii="Tahoma" w:hAnsi="Tahoma"/>
          <w:color w:val="1F2A55"/>
          <w:spacing w:val="-15"/>
          <w:w w:val="96"/>
          <w:position w:val="-10"/>
        </w:rPr>
        <w:t>n</w:t>
      </w:r>
      <w:r>
        <w:rPr>
          <w:color w:val="5C5B60"/>
          <w:spacing w:val="-37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15"/>
          <w:w w:val="101"/>
          <w:position w:val="-10"/>
        </w:rPr>
        <w:t>l</w:t>
      </w:r>
      <w:r>
        <w:rPr>
          <w:color w:val="5C5B60"/>
          <w:spacing w:val="-97"/>
          <w:w w:val="99"/>
          <w:sz w:val="20"/>
        </w:rPr>
        <w:t>n</w:t>
      </w:r>
      <w:r w:rsidRPr="00BC04E7">
        <w:rPr>
          <w:rFonts w:ascii="Tahoma" w:hAnsi="Tahoma"/>
          <w:color w:val="1F2A55"/>
          <w:w w:val="95"/>
          <w:position w:val="-10"/>
        </w:rPr>
        <w:t>a</w:t>
      </w:r>
      <w:r w:rsidRPr="00BC04E7">
        <w:rPr>
          <w:rFonts w:ascii="Tahoma" w:hAnsi="Tahoma"/>
          <w:color w:val="1F2A55"/>
          <w:spacing w:val="-18"/>
          <w:position w:val="-10"/>
        </w:rPr>
        <w:t xml:space="preserve"> </w:t>
      </w:r>
      <w:r>
        <w:rPr>
          <w:color w:val="5C5B60"/>
          <w:spacing w:val="-40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66"/>
          <w:w w:val="103"/>
          <w:position w:val="-10"/>
        </w:rPr>
        <w:t>c</w:t>
      </w:r>
      <w:r>
        <w:rPr>
          <w:color w:val="5C5B60"/>
          <w:spacing w:val="-42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4"/>
          <w:w w:val="95"/>
          <w:position w:val="-10"/>
        </w:rPr>
        <w:t>a</w:t>
      </w:r>
      <w:r>
        <w:rPr>
          <w:color w:val="5C5B60"/>
          <w:spacing w:val="-173"/>
          <w:w w:val="104"/>
          <w:sz w:val="20"/>
        </w:rPr>
        <w:t>M</w:t>
      </w:r>
      <w:r w:rsidRPr="00BC04E7">
        <w:rPr>
          <w:rFonts w:ascii="Tahoma" w:hAnsi="Tahoma"/>
          <w:color w:val="1F2A55"/>
          <w:spacing w:val="-3"/>
          <w:w w:val="103"/>
          <w:position w:val="-10"/>
        </w:rPr>
        <w:t>t</w:t>
      </w:r>
      <w:r w:rsidRPr="00BC04E7">
        <w:rPr>
          <w:rFonts w:ascii="Tahoma" w:hAnsi="Tahoma"/>
          <w:color w:val="1F2A55"/>
          <w:spacing w:val="-15"/>
          <w:w w:val="97"/>
          <w:position w:val="-10"/>
        </w:rPr>
        <w:t>e</w:t>
      </w:r>
      <w:r>
        <w:rPr>
          <w:color w:val="5C5B60"/>
          <w:spacing w:val="-31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96"/>
          <w:w w:val="103"/>
          <w:position w:val="-10"/>
        </w:rPr>
        <w:t>g</w:t>
      </w:r>
      <w:r>
        <w:rPr>
          <w:color w:val="5C5B60"/>
          <w:spacing w:val="-5"/>
          <w:sz w:val="20"/>
        </w:rPr>
        <w:t>s</w:t>
      </w:r>
      <w:r w:rsidRPr="00BC04E7">
        <w:rPr>
          <w:rFonts w:ascii="Tahoma" w:hAnsi="Tahoma"/>
          <w:color w:val="1F2A55"/>
          <w:spacing w:val="-118"/>
          <w:w w:val="102"/>
          <w:position w:val="-10"/>
        </w:rPr>
        <w:t>o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42"/>
          <w:w w:val="103"/>
          <w:sz w:val="20"/>
        </w:rPr>
        <w:t>ó</w:t>
      </w:r>
      <w:r w:rsidRPr="00BC04E7">
        <w:rPr>
          <w:rFonts w:ascii="Tahoma" w:hAnsi="Tahoma"/>
          <w:color w:val="1F2A55"/>
          <w:spacing w:val="-36"/>
          <w:w w:val="97"/>
          <w:position w:val="-10"/>
        </w:rPr>
        <w:t>r</w:t>
      </w:r>
      <w:r>
        <w:rPr>
          <w:color w:val="5C5B60"/>
          <w:spacing w:val="-76"/>
          <w:w w:val="99"/>
          <w:sz w:val="20"/>
        </w:rPr>
        <w:t>n</w:t>
      </w:r>
      <w:r w:rsidRPr="00BC04E7">
        <w:rPr>
          <w:rFonts w:ascii="Tahoma" w:hAnsi="Tahoma"/>
          <w:color w:val="1F2A55"/>
          <w:w w:val="101"/>
          <w:position w:val="-10"/>
        </w:rPr>
        <w:t>í</w:t>
      </w:r>
      <w:r w:rsidRPr="00BC04E7">
        <w:rPr>
          <w:rFonts w:ascii="Tahoma" w:hAnsi="Tahoma"/>
          <w:color w:val="1F2A55"/>
          <w:spacing w:val="-86"/>
          <w:w w:val="95"/>
          <w:position w:val="-10"/>
        </w:rPr>
        <w:t>a</w:t>
      </w:r>
      <w:r>
        <w:rPr>
          <w:color w:val="5C5B60"/>
          <w:sz w:val="20"/>
        </w:rPr>
        <w:t>,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pacing w:val="-101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25"/>
          <w:w w:val="103"/>
          <w:position w:val="-10"/>
        </w:rPr>
        <w:t>d</w:t>
      </w:r>
      <w:r>
        <w:rPr>
          <w:color w:val="5C5B60"/>
          <w:spacing w:val="-20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94"/>
          <w:w w:val="97"/>
          <w:position w:val="-10"/>
        </w:rPr>
        <w:t>e</w:t>
      </w:r>
      <w:r>
        <w:rPr>
          <w:color w:val="5C5B60"/>
          <w:w w:val="99"/>
          <w:sz w:val="20"/>
        </w:rPr>
        <w:t>si</w:t>
      </w:r>
      <w:r>
        <w:rPr>
          <w:color w:val="5C5B60"/>
          <w:spacing w:val="-110"/>
          <w:w w:val="103"/>
          <w:sz w:val="20"/>
        </w:rPr>
        <w:t>ó</w:t>
      </w:r>
      <w:r w:rsidRPr="00BC04E7">
        <w:rPr>
          <w:rFonts w:ascii="Tahoma" w:hAnsi="Tahoma"/>
          <w:color w:val="1F2A55"/>
          <w:spacing w:val="-17"/>
          <w:w w:val="103"/>
          <w:position w:val="-10"/>
        </w:rPr>
        <w:t>g</w:t>
      </w:r>
      <w:r>
        <w:rPr>
          <w:color w:val="5C5B60"/>
          <w:spacing w:val="-95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5"/>
          <w:w w:val="97"/>
          <w:position w:val="-10"/>
        </w:rPr>
        <w:t>r</w:t>
      </w:r>
      <w:r w:rsidRPr="00BC04E7">
        <w:rPr>
          <w:rFonts w:ascii="Tahoma" w:hAnsi="Tahoma"/>
          <w:color w:val="1F2A55"/>
          <w:spacing w:val="-23"/>
          <w:w w:val="95"/>
          <w:position w:val="-10"/>
        </w:rPr>
        <w:t>a</w:t>
      </w:r>
      <w:r>
        <w:rPr>
          <w:color w:val="5C5B60"/>
          <w:spacing w:val="-78"/>
          <w:sz w:val="20"/>
        </w:rPr>
        <w:t>y</w:t>
      </w:r>
      <w:r w:rsidRPr="00BC04E7">
        <w:rPr>
          <w:rFonts w:ascii="Tahoma" w:hAnsi="Tahoma"/>
          <w:color w:val="1F2A55"/>
          <w:w w:val="96"/>
          <w:position w:val="-10"/>
        </w:rPr>
        <w:t>n</w:t>
      </w:r>
      <w:r w:rsidRPr="00BC04E7">
        <w:rPr>
          <w:rFonts w:ascii="Tahoma" w:hAnsi="Tahoma"/>
          <w:color w:val="1F2A55"/>
          <w:spacing w:val="-44"/>
          <w:position w:val="-10"/>
        </w:rPr>
        <w:t xml:space="preserve"> </w:t>
      </w:r>
      <w:r>
        <w:rPr>
          <w:color w:val="5C5B60"/>
          <w:spacing w:val="-91"/>
          <w:w w:val="91"/>
          <w:sz w:val="20"/>
        </w:rPr>
        <w:t>V</w:t>
      </w:r>
      <w:r w:rsidRPr="00BC04E7">
        <w:rPr>
          <w:rFonts w:ascii="Tahoma" w:hAnsi="Tahoma"/>
          <w:color w:val="1F2A55"/>
          <w:spacing w:val="-47"/>
          <w:w w:val="103"/>
          <w:position w:val="-10"/>
        </w:rPr>
        <w:t>p</w:t>
      </w:r>
      <w:r>
        <w:rPr>
          <w:color w:val="5C5B60"/>
          <w:spacing w:val="-62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17"/>
          <w:w w:val="97"/>
          <w:position w:val="-10"/>
        </w:rPr>
        <w:t>r</w:t>
      </w:r>
      <w:r>
        <w:rPr>
          <w:color w:val="5C5B60"/>
          <w:spacing w:val="-33"/>
          <w:w w:val="99"/>
          <w:sz w:val="20"/>
        </w:rPr>
        <w:t>l</w:t>
      </w:r>
      <w:r w:rsidRPr="00BC04E7">
        <w:rPr>
          <w:rFonts w:ascii="Tahoma" w:hAnsi="Tahoma"/>
          <w:color w:val="1F2A55"/>
          <w:spacing w:val="-90"/>
          <w:w w:val="102"/>
          <w:position w:val="-10"/>
        </w:rPr>
        <w:t>o</w:t>
      </w:r>
      <w:r>
        <w:rPr>
          <w:color w:val="5C5B60"/>
          <w:spacing w:val="-26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101"/>
          <w:w w:val="103"/>
          <w:position w:val="-10"/>
        </w:rPr>
        <w:t>d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spacing w:val="-71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48"/>
          <w:w w:val="96"/>
          <w:position w:val="-10"/>
        </w:rPr>
        <w:t>u</w:t>
      </w:r>
      <w:r>
        <w:rPr>
          <w:color w:val="5C5B60"/>
          <w:spacing w:val="-53"/>
          <w:sz w:val="20"/>
        </w:rPr>
        <w:t>s</w:t>
      </w:r>
      <w:r w:rsidRPr="00BC04E7">
        <w:rPr>
          <w:rFonts w:ascii="Tahoma" w:hAnsi="Tahoma"/>
          <w:color w:val="1F2A55"/>
          <w:spacing w:val="-1"/>
          <w:w w:val="103"/>
          <w:position w:val="-10"/>
        </w:rPr>
        <w:t>c</w:t>
      </w:r>
      <w:r w:rsidRPr="00BC04E7">
        <w:rPr>
          <w:rFonts w:ascii="Tahoma" w:hAnsi="Tahoma"/>
          <w:color w:val="1F2A55"/>
          <w:spacing w:val="-63"/>
          <w:w w:val="103"/>
          <w:position w:val="-10"/>
        </w:rPr>
        <w:t>t</w:t>
      </w:r>
      <w:r>
        <w:rPr>
          <w:color w:val="5C5B60"/>
          <w:spacing w:val="-59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64"/>
          <w:w w:val="102"/>
          <w:position w:val="-10"/>
        </w:rPr>
        <w:t>o</w:t>
      </w:r>
      <w:r>
        <w:rPr>
          <w:color w:val="5C5B60"/>
          <w:spacing w:val="-44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5"/>
          <w:w w:val="97"/>
          <w:position w:val="-10"/>
        </w:rPr>
        <w:t>r</w:t>
      </w:r>
      <w:r w:rsidRPr="00BC04E7">
        <w:rPr>
          <w:rFonts w:ascii="Tahoma" w:hAnsi="Tahoma"/>
          <w:color w:val="1F2A55"/>
          <w:spacing w:val="-74"/>
          <w:w w:val="95"/>
          <w:position w:val="-10"/>
        </w:rPr>
        <w:t>a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22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9"/>
          <w:w w:val="103"/>
          <w:position w:val="-10"/>
        </w:rPr>
        <w:t>d</w:t>
      </w:r>
      <w:r>
        <w:rPr>
          <w:color w:val="5C5B60"/>
          <w:spacing w:val="-70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44"/>
          <w:w w:val="97"/>
          <w:position w:val="-10"/>
        </w:rPr>
        <w:t>e</w:t>
      </w:r>
      <w:r>
        <w:rPr>
          <w:color w:val="5C5B60"/>
          <w:spacing w:val="-71"/>
          <w:w w:val="102"/>
          <w:sz w:val="20"/>
        </w:rPr>
        <w:t>m</w:t>
      </w:r>
      <w:r w:rsidRPr="00BC04E7">
        <w:rPr>
          <w:rFonts w:ascii="Tahoma" w:hAnsi="Tahoma"/>
          <w:color w:val="1F2A55"/>
          <w:spacing w:val="-8"/>
          <w:w w:val="97"/>
          <w:position w:val="-10"/>
        </w:rPr>
        <w:t>r</w:t>
      </w:r>
      <w:r>
        <w:rPr>
          <w:color w:val="5C5B60"/>
          <w:spacing w:val="-117"/>
          <w:w w:val="106"/>
          <w:sz w:val="20"/>
        </w:rPr>
        <w:t>p</w:t>
      </w:r>
      <w:r w:rsidRPr="00BC04E7">
        <w:rPr>
          <w:rFonts w:ascii="Tahoma" w:hAnsi="Tahoma"/>
          <w:color w:val="1F2A55"/>
          <w:w w:val="97"/>
          <w:position w:val="-10"/>
        </w:rPr>
        <w:t>e</w:t>
      </w:r>
      <w:r w:rsidRPr="00BC04E7">
        <w:rPr>
          <w:rFonts w:ascii="Tahoma" w:hAnsi="Tahoma"/>
          <w:color w:val="1F2A55"/>
          <w:spacing w:val="-91"/>
          <w:w w:val="95"/>
          <w:position w:val="-10"/>
        </w:rPr>
        <w:t>s</w:t>
      </w:r>
      <w:r>
        <w:rPr>
          <w:color w:val="5C5B60"/>
          <w:spacing w:val="-4"/>
          <w:w w:val="99"/>
          <w:sz w:val="20"/>
        </w:rPr>
        <w:t>r</w:t>
      </w:r>
      <w:r>
        <w:rPr>
          <w:color w:val="5C5B60"/>
          <w:spacing w:val="-80"/>
          <w:w w:val="96"/>
          <w:sz w:val="20"/>
        </w:rPr>
        <w:t>e</w:t>
      </w:r>
      <w:r w:rsidRPr="00BC04E7">
        <w:rPr>
          <w:rFonts w:ascii="Tahoma" w:hAnsi="Tahoma"/>
          <w:color w:val="1F2A55"/>
          <w:w w:val="101"/>
          <w:position w:val="-10"/>
        </w:rPr>
        <w:t>i</w:t>
      </w:r>
      <w:r w:rsidRPr="00BC04E7">
        <w:rPr>
          <w:rFonts w:ascii="Tahoma" w:hAnsi="Tahoma"/>
          <w:color w:val="1F2A55"/>
          <w:spacing w:val="-97"/>
          <w:w w:val="103"/>
          <w:position w:val="-10"/>
        </w:rPr>
        <w:t>d</w:t>
      </w:r>
      <w:r>
        <w:rPr>
          <w:color w:val="5C5B60"/>
          <w:spacing w:val="-3"/>
          <w:sz w:val="20"/>
        </w:rPr>
        <w:t>s</w:t>
      </w:r>
      <w:r w:rsidRPr="00BC04E7">
        <w:rPr>
          <w:rFonts w:ascii="Tahoma" w:hAnsi="Tahoma"/>
          <w:color w:val="1F2A55"/>
          <w:spacing w:val="-116"/>
          <w:w w:val="96"/>
          <w:position w:val="-10"/>
        </w:rPr>
        <w:t>u</w:t>
      </w:r>
      <w:r>
        <w:rPr>
          <w:color w:val="5C5B60"/>
          <w:w w:val="96"/>
          <w:sz w:val="20"/>
        </w:rPr>
        <w:t>a</w:t>
      </w:r>
      <w:r>
        <w:rPr>
          <w:color w:val="5C5B60"/>
          <w:spacing w:val="-48"/>
          <w:sz w:val="20"/>
        </w:rPr>
        <w:t>.</w:t>
      </w:r>
      <w:r w:rsidRPr="00BC04E7">
        <w:rPr>
          <w:rFonts w:ascii="Tahoma" w:hAnsi="Tahoma"/>
          <w:color w:val="1F2A55"/>
          <w:spacing w:val="-9"/>
          <w:w w:val="102"/>
          <w:position w:val="-10"/>
        </w:rPr>
        <w:t>o</w:t>
      </w:r>
      <w:r>
        <w:rPr>
          <w:color w:val="5C5B60"/>
          <w:spacing w:val="-122"/>
          <w:w w:val="97"/>
          <w:sz w:val="20"/>
        </w:rPr>
        <w:t>S</w:t>
      </w:r>
      <w:r w:rsidRPr="00BC04E7">
        <w:rPr>
          <w:rFonts w:ascii="Tahoma" w:hAnsi="Tahoma"/>
          <w:color w:val="1F2A55"/>
          <w:w w:val="95"/>
          <w:position w:val="-10"/>
        </w:rPr>
        <w:t>s</w:t>
      </w:r>
      <w:r w:rsidRPr="00BC04E7">
        <w:rPr>
          <w:rFonts w:ascii="Tahoma" w:hAnsi="Tahoma"/>
          <w:color w:val="1F2A55"/>
          <w:spacing w:val="-42"/>
          <w:position w:val="-10"/>
        </w:rPr>
        <w:t xml:space="preserve"> </w:t>
      </w:r>
      <w:r>
        <w:rPr>
          <w:color w:val="5C5B60"/>
          <w:w w:val="96"/>
          <w:sz w:val="20"/>
        </w:rPr>
        <w:t>e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z w:val="20"/>
        </w:rPr>
        <w:t>muestran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spacing w:val="-6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55"/>
          <w:w w:val="103"/>
          <w:position w:val="-8"/>
          <w:sz w:val="20"/>
        </w:rPr>
        <w:t>p</w:t>
      </w:r>
      <w:r>
        <w:rPr>
          <w:color w:val="5C5B60"/>
          <w:w w:val="99"/>
          <w:sz w:val="20"/>
        </w:rPr>
        <w:t>l</w:t>
      </w:r>
      <w:r>
        <w:rPr>
          <w:color w:val="5C5B60"/>
          <w:spacing w:val="-107"/>
          <w:w w:val="103"/>
          <w:sz w:val="20"/>
        </w:rPr>
        <w:t>g</w:t>
      </w:r>
      <w:r w:rsidRPr="00BC04E7">
        <w:rPr>
          <w:rFonts w:ascii="Tahoma" w:hAnsi="Tahoma"/>
          <w:color w:val="1F2A55"/>
          <w:spacing w:val="-2"/>
          <w:w w:val="97"/>
          <w:position w:val="-8"/>
          <w:sz w:val="20"/>
        </w:rPr>
        <w:t>e</w:t>
      </w:r>
      <w:r w:rsidRPr="00BC04E7">
        <w:rPr>
          <w:rFonts w:ascii="Tahoma" w:hAnsi="Tahoma"/>
          <w:color w:val="1F2A55"/>
          <w:spacing w:val="-41"/>
          <w:w w:val="101"/>
          <w:position w:val="-8"/>
          <w:sz w:val="20"/>
        </w:rPr>
        <w:t>l</w:t>
      </w:r>
      <w:r>
        <w:rPr>
          <w:color w:val="5C5B60"/>
          <w:spacing w:val="-73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2"/>
          <w:w w:val="101"/>
          <w:position w:val="-8"/>
          <w:sz w:val="20"/>
        </w:rPr>
        <w:t>i</w:t>
      </w:r>
      <w:r w:rsidRPr="00BC04E7">
        <w:rPr>
          <w:rFonts w:ascii="Tahoma" w:hAnsi="Tahoma"/>
          <w:color w:val="1F2A55"/>
          <w:spacing w:val="-86"/>
          <w:w w:val="103"/>
          <w:position w:val="-8"/>
          <w:sz w:val="20"/>
        </w:rPr>
        <w:t>g</w:t>
      </w:r>
      <w:r>
        <w:rPr>
          <w:color w:val="5C5B60"/>
          <w:spacing w:val="-28"/>
          <w:w w:val="99"/>
          <w:sz w:val="20"/>
        </w:rPr>
        <w:t>n</w:t>
      </w:r>
      <w:r w:rsidRPr="00BC04E7">
        <w:rPr>
          <w:rFonts w:ascii="Tahoma" w:hAnsi="Tahoma"/>
          <w:color w:val="1F2A55"/>
          <w:spacing w:val="-43"/>
          <w:w w:val="97"/>
          <w:position w:val="-8"/>
          <w:sz w:val="20"/>
        </w:rPr>
        <w:t>r</w:t>
      </w:r>
      <w:r>
        <w:rPr>
          <w:color w:val="5C5B60"/>
          <w:spacing w:val="-79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33"/>
          <w:w w:val="102"/>
          <w:position w:val="-8"/>
          <w:sz w:val="20"/>
        </w:rPr>
        <w:t>o</w:t>
      </w:r>
      <w:r>
        <w:rPr>
          <w:color w:val="5C5B60"/>
          <w:spacing w:val="-70"/>
          <w:sz w:val="20"/>
        </w:rPr>
        <w:t>s</w:t>
      </w:r>
      <w:r w:rsidRPr="00BC04E7">
        <w:rPr>
          <w:rFonts w:ascii="Tahoma" w:hAnsi="Tahoma"/>
          <w:color w:val="1F2A55"/>
          <w:spacing w:val="-2"/>
          <w:w w:val="95"/>
          <w:position w:val="-8"/>
          <w:sz w:val="20"/>
        </w:rPr>
        <w:t>s</w:t>
      </w:r>
      <w:r w:rsidRPr="00BC04E7">
        <w:rPr>
          <w:rFonts w:ascii="Tahoma" w:hAnsi="Tahoma"/>
          <w:color w:val="1F2A55"/>
          <w:spacing w:val="-60"/>
          <w:w w:val="102"/>
          <w:position w:val="-8"/>
          <w:sz w:val="20"/>
        </w:rPr>
        <w:t>o</w:t>
      </w:r>
      <w:r>
        <w:rPr>
          <w:color w:val="5C5B60"/>
          <w:spacing w:val="-50"/>
          <w:w w:val="96"/>
          <w:sz w:val="20"/>
        </w:rPr>
        <w:t>a</w:t>
      </w:r>
      <w:r w:rsidRPr="00BC04E7">
        <w:rPr>
          <w:rFonts w:ascii="Tahoma" w:hAnsi="Tahoma"/>
          <w:color w:val="1F2A55"/>
          <w:spacing w:val="-36"/>
          <w:w w:val="95"/>
          <w:position w:val="-8"/>
          <w:sz w:val="20"/>
        </w:rPr>
        <w:t>s</w:t>
      </w:r>
      <w:r>
        <w:rPr>
          <w:color w:val="5C5B60"/>
          <w:w w:val="113"/>
          <w:sz w:val="20"/>
        </w:rPr>
        <w:t>t</w:t>
      </w:r>
      <w:r>
        <w:rPr>
          <w:color w:val="5C5B60"/>
          <w:spacing w:val="-46"/>
          <w:w w:val="99"/>
          <w:sz w:val="20"/>
        </w:rPr>
        <w:t>r</w:t>
      </w:r>
      <w:r w:rsidRPr="00BC04E7">
        <w:rPr>
          <w:rFonts w:ascii="Tahoma" w:hAnsi="Tahoma"/>
          <w:color w:val="1F2A55"/>
          <w:spacing w:val="-24"/>
          <w:w w:val="103"/>
          <w:position w:val="-8"/>
          <w:sz w:val="20"/>
        </w:rPr>
        <w:t>t</w:t>
      </w:r>
      <w:r>
        <w:rPr>
          <w:color w:val="5C5B60"/>
          <w:spacing w:val="-26"/>
          <w:w w:val="99"/>
          <w:sz w:val="20"/>
        </w:rPr>
        <w:t>i</w:t>
      </w:r>
      <w:r w:rsidRPr="00BC04E7">
        <w:rPr>
          <w:rFonts w:ascii="Tahoma" w:hAnsi="Tahoma"/>
          <w:color w:val="1F2A55"/>
          <w:spacing w:val="-86"/>
          <w:w w:val="102"/>
          <w:position w:val="-8"/>
          <w:sz w:val="20"/>
        </w:rPr>
        <w:t>o</w:t>
      </w:r>
      <w:r>
        <w:rPr>
          <w:color w:val="5C5B60"/>
          <w:spacing w:val="-36"/>
          <w:w w:val="106"/>
          <w:sz w:val="20"/>
        </w:rPr>
        <w:t>b</w:t>
      </w:r>
      <w:r w:rsidRPr="00BC04E7">
        <w:rPr>
          <w:rFonts w:ascii="Tahoma" w:hAnsi="Tahoma"/>
          <w:color w:val="1F2A55"/>
          <w:spacing w:val="-35"/>
          <w:w w:val="103"/>
          <w:position w:val="-8"/>
          <w:sz w:val="20"/>
        </w:rPr>
        <w:t>t</w:t>
      </w:r>
      <w:r>
        <w:rPr>
          <w:color w:val="5C5B60"/>
          <w:spacing w:val="-79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22"/>
          <w:w w:val="95"/>
          <w:position w:val="-8"/>
          <w:sz w:val="20"/>
        </w:rPr>
        <w:t>a</w:t>
      </w:r>
      <w:r>
        <w:rPr>
          <w:color w:val="5C5B60"/>
          <w:spacing w:val="-44"/>
          <w:w w:val="113"/>
          <w:sz w:val="20"/>
        </w:rPr>
        <w:t>t</w:t>
      </w:r>
      <w:r w:rsidRPr="00BC04E7">
        <w:rPr>
          <w:rFonts w:ascii="Tahoma" w:hAnsi="Tahoma"/>
          <w:color w:val="1F2A55"/>
          <w:spacing w:val="-3"/>
          <w:w w:val="101"/>
          <w:position w:val="-8"/>
          <w:sz w:val="20"/>
        </w:rPr>
        <w:t>l</w:t>
      </w:r>
      <w:r>
        <w:rPr>
          <w:color w:val="5C5B60"/>
          <w:spacing w:val="-114"/>
          <w:w w:val="103"/>
          <w:sz w:val="20"/>
        </w:rPr>
        <w:t>o</w:t>
      </w:r>
      <w:r w:rsidRPr="00BC04E7">
        <w:rPr>
          <w:rFonts w:ascii="Tahoma" w:hAnsi="Tahoma"/>
          <w:color w:val="1F2A55"/>
          <w:spacing w:val="-2"/>
          <w:w w:val="97"/>
          <w:position w:val="-8"/>
          <w:sz w:val="20"/>
        </w:rPr>
        <w:t>e</w:t>
      </w:r>
      <w:r w:rsidRPr="00BC04E7">
        <w:rPr>
          <w:rFonts w:ascii="Tahoma" w:hAnsi="Tahoma"/>
          <w:color w:val="1F2A55"/>
          <w:spacing w:val="-73"/>
          <w:w w:val="95"/>
          <w:position w:val="-8"/>
          <w:sz w:val="20"/>
        </w:rPr>
        <w:t>s</w:t>
      </w:r>
      <w:r>
        <w:rPr>
          <w:color w:val="5C5B60"/>
          <w:sz w:val="20"/>
        </w:rPr>
        <w:t>s</w:t>
      </w:r>
      <w:r>
        <w:rPr>
          <w:color w:val="5C5B60"/>
          <w:spacing w:val="-36"/>
          <w:sz w:val="20"/>
        </w:rPr>
        <w:t xml:space="preserve"> </w:t>
      </w:r>
      <w:r w:rsidRPr="00BC04E7">
        <w:rPr>
          <w:rFonts w:ascii="Tahoma" w:hAnsi="Tahoma"/>
          <w:color w:val="1F2A55"/>
          <w:spacing w:val="-57"/>
          <w:w w:val="97"/>
          <w:position w:val="-8"/>
          <w:sz w:val="20"/>
        </w:rPr>
        <w:t>e</w:t>
      </w:r>
      <w:r>
        <w:rPr>
          <w:color w:val="5C5B60"/>
          <w:spacing w:val="-64"/>
          <w:w w:val="106"/>
          <w:sz w:val="20"/>
        </w:rPr>
        <w:t>q</w:t>
      </w:r>
      <w:r w:rsidRPr="00BC04E7">
        <w:rPr>
          <w:rFonts w:ascii="Tahoma" w:hAnsi="Tahoma"/>
          <w:color w:val="1F2A55"/>
          <w:spacing w:val="-44"/>
          <w:w w:val="96"/>
          <w:position w:val="-8"/>
          <w:sz w:val="20"/>
        </w:rPr>
        <w:t>n</w:t>
      </w:r>
      <w:r>
        <w:rPr>
          <w:color w:val="5C5B60"/>
          <w:spacing w:val="-20"/>
          <w:w w:val="99"/>
          <w:sz w:val="20"/>
        </w:rPr>
        <w:t>u</w:t>
      </w:r>
      <w:r w:rsidRPr="00BC04E7">
        <w:rPr>
          <w:rFonts w:ascii="Tahoma" w:hAnsi="Tahoma"/>
          <w:color w:val="1F2A55"/>
          <w:spacing w:val="-88"/>
          <w:w w:val="96"/>
          <w:position w:val="-8"/>
          <w:sz w:val="20"/>
        </w:rPr>
        <w:t>u</w:t>
      </w:r>
      <w:r>
        <w:rPr>
          <w:color w:val="5C5B60"/>
          <w:spacing w:val="-22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20"/>
          <w:w w:val="96"/>
          <w:position w:val="-8"/>
          <w:sz w:val="20"/>
        </w:rPr>
        <w:t>n</w:t>
      </w:r>
      <w:r>
        <w:rPr>
          <w:color w:val="5C5B60"/>
          <w:w w:val="99"/>
          <w:sz w:val="20"/>
        </w:rPr>
        <w:t>i</w:t>
      </w:r>
      <w:r>
        <w:rPr>
          <w:color w:val="5C5B60"/>
          <w:spacing w:val="-22"/>
          <w:w w:val="99"/>
          <w:sz w:val="20"/>
        </w:rPr>
        <w:t>l</w:t>
      </w:r>
      <w:r w:rsidRPr="00BC04E7">
        <w:rPr>
          <w:rFonts w:ascii="Calibri" w:hAnsi="Calibri"/>
          <w:b/>
          <w:color w:val="1F2A55"/>
          <w:spacing w:val="-87"/>
          <w:w w:val="106"/>
          <w:position w:val="-8"/>
          <w:sz w:val="20"/>
        </w:rPr>
        <w:t>3</w:t>
      </w:r>
      <w:r>
        <w:rPr>
          <w:color w:val="5C5B60"/>
          <w:spacing w:val="-27"/>
          <w:w w:val="99"/>
          <w:sz w:val="20"/>
        </w:rPr>
        <w:t>u</w:t>
      </w:r>
      <w:r w:rsidRPr="00BC04E7">
        <w:rPr>
          <w:rFonts w:ascii="Calibri" w:hAnsi="Calibri"/>
          <w:b/>
          <w:color w:val="1F2A55"/>
          <w:spacing w:val="-27"/>
          <w:w w:val="103"/>
          <w:position w:val="-8"/>
          <w:sz w:val="20"/>
        </w:rPr>
        <w:t>,</w:t>
      </w:r>
      <w:r>
        <w:rPr>
          <w:color w:val="5C5B60"/>
          <w:spacing w:val="-79"/>
          <w:sz w:val="20"/>
        </w:rPr>
        <w:t>s</w:t>
      </w:r>
      <w:r w:rsidRPr="00BC04E7">
        <w:rPr>
          <w:rFonts w:ascii="Calibri" w:hAnsi="Calibri"/>
          <w:b/>
          <w:color w:val="1F2A55"/>
          <w:spacing w:val="-30"/>
          <w:w w:val="106"/>
          <w:position w:val="-8"/>
          <w:sz w:val="20"/>
        </w:rPr>
        <w:t>7</w:t>
      </w:r>
      <w:r>
        <w:rPr>
          <w:color w:val="5C5B60"/>
          <w:spacing w:val="-36"/>
          <w:w w:val="113"/>
          <w:sz w:val="20"/>
        </w:rPr>
        <w:t>t</w:t>
      </w:r>
      <w:r w:rsidRPr="00BC04E7">
        <w:rPr>
          <w:rFonts w:ascii="Calibri" w:hAnsi="Calibri"/>
          <w:b/>
          <w:color w:val="1F2A55"/>
          <w:spacing w:val="-120"/>
          <w:w w:val="106"/>
          <w:position w:val="-8"/>
          <w:sz w:val="20"/>
        </w:rPr>
        <w:t>%</w:t>
      </w:r>
      <w:r>
        <w:rPr>
          <w:color w:val="5C5B60"/>
          <w:w w:val="98"/>
          <w:sz w:val="20"/>
        </w:rPr>
        <w:t>ran</w:t>
      </w:r>
      <w:r>
        <w:rPr>
          <w:color w:val="5C5B60"/>
          <w:spacing w:val="10"/>
          <w:sz w:val="20"/>
        </w:rPr>
        <w:t xml:space="preserve"> </w:t>
      </w:r>
      <w:r>
        <w:rPr>
          <w:color w:val="5C5B60"/>
          <w:w w:val="97"/>
          <w:sz w:val="20"/>
        </w:rPr>
        <w:t xml:space="preserve">el </w:t>
      </w:r>
      <w:r w:rsidRPr="00BC04E7">
        <w:rPr>
          <w:rFonts w:ascii="Tahoma" w:hAnsi="Tahoma"/>
          <w:color w:val="1F2A55"/>
          <w:spacing w:val="-55"/>
          <w:w w:val="103"/>
          <w:position w:val="-12"/>
        </w:rPr>
        <w:t>p</w:t>
      </w:r>
      <w:r>
        <w:rPr>
          <w:color w:val="5C5B60"/>
          <w:spacing w:val="-64"/>
          <w:w w:val="106"/>
          <w:sz w:val="20"/>
        </w:rPr>
        <w:t>d</w:t>
      </w:r>
      <w:r w:rsidRPr="00BC04E7">
        <w:rPr>
          <w:rFonts w:ascii="Tahoma" w:hAnsi="Tahoma"/>
          <w:color w:val="1F2A55"/>
          <w:spacing w:val="-49"/>
          <w:w w:val="97"/>
          <w:position w:val="-12"/>
        </w:rPr>
        <w:t>e</w:t>
      </w:r>
      <w:r>
        <w:rPr>
          <w:color w:val="5C5B60"/>
          <w:spacing w:val="-59"/>
          <w:w w:val="96"/>
          <w:sz w:val="20"/>
        </w:rPr>
        <w:t>e</w:t>
      </w:r>
      <w:r w:rsidRPr="00BC04E7">
        <w:rPr>
          <w:rFonts w:ascii="Tahoma" w:hAnsi="Tahoma"/>
          <w:color w:val="1F2A55"/>
          <w:w w:val="101"/>
          <w:position w:val="-12"/>
        </w:rPr>
        <w:t>l</w:t>
      </w:r>
      <w:r w:rsidRPr="00BC04E7">
        <w:rPr>
          <w:rFonts w:ascii="Tahoma" w:hAnsi="Tahoma"/>
          <w:color w:val="1F2A55"/>
          <w:spacing w:val="-44"/>
          <w:w w:val="101"/>
          <w:position w:val="-12"/>
        </w:rPr>
        <w:t>i</w:t>
      </w:r>
      <w:r>
        <w:rPr>
          <w:color w:val="5C5B60"/>
          <w:spacing w:val="-57"/>
          <w:sz w:val="20"/>
        </w:rPr>
        <w:t>s</w:t>
      </w:r>
      <w:r w:rsidRPr="00BC04E7">
        <w:rPr>
          <w:rFonts w:ascii="Tahoma" w:hAnsi="Tahoma"/>
          <w:color w:val="1F2A55"/>
          <w:spacing w:val="-70"/>
          <w:w w:val="103"/>
          <w:position w:val="-12"/>
        </w:rPr>
        <w:t>g</w:t>
      </w:r>
      <w:r>
        <w:rPr>
          <w:color w:val="5C5B60"/>
          <w:spacing w:val="-39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39"/>
          <w:w w:val="97"/>
          <w:position w:val="-12"/>
        </w:rPr>
        <w:t>r</w:t>
      </w:r>
      <w:r>
        <w:rPr>
          <w:color w:val="5C5B60"/>
          <w:spacing w:val="-137"/>
          <w:w w:val="102"/>
          <w:sz w:val="20"/>
        </w:rPr>
        <w:t>m</w:t>
      </w:r>
      <w:r w:rsidRPr="00BC04E7">
        <w:rPr>
          <w:rFonts w:ascii="Tahoma" w:hAnsi="Tahoma"/>
          <w:color w:val="1F2A55"/>
          <w:w w:val="102"/>
          <w:position w:val="-12"/>
        </w:rPr>
        <w:t>o</w:t>
      </w:r>
      <w:r w:rsidRPr="00BC04E7">
        <w:rPr>
          <w:rFonts w:ascii="Tahoma" w:hAnsi="Tahoma"/>
          <w:color w:val="1F2A55"/>
          <w:spacing w:val="-80"/>
          <w:w w:val="95"/>
          <w:position w:val="-12"/>
        </w:rPr>
        <w:t>s</w:t>
      </w:r>
      <w:r>
        <w:rPr>
          <w:color w:val="5C5B60"/>
          <w:spacing w:val="-39"/>
          <w:w w:val="106"/>
          <w:sz w:val="20"/>
        </w:rPr>
        <w:t>p</w:t>
      </w:r>
      <w:r w:rsidRPr="00BC04E7">
        <w:rPr>
          <w:rFonts w:ascii="Tahoma" w:hAnsi="Tahoma"/>
          <w:color w:val="1F2A55"/>
          <w:spacing w:val="-84"/>
          <w:w w:val="102"/>
          <w:position w:val="-12"/>
        </w:rPr>
        <w:t>o</w:t>
      </w:r>
      <w:r>
        <w:rPr>
          <w:color w:val="5C5B60"/>
          <w:spacing w:val="-24"/>
          <w:w w:val="96"/>
          <w:sz w:val="20"/>
        </w:rPr>
        <w:t>e</w:t>
      </w:r>
      <w:r w:rsidRPr="00BC04E7">
        <w:rPr>
          <w:rFonts w:ascii="Tahoma" w:hAnsi="Tahoma"/>
          <w:color w:val="1F2A55"/>
          <w:spacing w:val="-71"/>
          <w:w w:val="95"/>
          <w:position w:val="-12"/>
        </w:rPr>
        <w:t>s</w:t>
      </w:r>
      <w:r>
        <w:rPr>
          <w:color w:val="5C5B60"/>
          <w:w w:val="101"/>
          <w:sz w:val="20"/>
        </w:rPr>
        <w:t>ño</w:t>
      </w:r>
      <w:r>
        <w:rPr>
          <w:color w:val="5C5B60"/>
          <w:sz w:val="20"/>
        </w:rPr>
        <w:t xml:space="preserve"> </w:t>
      </w:r>
      <w:r>
        <w:rPr>
          <w:color w:val="5C5B60"/>
          <w:w w:val="98"/>
          <w:sz w:val="20"/>
        </w:rPr>
        <w:t>en</w:t>
      </w:r>
      <w:r>
        <w:rPr>
          <w:color w:val="5C5B60"/>
          <w:sz w:val="20"/>
        </w:rPr>
        <w:t xml:space="preserve"> </w:t>
      </w:r>
      <w:r>
        <w:rPr>
          <w:color w:val="5C5B60"/>
          <w:w w:val="99"/>
          <w:sz w:val="20"/>
        </w:rPr>
        <w:t>esta</w:t>
      </w:r>
      <w:r>
        <w:rPr>
          <w:color w:val="5C5B60"/>
          <w:sz w:val="20"/>
        </w:rPr>
        <w:t xml:space="preserve"> </w:t>
      </w:r>
      <w:r>
        <w:rPr>
          <w:color w:val="5C5B60"/>
          <w:w w:val="99"/>
          <w:sz w:val="20"/>
        </w:rPr>
        <w:t>materia</w:t>
      </w:r>
      <w:r>
        <w:rPr>
          <w:color w:val="5C5B60"/>
          <w:sz w:val="20"/>
        </w:rPr>
        <w:t xml:space="preserve"> </w:t>
      </w:r>
      <w:r>
        <w:rPr>
          <w:color w:val="5C5B60"/>
          <w:w w:val="98"/>
          <w:sz w:val="20"/>
        </w:rPr>
        <w:t>en</w:t>
      </w:r>
      <w:r>
        <w:rPr>
          <w:color w:val="5C5B60"/>
          <w:sz w:val="20"/>
        </w:rPr>
        <w:t xml:space="preserve"> </w:t>
      </w:r>
      <w:r>
        <w:rPr>
          <w:color w:val="5C5B60"/>
          <w:w w:val="99"/>
          <w:sz w:val="20"/>
        </w:rPr>
        <w:t>2020:</w:t>
      </w:r>
    </w:p>
    <w:p w:rsidR="00BC04E7" w:rsidRDefault="00BC04E7">
      <w:pPr>
        <w:pStyle w:val="Textoindependiente"/>
        <w:spacing w:before="10"/>
        <w:rPr>
          <w:sz w:val="24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90"/>
        <w:ind w:left="1115"/>
      </w:pPr>
      <w:r>
        <w:rPr>
          <w:rFonts w:ascii="Tahoma" w:hAnsi="Tahoma"/>
          <w:color w:val="1F2A55"/>
          <w:w w:val="95"/>
        </w:rPr>
        <w:lastRenderedPageBreak/>
        <w:t>Seguridad</w:t>
      </w:r>
      <w:r>
        <w:rPr>
          <w:rFonts w:ascii="Tahoma" w:hAnsi="Tahoma"/>
          <w:color w:val="1F2A55"/>
          <w:spacing w:val="15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y</w:t>
      </w:r>
      <w:r>
        <w:rPr>
          <w:rFonts w:ascii="Tahoma" w:hAnsi="Tahoma"/>
          <w:color w:val="1F2A55"/>
          <w:spacing w:val="15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prevención</w:t>
      </w:r>
      <w:r>
        <w:rPr>
          <w:rFonts w:ascii="Tahoma" w:hAnsi="Tahoma"/>
          <w:color w:val="1F2A55"/>
          <w:spacing w:val="16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durante</w:t>
      </w:r>
      <w:r>
        <w:rPr>
          <w:rFonts w:ascii="Tahoma" w:hAnsi="Tahoma"/>
          <w:color w:val="1F2A55"/>
          <w:spacing w:val="15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la</w:t>
      </w:r>
      <w:r>
        <w:rPr>
          <w:rFonts w:ascii="Tahoma" w:hAnsi="Tahoma"/>
          <w:color w:val="1F2A55"/>
          <w:spacing w:val="16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pandemia</w:t>
      </w:r>
      <w:r>
        <w:rPr>
          <w:rFonts w:ascii="Tahoma" w:hAnsi="Tahoma"/>
          <w:color w:val="1F2A55"/>
          <w:spacing w:val="-63"/>
          <w:w w:val="95"/>
        </w:rPr>
        <w:t xml:space="preserve"> </w:t>
      </w:r>
      <w:r>
        <w:rPr>
          <w:rFonts w:ascii="Tahoma" w:hAnsi="Tahoma"/>
          <w:color w:val="1F2A55"/>
        </w:rPr>
        <w:t>provocada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</w:rPr>
        <w:t>por</w:t>
      </w:r>
      <w:r>
        <w:rPr>
          <w:rFonts w:ascii="Tahoma" w:hAnsi="Tahoma"/>
          <w:color w:val="1F2A55"/>
          <w:spacing w:val="-14"/>
        </w:rPr>
        <w:t xml:space="preserve"> </w:t>
      </w:r>
      <w:r>
        <w:rPr>
          <w:rFonts w:ascii="Tahoma" w:hAnsi="Tahoma"/>
          <w:color w:val="1F2A55"/>
        </w:rPr>
        <w:t>el</w:t>
      </w:r>
      <w:r>
        <w:rPr>
          <w:rFonts w:ascii="Tahoma" w:hAnsi="Tahoma"/>
          <w:color w:val="1F2A55"/>
          <w:spacing w:val="-13"/>
        </w:rPr>
        <w:t xml:space="preserve"> </w:t>
      </w:r>
      <w:r>
        <w:rPr>
          <w:rFonts w:ascii="Tahoma" w:hAnsi="Tahoma"/>
          <w:color w:val="1F2A55"/>
        </w:rPr>
        <w:t>covid-19</w:t>
      </w:r>
    </w:p>
    <w:p w:rsidR="00BC04E7" w:rsidRDefault="00BA4463">
      <w:pPr>
        <w:spacing w:before="96" w:line="235" w:lineRule="auto"/>
        <w:ind w:left="1115" w:right="1727" w:firstLine="47"/>
        <w:jc w:val="right"/>
      </w:pPr>
      <w:r>
        <w:br w:type="column"/>
      </w:r>
      <w:r>
        <w:rPr>
          <w:rFonts w:ascii="Tahoma" w:hAnsi="Tahoma"/>
          <w:color w:val="1F2A55"/>
          <w:spacing w:val="-1"/>
          <w:sz w:val="20"/>
        </w:rPr>
        <w:lastRenderedPageBreak/>
        <w:t>Acreditación</w:t>
      </w:r>
      <w:r>
        <w:rPr>
          <w:rFonts w:ascii="Tahoma" w:hAnsi="Tahoma"/>
          <w:color w:val="1F2A55"/>
          <w:spacing w:val="-12"/>
          <w:sz w:val="20"/>
        </w:rPr>
        <w:t xml:space="preserve"> </w:t>
      </w:r>
      <w:r>
        <w:rPr>
          <w:rFonts w:ascii="Tahoma" w:hAnsi="Tahoma"/>
          <w:color w:val="1F2A55"/>
          <w:sz w:val="20"/>
        </w:rPr>
        <w:t>Global</w:t>
      </w:r>
      <w:r>
        <w:rPr>
          <w:rFonts w:ascii="Tahoma" w:hAnsi="Tahoma"/>
          <w:color w:val="1F2A55"/>
          <w:spacing w:val="-12"/>
          <w:sz w:val="20"/>
        </w:rPr>
        <w:t xml:space="preserve"> </w:t>
      </w:r>
      <w:r>
        <w:rPr>
          <w:rFonts w:ascii="Tahoma" w:hAnsi="Tahoma"/>
          <w:color w:val="1F2A55"/>
          <w:sz w:val="20"/>
        </w:rPr>
        <w:t>Safe</w:t>
      </w:r>
      <w:r>
        <w:rPr>
          <w:rFonts w:ascii="Tahoma" w:hAnsi="Tahoma"/>
          <w:color w:val="1F2A55"/>
          <w:spacing w:val="-60"/>
          <w:sz w:val="20"/>
        </w:rPr>
        <w:t xml:space="preserve"> </w:t>
      </w:r>
      <w:r>
        <w:rPr>
          <w:rFonts w:ascii="Tahoma" w:hAnsi="Tahoma"/>
          <w:color w:val="1F2A55"/>
          <w:sz w:val="20"/>
        </w:rPr>
        <w:t xml:space="preserve">Site, con </w:t>
      </w:r>
      <w:r>
        <w:rPr>
          <w:rFonts w:ascii="Calibri" w:hAnsi="Calibri"/>
          <w:b/>
          <w:color w:val="1F2A55"/>
          <w:sz w:val="20"/>
        </w:rPr>
        <w:t>más de 100</w:t>
      </w:r>
      <w:r>
        <w:rPr>
          <w:rFonts w:ascii="Calibri" w:hAnsi="Calibri"/>
          <w:b/>
          <w:color w:val="1F2A55"/>
          <w:spacing w:val="1"/>
          <w:sz w:val="20"/>
        </w:rPr>
        <w:t xml:space="preserve"> </w:t>
      </w:r>
      <w:r>
        <w:rPr>
          <w:rFonts w:ascii="Calibri" w:hAnsi="Calibri"/>
          <w:b/>
          <w:color w:val="1F2A55"/>
          <w:w w:val="105"/>
          <w:sz w:val="20"/>
        </w:rPr>
        <w:t>medidas</w:t>
      </w:r>
      <w:r>
        <w:rPr>
          <w:rFonts w:ascii="Calibri" w:hAnsi="Calibri"/>
          <w:b/>
          <w:color w:val="1F2A55"/>
          <w:spacing w:val="-2"/>
          <w:w w:val="105"/>
          <w:sz w:val="20"/>
        </w:rPr>
        <w:t xml:space="preserve"> </w:t>
      </w:r>
      <w:r>
        <w:rPr>
          <w:rFonts w:ascii="Calibri" w:hAnsi="Calibri"/>
          <w:b/>
          <w:color w:val="1F2A55"/>
          <w:w w:val="105"/>
          <w:sz w:val="20"/>
        </w:rPr>
        <w:t>implementadas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390" w:space="1348"/>
            <w:col w:w="5012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106" o:spid="_x0000_s1146" style="position:absolute;margin-left:0;margin-top:0;width:612.3pt;height:858.9pt;z-index:-251598336;mso-position-horizontal-relative:page;mso-position-vertical-relative:page" coordsize="12246,17178">
            <v:shape id="docshape107" o:spid="_x0000_s1147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450" o:spid="_x0000_s1148" type="#_x0000_t32" style="position:absolute;top:6616;width:833;height:0;visibility:visible;mso-wrap-style:square" o:connectortype="elbow" strokecolor="#f6c506" strokeweight=".08811mm"/>
            <v:shape id="docshape108" o:spid="_x0000_s1149" style="position:absolute;left:1316;top:3832;width:5459;height:964;visibility:visible;mso-wrap-style:square;v-text-anchor:top" coordsize="5459,964" path="m5458,l240,,101,4,30,30,3,101,,240,,724,3,862r27,72l101,960r139,4l5458,964,5458,xe" fillcolor="#fdf399" stroked="f">
              <v:path arrowok="t" o:connecttype="custom" o:connectlocs="1733231,0;3466462,306068;1733231,612135;0,306068;3465827,2433935;152400,2433935;64135,2436475;19050,2452985;1905,2498070;0,2586334;0,2893672;1905,2981301;19050,3027021;64135,3043531;152400,3046071;3465827,3046071;3465827,2433935" o:connectangles="270,0,90,180,0,0,0,0,0,0,0,0,0,0,0,0,0" textboxrect="0,0,5459,964"/>
            </v:shape>
            <v:shape id="docshape109" o:spid="_x0000_s1150" style="position:absolute;left:6978;top:3832;width:3921;height:964;visibility:visible;mso-wrap-style:square;v-text-anchor:top" coordsize="3921,964" path="m3680,l,,,964r3680,l3819,960r71,-26l3916,862r4,-138l3920,240r-4,-139l3890,30,3819,4,3680,xe" fillcolor="#e6f2e7" stroked="f">
              <v:path arrowok="t" o:connecttype="custom" o:connectlocs="1244919,0;2489838,306068;1244919,612135;0,306068;2336803,2433935;0,2433935;0,3046071;2336803,3046071;2425069,3043531;2470154,3027021;2486664,2981301;2489204,2893672;2489204,2586334;2486664,2498070;2470154,2452985;2425069,2436475;2336803,2433935" o:connectangles="270,0,90,180,0,0,0,0,0,0,0,0,0,0,0,0,0" textboxrect="0,0,3921,964"/>
            </v:shape>
            <v:shape id="docshape110" o:spid="_x0000_s1151" style="position:absolute;left:5612;top:3832;width:2160;height:964;visibility:visible;mso-wrap-style:square;v-text-anchor:top" coordsize="2160,964" path="m1686,l,,,964r1686,l2160,483,1686,xe" fillcolor="#fdf399" stroked="f">
              <v:path arrowok="t" o:connecttype="custom" o:connectlocs="685800,0;1371600,306068;685800,612135;0,306068;1070610,2433935;0,2433935;0,3046071;1070610,3046071;1371599,2740638;1070610,2433935" o:connectangles="270,0,90,180,0,0,0,0,0,0" textboxrect="0,0,2160,964"/>
            </v:shape>
            <v:shape id="docshape111" o:spid="_x0000_s1152" style="position:absolute;left:6978;top:4913;width:3921;height:964;visibility:visible;mso-wrap-style:square;v-text-anchor:top" coordsize="3921,964" path="m3680,l,,,964r3680,l3819,960r71,-26l3916,863r4,-139l3920,240r-4,-138l3890,30,3819,4,3680,xe" fillcolor="#e6f2e7" stroked="f">
              <v:path arrowok="t" o:connecttype="custom" o:connectlocs="1244919,0;2489838,306068;1244919,612135;0,306068;2336803,3119730;0,3119730;0,3731865;2336803,3731865;2425069,3729325;2470154,3712815;2486664,3667730;2489204,3579466;2489204,3272129;2486664,3184499;2470154,3138780;2425069,3122270;2336803,3119730" o:connectangles="270,0,90,180,0,0,0,0,0,0,0,0,0,0,0,0,0" textboxrect="0,0,3921,964"/>
            </v:shape>
            <v:shape id="docshape112" o:spid="_x0000_s1153" style="position:absolute;left:1316;top:4913;width:6456;height:964;visibility:visible;mso-wrap-style:square;v-text-anchor:top" coordsize="6456,964" path="m6456,484l5982,,5458,,4296,,240,,101,4,30,30,3,102,,240,,724,3,863r27,71l101,960r139,4l4296,964r1162,l5982,964,6456,484xe" fillcolor="#fdf399" stroked="f">
              <v:path arrowok="t" o:connecttype="custom" o:connectlocs="2049778,0;4099556,306068;2049778,612135;0,306068;4099556,3427067;3798566,3119730;3465827,3119730;2727957,3119730;152400,3119730;64135,3122270;19050,3138780;1905,3184499;0,3272129;0,3579466;1905,3667730;19050,3712815;64135,3729325;152400,3731865;2727957,3731865;3465827,3731865;3798566,3731865;4099556,3427067" o:connectangles="270,0,90,180,0,0,0,0,0,0,0,0,0,0,0,0,0,0,0,0,0,0" textboxrect="0,0,6456,964"/>
            </v:shape>
            <v:shape id="docshape113" o:spid="_x0000_s1154" style="position:absolute;left:6978;top:7365;width:3921;height:1255;visibility:visible;mso-wrap-style:square;v-text-anchor:top" coordsize="3921,1255" path="m3680,l,,,1254r3680,l3819,1251r71,-27l3916,1153r4,-139l3920,240r-4,-139l3890,30,3819,3,3680,xe" fillcolor="#e6f2e7" stroked="f">
              <v:path arrowok="t" o:connecttype="custom" o:connectlocs="1244919,0;2489838,398464;1244919,796927;0,398464;2336803,4677421;0,4677421;0,5473714;2336803,5473714;2425069,5471809;2470154,5454664;2486664,5409579;2489204,5321314;2489204,4829821;2486664,4741556;2470154,4696471;2425069,4679326;2336803,4677421" o:connectangles="270,0,90,180,0,0,0,0,0,0,0,0,0,0,0,0,0" textboxrect="0,0,3921,1255"/>
            </v:shape>
            <v:shape id="docshape114" o:spid="_x0000_s1155" style="position:absolute;left:1316;top:7365;width:6456;height:1255;visibility:visible;mso-wrap-style:square;v-text-anchor:top" coordsize="6456,1255" path="m6456,629l5982,,5458,,4296,,240,,101,3,30,30,3,101,,240r,774l3,1153r27,71l101,1251r139,3l4296,1254r1162,l5982,1254,6456,629xe" fillcolor="#fdf399" stroked="f">
              <v:path arrowok="t" o:connecttype="custom" o:connectlocs="2049778,0;4099556,398464;2049778,796927;0,398464;4099556,5076837;3798566,4677421;3465827,4677421;2727957,4677421;152400,4677421;64135,4679326;19050,4696471;1905,4741556;0,4829821;0,5321314;1905,5409579;19050,5454664;64135,5471809;152400,5473714;2727957,5473714;3465827,5473714;3798566,5473714;4099556,5076837" o:connectangles="270,0,90,180,0,0,0,0,0,0,0,0,0,0,0,0,0,0,0,0,0,0" textboxrect="0,0,6456,1255"/>
            </v:shape>
            <v:shape id="docshape115" o:spid="_x0000_s1156" style="position:absolute;left:6978;top:5994;width:3921;height:1255;visibility:visible;mso-wrap-style:square;v-text-anchor:top" coordsize="3921,1255" path="m3680,l,,,1255r3680,l3819,1251r71,-26l3916,1154r4,-139l3920,240r-4,-139l3890,30,3819,4,3680,xe" fillcolor="#e6f2e7" stroked="f">
              <v:path arrowok="t" o:connecttype="custom" o:connectlocs="1244919,0;2489838,398464;1244919,796927;0,398464;2336803,3806199;0,3806199;0,4603126;2336803,4603126;2425069,4600586;2470154,4584076;2486664,4538991;2489204,4450726;2489204,3958600;2486664,3870334;2470154,3825249;2425069,3808739;2336803,3806199" o:connectangles="270,0,90,180,0,0,0,0,0,0,0,0,0,0,0,0,0" textboxrect="0,0,3921,1255"/>
            </v:shape>
            <v:shape id="docshape116" o:spid="_x0000_s1157" style="position:absolute;left:1316;top:5994;width:6456;height:1255;visibility:visible;mso-wrap-style:square;v-text-anchor:top" coordsize="6456,1255" path="m6456,630l5982,,5458,,4296,,240,,101,4,30,30,3,101,,240r,775l3,1154r27,71l101,1251r139,4l4296,1255r1162,l5982,1255,6456,630xe" fillcolor="#fdf399" stroked="f">
              <v:path arrowok="t" o:connecttype="custom" o:connectlocs="2049778,0;4099556,398464;2049778,796927;0,398464;4099556,4206250;3798566,3806199;3465827,3806199;2727957,3806199;152400,3806199;64135,3808739;19050,3825249;1905,3870334;0,3958600;0,4450726;1905,4538991;19050,4584076;64135,4600586;152400,4603126;2727957,4603126;3465827,4603126;3798566,4603126;4099556,4206250" o:connectangles="270,0,90,180,0,0,0,0,0,0,0,0,0,0,0,0,0,0,0,0,0,0" textboxrect="0,0,6456,1255"/>
            </v:shape>
            <v:shape id="docshape117" o:spid="_x0000_s1158" style="position:absolute;left:6978;top:8737;width:3921;height:1611;visibility:visible;mso-wrap-style:square;v-text-anchor:top" coordsize="3921,1611" path="m3680,l,,,1610r3680,l3819,1607r71,-27l3916,1509r4,-139l3920,240r-4,-138l3890,30,3819,4,3680,xe" fillcolor="#e6f2e7" stroked="f">
              <v:path arrowok="t" o:connecttype="custom" o:connectlocs="1244919,0;2489838,511493;1244919,1022985;0,511493;2336803,5547996;0,5547996;0,6570345;2336803,6570345;2425069,6568440;2470154,6551295;2486664,6506211;2489204,6417946;2489204,5700396;2486664,5612766;2470154,5567046;2425069,5550536;2336803,5547996" o:connectangles="270,0,90,180,0,0,0,0,0,0,0,0,0,0,0,0,0" textboxrect="0,0,3921,1611"/>
            </v:shape>
            <v:shape id="docshape118" o:spid="_x0000_s1159" style="position:absolute;left:1316;top:8737;width:6456;height:1611;visibility:visible;mso-wrap-style:square;v-text-anchor:top" coordsize="6456,1611" path="m6456,808l5982,,5458,,4296,,240,,101,4,30,30,3,102,,240,,1370r3,139l30,1580r71,27l240,1610r4056,l5458,1610r524,l6456,808xe" fillcolor="#fdf399" stroked="f">
              <v:path arrowok="t" o:connecttype="custom" o:connectlocs="2049778,0;4099556,511493;2049778,1022985;0,511493;4099556,6061076;3798566,5547996;3465827,5547996;2727957,5547996;152400,5547996;64135,5550536;19050,5567046;1905,5612766;0,5700396;0,6417946;1905,6506211;19050,6551295;64135,6568440;152400,6570345;2727957,6570345;3465827,6570345;3798566,6570345;4099556,6061076" o:connectangles="270,0,90,180,0,0,0,0,0,0,0,0,0,0,0,0,0,0,0,0,0,0" textboxrect="0,0,6456,1611"/>
            </v:shape>
            <v:shape id="docshape119" o:spid="_x0000_s1160" style="position:absolute;left:6978;top:10464;width:3921;height:1255;visibility:visible;mso-wrap-style:square;v-text-anchor:top" coordsize="3921,1255" path="m3680,l,,,1255r3680,l3819,1251r71,-26l3916,1154r4,-139l3920,240r-4,-138l3890,30,3819,4,3680,xe" fillcolor="#e6f2e7" stroked="f">
              <v:path arrowok="t" o:connecttype="custom" o:connectlocs="1244919,0;2489838,398464;1244919,796927;0,398464;2336803,6644657;0,6644657;0,7441583;2336803,7441583;2425069,7439043;2470154,7422533;2486664,7377448;2489204,7289183;2489204,6797057;2486664,6709427;2470154,6663707;2425069,6647197;2336803,6644657" o:connectangles="270,0,90,180,0,0,0,0,0,0,0,0,0,0,0,0,0" textboxrect="0,0,3921,1255"/>
            </v:shape>
            <v:shape id="docshape120" o:spid="_x0000_s1161" style="position:absolute;left:1316;top:10464;width:6456;height:1255;visibility:visible;mso-wrap-style:square;v-text-anchor:top" coordsize="6456,1255" path="m6456,630l5982,,5458,,4296,,240,,101,4,30,30,3,102,,240r,775l3,1154r27,71l101,1251r139,4l4296,1255r1162,l5982,1255,6456,630xe" fillcolor="#fdf399" stroked="f">
              <v:path arrowok="t" o:connecttype="custom" o:connectlocs="2049778,0;4099556,398464;2049778,796927;0,398464;4099556,7044707;3798566,6644657;3465827,6644657;2727957,6644657;152400,6644657;64135,6647197;19050,6663707;1905,6709427;0,6797057;0,7289183;1905,7377448;19050,7422533;64135,7439043;152400,7441583;2727957,7441583;3465827,7441583;3798566,7441583;4099556,7044707" o:connectangles="270,0,90,180,0,0,0,0,0,0,0,0,0,0,0,0,0,0,0,0,0,0" textboxrect="0,0,6456,1255"/>
            </v:shape>
            <v:shape id="docshape121" o:spid="_x0000_s1162" style="position:absolute;left:6978;top:11835;width:3921;height:964;visibility:visible;mso-wrap-style:square;v-text-anchor:top" coordsize="3921,964" path="m3680,l,,,964r3680,l3819,960r71,-26l3916,862r4,-138l3920,240r-4,-139l3890,30,3819,4,3680,xe" fillcolor="#e6f2e7" stroked="f">
              <v:path arrowok="t" o:connecttype="custom" o:connectlocs="1244919,0;2489838,306068;1244919,612135;0,306068;2336803,7515799;0,7515799;0,8127934;2336803,8127934;2425069,8125394;2470154,8108884;2486664,8063165;2489204,7975535;2489204,7668198;2486664,7579934;2470154,7534849;2425069,7518339;2336803,7515799" o:connectangles="270,0,90,180,0,0,0,0,0,0,0,0,0,0,0,0,0" textboxrect="0,0,3921,964"/>
            </v:shape>
            <v:shape id="docshape122" o:spid="_x0000_s1163" style="position:absolute;left:1316;top:11835;width:6456;height:964;visibility:visible;mso-wrap-style:square;v-text-anchor:top" coordsize="6456,964" path="m6456,483l5982,,5458,,4296,,240,,101,4,30,30,3,101,,240,,724,3,862r27,72l101,960r139,4l4296,964r1162,l5982,964,6456,483xe" fillcolor="#fdf399" stroked="f">
              <v:path arrowok="t" o:connecttype="custom" o:connectlocs="2049778,0;4099556,306068;2049778,612135;0,306068;4099556,7822502;3798566,7515799;3465827,7515799;2727957,7515799;152400,7515799;64135,7518339;19050,7534849;1905,7579934;0,7668198;0,7975535;1905,8063165;19050,8108884;64135,8125394;152400,8127934;2727957,8127934;3465827,8127934;3798566,8127934;4099556,7822502" o:connectangles="270,0,90,180,0,0,0,0,0,0,0,0,0,0,0,0,0,0,0,0,0,0" textboxrect="0,0,6456,964"/>
            </v:shape>
            <v:shape id="docshape123" o:spid="_x0000_s1164" style="position:absolute;left:6978;top:14417;width:3921;height:964;visibility:visible;mso-wrap-style:square;v-text-anchor:top" coordsize="3921,964" path="m3680,l,,,964r3680,l3819,960r71,-26l3916,863r4,-139l3920,240r-4,-139l3890,30,3819,4,3680,xe" fillcolor="#e6f2e7" stroked="f">
              <v:path arrowok="t" o:connecttype="custom" o:connectlocs="1244919,0;2489838,306068;1244919,612135;0,306068;2336803,9154720;0,9154720;0,9766855;2336803,9766855;2425069,9764315;2470154,9747805;2486664,9702721;2489204,9614457;2489204,9307119;2486664,9218855;2470154,9173770;2425069,9157260;2336803,9154720" o:connectangles="270,0,90,180,0,0,0,0,0,0,0,0,0,0,0,0,0" textboxrect="0,0,3921,964"/>
            </v:shape>
            <v:shape id="docshape124" o:spid="_x0000_s1165" style="position:absolute;left:1316;top:14417;width:6456;height:964;visibility:visible;mso-wrap-style:square;v-text-anchor:top" coordsize="6456,964" path="m6456,484l5982,,5458,,4296,,240,,101,4,30,30,3,101,,240,,724,3,863r27,71l101,960r139,4l4296,964r1162,l5982,964,6456,484xe" fillcolor="#fdf399" stroked="f">
              <v:path arrowok="t" o:connecttype="custom" o:connectlocs="2049778,0;4099556,306068;2049778,612135;0,306068;4099556,9462058;3798566,9154720;3465827,9154720;2727957,9154720;152400,9154720;64135,9157260;19050,9173770;1905,9218855;0,9307119;0,9614457;1905,9702721;19050,9747805;64135,9764315;152400,9766855;2727957,9766855;3465827,9766855;3798566,9766855;4099556,9462058" o:connectangles="270,0,90,180,0,0,0,0,0,0,0,0,0,0,0,0,0,0,0,0,0,0" textboxrect="0,0,6456,964"/>
            </v:shape>
            <v:shape id="docshape125" o:spid="_x0000_s1166" style="position:absolute;left:6978;top:12956;width:3921;height:1344;visibility:visible;mso-wrap-style:square;v-text-anchor:top" coordsize="3921,1344" path="m3680,l,,,1344r3680,l3819,1340r71,-26l3916,1243r4,-139l3920,240r-4,-139l3890,30,3819,4,3680,xe" fillcolor="#e6f2e7" stroked="f">
              <v:path arrowok="t" o:connecttype="custom" o:connectlocs="1244919,0;2489838,426718;1244919,853436;0,426718;2336803,8227021;0,8227021;0,9080457;2336803,9080457;2425069,9077917;2470154,9061407;2486664,9016322;2489204,8928057;2489204,8379420;2486664,8291156;2470154,8246071;2425069,8229561;2336803,8227021" o:connectangles="270,0,90,180,0,0,0,0,0,0,0,0,0,0,0,0,0" textboxrect="0,0,3921,1344"/>
            </v:shape>
            <v:shape id="docshape126" o:spid="_x0000_s1167" style="position:absolute;left:1316;top:12956;width:6456;height:1344;visibility:visible;mso-wrap-style:square;v-text-anchor:top" coordsize="6456,1344" path="m6456,674l5982,,5458,,4296,,240,,101,4,30,30,3,101,,240r,864l3,1243r27,71l101,1340r139,4l4296,1344r1162,l5982,1344,6456,674xe" fillcolor="#fdf399" stroked="f">
              <v:path arrowok="t" o:connecttype="custom" o:connectlocs="2049778,0;4099556,426718;2049778,853436;0,426718;4099556,8655009;3798566,8227021;3465827,8227021;2727957,8227021;152400,8227021;64135,8229561;19050,8246071;1905,8291156;0,8379420;0,8928057;1905,9016322;19050,9061407;64135,9077917;152400,9080457;2727957,9080457;3465827,9080457;3798566,9080457;4099556,8655009" o:connectangles="270,0,90,180,0,0,0,0,0,0,0,0,0,0,0,0,0,0,0,0,0,0" textboxrect="0,0,6456,1344"/>
            </v:shape>
            <v:shape id="Line 430" o:spid="_x0000_s1168" type="#_x0000_t32" style="position:absolute;left:4550;top:2526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2"/>
        <w:rPr>
          <w:rFonts w:ascii="Calibri" w:hAnsi="Calibri"/>
          <w:b/>
          <w:sz w:val="17"/>
        </w:rPr>
      </w:pPr>
    </w:p>
    <w:p w:rsidR="00BC04E7" w:rsidRDefault="00BA4463">
      <w:pPr>
        <w:spacing w:before="95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right="642"/>
        <w:jc w:val="right"/>
      </w:pPr>
      <w:r>
        <w:rPr>
          <w:rFonts w:ascii="Tahoma" w:hAnsi="Tahoma"/>
          <w:color w:val="F9D66A"/>
          <w:w w:val="85"/>
        </w:rPr>
        <w:lastRenderedPageBreak/>
        <w:t>15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16"/>
        </w:rPr>
      </w:pPr>
    </w:p>
    <w:p w:rsidR="00BC04E7" w:rsidRDefault="00BA4463">
      <w:pPr>
        <w:pStyle w:val="Ttulo8"/>
        <w:spacing w:before="121" w:line="232" w:lineRule="auto"/>
        <w:ind w:left="2185" w:right="1944" w:firstLine="861"/>
        <w:jc w:val="left"/>
      </w:pPr>
      <w:r>
        <w:rPr>
          <w:color w:val="1F2A55"/>
          <w:w w:val="110"/>
        </w:rPr>
        <w:t>SATISFACCIÓN CON LAS MEDIDAS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REALIZADAS</w:t>
      </w:r>
      <w:r>
        <w:rPr>
          <w:color w:val="1F2A55"/>
          <w:spacing w:val="-9"/>
          <w:w w:val="110"/>
        </w:rPr>
        <w:t xml:space="preserve"> </w:t>
      </w:r>
      <w:r>
        <w:rPr>
          <w:color w:val="1F2A55"/>
          <w:w w:val="110"/>
        </w:rPr>
        <w:t>PARA</w:t>
      </w:r>
      <w:r>
        <w:rPr>
          <w:color w:val="1F2A55"/>
          <w:spacing w:val="-9"/>
          <w:w w:val="110"/>
        </w:rPr>
        <w:t xml:space="preserve"> </w:t>
      </w:r>
      <w:r>
        <w:rPr>
          <w:color w:val="1F2A55"/>
          <w:w w:val="110"/>
        </w:rPr>
        <w:t>MEJORAR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-9"/>
          <w:w w:val="110"/>
        </w:rPr>
        <w:t xml:space="preserve"> </w:t>
      </w:r>
      <w:r>
        <w:rPr>
          <w:color w:val="1F2A55"/>
          <w:w w:val="110"/>
        </w:rPr>
        <w:t>SEGURIDAD</w:t>
      </w:r>
    </w:p>
    <w:p w:rsidR="00BC04E7" w:rsidRDefault="00BC04E7">
      <w:pPr>
        <w:pStyle w:val="Textoindependiente"/>
        <w:spacing w:before="2"/>
        <w:rPr>
          <w:rFonts w:ascii="Calibri" w:hAnsi="Calibri"/>
          <w:b/>
          <w:sz w:val="22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El 85% de los clientes han valorado como excelente y bueno la incorporación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gel hidroalcohólico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las guaguas.</w:t>
      </w:r>
    </w:p>
    <w:p w:rsidR="00BC04E7" w:rsidRDefault="00BC04E7">
      <w:pPr>
        <w:pStyle w:val="Textoindependiente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Más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60%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clientes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valorado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excelente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bueno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información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atención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cliente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redes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otros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comunicación y el refuerzo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limpieza en las guaguas.</w:t>
      </w:r>
    </w:p>
    <w:p w:rsidR="00BC04E7" w:rsidRDefault="00BC04E7">
      <w:pPr>
        <w:pStyle w:val="Textoindependiente"/>
        <w:spacing w:before="2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1944"/>
      </w:pPr>
      <w:r>
        <w:rPr>
          <w:color w:val="5C5B60"/>
        </w:rPr>
        <w:t>El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48%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clientes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valorado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excelente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bueno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aumento</w:t>
      </w:r>
      <w:r>
        <w:rPr>
          <w:color w:val="5C5B60"/>
          <w:spacing w:val="1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2"/>
        </w:rPr>
        <w:t xml:space="preserve"> </w:t>
      </w:r>
      <w:r>
        <w:rPr>
          <w:color w:val="5C5B60"/>
        </w:rPr>
        <w:t>frecuencia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prohibición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pago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efectivo.</w:t>
      </w:r>
    </w:p>
    <w:p w:rsidR="00BC04E7" w:rsidRDefault="00BA4463">
      <w:pPr>
        <w:pStyle w:val="Ttulo7"/>
        <w:spacing w:before="31"/>
        <w:ind w:right="640"/>
        <w:jc w:val="right"/>
      </w:pPr>
      <w:r>
        <w:rPr>
          <w:color w:val="F8D053"/>
          <w:w w:val="106"/>
        </w:rPr>
        <w:t>2</w:t>
      </w:r>
    </w:p>
    <w:p w:rsidR="00BC04E7" w:rsidRDefault="00BC04E7">
      <w:pPr>
        <w:pStyle w:val="Textoindependiente"/>
        <w:spacing w:before="7"/>
        <w:rPr>
          <w:rFonts w:ascii="Calibri" w:hAnsi="Calibri"/>
          <w:sz w:val="28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0" w:line="244" w:lineRule="auto"/>
        <w:ind w:left="1778" w:right="38" w:firstLine="310"/>
        <w:jc w:val="right"/>
      </w:pPr>
      <w:r>
        <w:rPr>
          <w:rFonts w:ascii="Tahoma" w:hAnsi="Tahoma"/>
          <w:color w:val="1F2A55"/>
          <w:spacing w:val="-1"/>
          <w:sz w:val="14"/>
        </w:rPr>
        <w:lastRenderedPageBreak/>
        <w:t xml:space="preserve">Información </w:t>
      </w:r>
      <w:r>
        <w:rPr>
          <w:rFonts w:ascii="Tahoma" w:hAnsi="Tahoma"/>
          <w:color w:val="1F2A55"/>
          <w:sz w:val="14"/>
        </w:rPr>
        <w:t>y</w:t>
      </w:r>
      <w:r>
        <w:rPr>
          <w:rFonts w:ascii="Tahoma" w:hAnsi="Tahoma"/>
          <w:color w:val="1F2A55"/>
          <w:spacing w:val="-41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atención al cliente</w:t>
      </w:r>
      <w:r>
        <w:rPr>
          <w:rFonts w:ascii="Tahoma" w:hAnsi="Tahoma"/>
          <w:color w:val="1F2A55"/>
          <w:spacing w:val="1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en</w:t>
      </w:r>
      <w:r>
        <w:rPr>
          <w:rFonts w:ascii="Tahoma" w:hAnsi="Tahoma"/>
          <w:color w:val="1F2A55"/>
          <w:spacing w:val="-7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redes</w:t>
      </w:r>
      <w:r>
        <w:rPr>
          <w:rFonts w:ascii="Tahoma" w:hAnsi="Tahoma"/>
          <w:color w:val="1F2A55"/>
          <w:spacing w:val="-7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sociales</w:t>
      </w:r>
      <w:r>
        <w:rPr>
          <w:rFonts w:ascii="Tahoma" w:hAnsi="Tahoma"/>
          <w:color w:val="1F2A55"/>
          <w:spacing w:val="-7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y</w:t>
      </w:r>
      <w:r>
        <w:rPr>
          <w:rFonts w:ascii="Tahoma" w:hAnsi="Tahoma"/>
          <w:color w:val="1F2A55"/>
          <w:spacing w:val="-41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otros canales de</w:t>
      </w:r>
      <w:r>
        <w:rPr>
          <w:rFonts w:ascii="Tahoma" w:hAnsi="Tahoma"/>
          <w:color w:val="1F2A55"/>
          <w:spacing w:val="1"/>
          <w:sz w:val="14"/>
        </w:rPr>
        <w:t xml:space="preserve"> </w:t>
      </w:r>
      <w:r>
        <w:rPr>
          <w:rFonts w:ascii="Tahoma" w:hAnsi="Tahoma"/>
          <w:color w:val="1F2A55"/>
          <w:w w:val="105"/>
          <w:sz w:val="14"/>
        </w:rPr>
        <w:t>comunicación</w:t>
      </w: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spacing w:before="10"/>
        <w:rPr>
          <w:rFonts w:ascii="Tahoma" w:hAnsi="Tahoma"/>
          <w:sz w:val="22"/>
        </w:rPr>
      </w:pPr>
    </w:p>
    <w:p w:rsidR="00BC04E7" w:rsidRDefault="00BA4463">
      <w:pPr>
        <w:spacing w:before="1" w:line="244" w:lineRule="auto"/>
        <w:ind w:left="1768" w:right="38" w:firstLine="91"/>
        <w:jc w:val="right"/>
      </w:pPr>
      <w:r>
        <w:rPr>
          <w:rFonts w:ascii="Tahoma" w:hAnsi="Tahoma"/>
          <w:color w:val="1F2A55"/>
          <w:sz w:val="14"/>
        </w:rPr>
        <w:t>Incorporación del</w:t>
      </w:r>
      <w:r>
        <w:rPr>
          <w:rFonts w:ascii="Tahoma" w:hAnsi="Tahoma"/>
          <w:color w:val="1F2A55"/>
          <w:spacing w:val="-41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gel</w:t>
      </w:r>
      <w:r>
        <w:rPr>
          <w:rFonts w:ascii="Tahoma" w:hAnsi="Tahoma"/>
          <w:color w:val="1F2A55"/>
          <w:spacing w:val="4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hidroalcohólico</w:t>
      </w:r>
      <w:r>
        <w:rPr>
          <w:rFonts w:ascii="Tahoma" w:hAnsi="Tahoma"/>
          <w:color w:val="1F2A55"/>
          <w:spacing w:val="-40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en</w:t>
      </w:r>
      <w:r>
        <w:rPr>
          <w:rFonts w:ascii="Tahoma" w:hAnsi="Tahoma"/>
          <w:color w:val="1F2A55"/>
          <w:spacing w:val="-7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las</w:t>
      </w:r>
      <w:r>
        <w:rPr>
          <w:rFonts w:ascii="Tahoma" w:hAnsi="Tahoma"/>
          <w:color w:val="1F2A55"/>
          <w:spacing w:val="-6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guaguas</w:t>
      </w: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spacing w:before="8"/>
        <w:rPr>
          <w:rFonts w:ascii="Tahoma" w:hAnsi="Tahoma"/>
        </w:rPr>
      </w:pPr>
    </w:p>
    <w:p w:rsidR="00BC04E7" w:rsidRDefault="00BA4463">
      <w:pPr>
        <w:spacing w:line="244" w:lineRule="auto"/>
        <w:ind w:left="2027" w:right="38" w:firstLine="27"/>
        <w:jc w:val="right"/>
      </w:pPr>
      <w:r>
        <w:rPr>
          <w:rFonts w:ascii="Tahoma" w:hAnsi="Tahoma"/>
          <w:color w:val="1F2A55"/>
          <w:sz w:val="14"/>
        </w:rPr>
        <w:t>Refuerzo</w:t>
      </w:r>
      <w:r>
        <w:rPr>
          <w:rFonts w:ascii="Tahoma" w:hAnsi="Tahoma"/>
          <w:color w:val="1F2A55"/>
          <w:spacing w:val="-10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en</w:t>
      </w:r>
      <w:r>
        <w:rPr>
          <w:rFonts w:ascii="Tahoma" w:hAnsi="Tahoma"/>
          <w:color w:val="1F2A55"/>
          <w:spacing w:val="-9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la</w:t>
      </w:r>
      <w:r>
        <w:rPr>
          <w:rFonts w:ascii="Tahoma" w:hAnsi="Tahoma"/>
          <w:color w:val="1F2A55"/>
          <w:spacing w:val="-40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limpieza</w:t>
      </w:r>
      <w:r>
        <w:rPr>
          <w:rFonts w:ascii="Tahoma" w:hAnsi="Tahoma"/>
          <w:color w:val="1F2A55"/>
          <w:spacing w:val="-5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de</w:t>
      </w:r>
      <w:r>
        <w:rPr>
          <w:rFonts w:ascii="Tahoma" w:hAnsi="Tahoma"/>
          <w:color w:val="1F2A55"/>
          <w:spacing w:val="-4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las</w:t>
      </w:r>
    </w:p>
    <w:p w:rsidR="00BC04E7" w:rsidRDefault="00BA4463">
      <w:pPr>
        <w:spacing w:line="168" w:lineRule="exact"/>
        <w:ind w:right="38"/>
        <w:jc w:val="right"/>
      </w:pPr>
      <w:proofErr w:type="gramStart"/>
      <w:r>
        <w:rPr>
          <w:rFonts w:ascii="Tahoma" w:hAnsi="Tahoma"/>
          <w:color w:val="1F2A55"/>
          <w:sz w:val="14"/>
        </w:rPr>
        <w:t>guaguas</w:t>
      </w:r>
      <w:proofErr w:type="gramEnd"/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rPr>
          <w:rFonts w:ascii="Tahoma" w:hAnsi="Tahoma"/>
          <w:sz w:val="21"/>
        </w:rPr>
      </w:pPr>
    </w:p>
    <w:p w:rsidR="00BC04E7" w:rsidRDefault="00BC04E7">
      <w:pPr>
        <w:spacing w:before="1" w:line="244" w:lineRule="auto"/>
        <w:ind w:left="1542" w:right="34" w:firstLine="488"/>
      </w:pPr>
      <w:r>
        <w:pict>
          <v:group id="docshapegroup127" o:spid="_x0000_s1169" style="position:absolute;left:0;text-align:left;margin-left:182.35pt;margin-top:-4.75pt;width:318.7pt;height:38.25pt;z-index:251654656;mso-position-horizontal-relative:page" coordorigin="3647,-95" coordsize="6374,765">
            <v:shape id="docshape128" o:spid="_x0000_s1170" type="#_x0000_t202" style="position:absolute;left:9145;top:-95;width:876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</w:rPr>
                    </w:pPr>
                  </w:p>
                  <w:p w:rsidR="00BC04E7" w:rsidRDefault="00BA4463">
                    <w:pPr>
                      <w:ind w:left="229"/>
                    </w:pPr>
                    <w:r>
                      <w:rPr>
                        <w:rFonts w:ascii="Tahoma" w:hAnsi="Tahoma"/>
                        <w:color w:val="1F2A55"/>
                        <w:w w:val="95"/>
                        <w:sz w:val="14"/>
                      </w:rPr>
                      <w:t>14,53%</w:t>
                    </w:r>
                  </w:p>
                </w:txbxContent>
              </v:textbox>
            </v:shape>
            <v:shape id="docshape129" o:spid="_x0000_s1171" type="#_x0000_t202" style="position:absolute;left:8133;top:-95;width:1012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</w:rPr>
                    </w:pPr>
                  </w:p>
                  <w:p w:rsidR="00BC04E7" w:rsidRDefault="00BA4463">
                    <w:pPr>
                      <w:ind w:left="342"/>
                    </w:pPr>
                    <w:r>
                      <w:rPr>
                        <w:rFonts w:ascii="Tahoma" w:hAnsi="Tahoma"/>
                        <w:color w:val="1F2A55"/>
                        <w:w w:val="95"/>
                        <w:sz w:val="14"/>
                      </w:rPr>
                      <w:t>13,30%</w:t>
                    </w:r>
                  </w:p>
                </w:txbxContent>
              </v:textbox>
            </v:shape>
            <v:shape id="docshape130" o:spid="_x0000_s1172" type="#_x0000_t202" style="position:absolute;left:6813;top:-95;width:1321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</w:rPr>
                    </w:pPr>
                  </w:p>
                  <w:p w:rsidR="00BC04E7" w:rsidRDefault="00BA4463">
                    <w:pPr>
                      <w:ind w:left="461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24,38%</w:t>
                    </w:r>
                  </w:p>
                </w:txbxContent>
              </v:textbox>
            </v:shape>
            <v:shape id="docshape131" o:spid="_x0000_s1173" type="#_x0000_t202" style="position:absolute;left:4912;top:-95;width:1902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</w:rPr>
                    </w:pPr>
                  </w:p>
                  <w:p w:rsidR="00BC04E7" w:rsidRDefault="00BA4463">
                    <w:pPr>
                      <w:ind w:left="633" w:right="743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28,82%</w:t>
                    </w:r>
                  </w:p>
                </w:txbxContent>
              </v:textbox>
            </v:shape>
            <v:shape id="docshape132" o:spid="_x0000_s1174" type="#_x0000_t202" style="position:absolute;left:3647;top:-95;width:1265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</w:rPr>
                    </w:pPr>
                  </w:p>
                  <w:p w:rsidR="00BC04E7" w:rsidRDefault="00BA4463">
                    <w:pPr>
                      <w:ind w:left="389"/>
                    </w:pPr>
                    <w:r>
                      <w:rPr>
                        <w:rFonts w:ascii="Tahoma" w:hAnsi="Tahoma"/>
                        <w:color w:val="1F2A55"/>
                        <w:w w:val="95"/>
                        <w:sz w:val="14"/>
                      </w:rPr>
                      <w:t>18,97%</w:t>
                    </w:r>
                  </w:p>
                </w:txbxContent>
              </v:textbox>
            </v:shape>
            <w10:wrap anchorx="page"/>
          </v:group>
        </w:pict>
      </w:r>
      <w:r w:rsidR="00BA4463">
        <w:rPr>
          <w:rFonts w:ascii="Tahoma" w:hAnsi="Tahoma"/>
          <w:color w:val="1F2A55"/>
          <w:sz w:val="14"/>
        </w:rPr>
        <w:t>Aumento de la</w:t>
      </w:r>
      <w:r w:rsidR="00BA4463">
        <w:rPr>
          <w:rFonts w:ascii="Tahoma" w:hAnsi="Tahoma"/>
          <w:color w:val="1F2A55"/>
          <w:spacing w:val="-41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frecuencia</w:t>
      </w:r>
      <w:r w:rsidR="00BA4463">
        <w:rPr>
          <w:rFonts w:ascii="Tahoma" w:hAnsi="Tahoma"/>
          <w:color w:val="1F2A55"/>
          <w:spacing w:val="-5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de</w:t>
      </w:r>
      <w:r w:rsidR="00BA4463">
        <w:rPr>
          <w:rFonts w:ascii="Tahoma" w:hAnsi="Tahoma"/>
          <w:color w:val="1F2A55"/>
          <w:spacing w:val="-5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guaguas</w:t>
      </w:r>
    </w:p>
    <w:p w:rsidR="00BC04E7" w:rsidRDefault="00BA4463">
      <w:pPr>
        <w:spacing w:line="168" w:lineRule="exact"/>
        <w:ind w:left="2016"/>
      </w:pPr>
      <w:proofErr w:type="gramStart"/>
      <w:r>
        <w:rPr>
          <w:rFonts w:ascii="Tahoma" w:hAnsi="Tahoma"/>
          <w:color w:val="1F2A55"/>
          <w:sz w:val="14"/>
        </w:rPr>
        <w:t>en</w:t>
      </w:r>
      <w:proofErr w:type="gramEnd"/>
      <w:r>
        <w:rPr>
          <w:rFonts w:ascii="Tahoma" w:hAnsi="Tahoma"/>
          <w:color w:val="1F2A55"/>
          <w:spacing w:val="-5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horas</w:t>
      </w:r>
      <w:r>
        <w:rPr>
          <w:rFonts w:ascii="Tahoma" w:hAnsi="Tahoma"/>
          <w:color w:val="1F2A55"/>
          <w:spacing w:val="-5"/>
          <w:sz w:val="14"/>
        </w:rPr>
        <w:t xml:space="preserve"> </w:t>
      </w:r>
      <w:r>
        <w:rPr>
          <w:rFonts w:ascii="Tahoma" w:hAnsi="Tahoma"/>
          <w:color w:val="1F2A55"/>
          <w:sz w:val="14"/>
        </w:rPr>
        <w:t>punta</w:t>
      </w: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spacing w:before="7"/>
        <w:rPr>
          <w:rFonts w:ascii="Tahoma" w:hAnsi="Tahoma"/>
          <w:sz w:val="14"/>
        </w:rPr>
      </w:pPr>
    </w:p>
    <w:p w:rsidR="00BC04E7" w:rsidRDefault="00BC04E7">
      <w:pPr>
        <w:spacing w:before="1" w:line="244" w:lineRule="auto"/>
        <w:ind w:left="1903" w:right="38" w:firstLine="146"/>
        <w:jc w:val="right"/>
      </w:pPr>
      <w:r>
        <w:pict>
          <v:group id="docshapegroup133" o:spid="_x0000_s1175" style="position:absolute;left:0;text-align:left;margin-left:182.35pt;margin-top:-10.2pt;width:318.65pt;height:38.25pt;z-index:251653632;mso-position-horizontal-relative:page" coordorigin="3647,-204" coordsize="6373,765">
            <v:shape id="docshape134" o:spid="_x0000_s1176" type="#_x0000_t202" style="position:absolute;left:8747;top:-204;width:1273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9"/>
                      <w:rPr>
                        <w:rFonts w:ascii="Tahoma" w:hAnsi="Tahoma"/>
                        <w:color w:val="000000"/>
                        <w:sz w:val="23"/>
                      </w:rPr>
                    </w:pPr>
                  </w:p>
                  <w:p w:rsidR="00BC04E7" w:rsidRDefault="00BA4463">
                    <w:pPr>
                      <w:ind w:left="395"/>
                    </w:pPr>
                    <w:r>
                      <w:rPr>
                        <w:rFonts w:ascii="Tahoma" w:hAnsi="Tahoma"/>
                        <w:color w:val="1F2A55"/>
                        <w:w w:val="95"/>
                        <w:sz w:val="14"/>
                      </w:rPr>
                      <w:t>21,08%</w:t>
                    </w:r>
                  </w:p>
                </w:txbxContent>
              </v:textbox>
            </v:shape>
            <v:shape id="docshape135" o:spid="_x0000_s1177" type="#_x0000_t202" style="position:absolute;left:8133;top:-204;width:614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9"/>
                      <w:rPr>
                        <w:rFonts w:ascii="Tahoma" w:hAnsi="Tahoma"/>
                        <w:sz w:val="23"/>
                      </w:rPr>
                    </w:pPr>
                  </w:p>
                  <w:p w:rsidR="00BC04E7" w:rsidRDefault="00BA4463">
                    <w:pPr>
                      <w:ind w:left="112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8,58%</w:t>
                    </w:r>
                  </w:p>
                </w:txbxContent>
              </v:textbox>
            </v:shape>
            <v:shape id="docshape136" o:spid="_x0000_s1178" type="#_x0000_t202" style="position:absolute;left:6813;top:-204;width:1321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9"/>
                      <w:rPr>
                        <w:rFonts w:ascii="Tahoma" w:hAnsi="Tahoma"/>
                        <w:color w:val="000000"/>
                        <w:sz w:val="23"/>
                      </w:rPr>
                    </w:pPr>
                  </w:p>
                  <w:p w:rsidR="00BC04E7" w:rsidRDefault="00BA4463">
                    <w:pPr>
                      <w:ind w:left="413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22,30%</w:t>
                    </w:r>
                  </w:p>
                </w:txbxContent>
              </v:textbox>
            </v:shape>
            <v:shape id="docshape137" o:spid="_x0000_s1179" type="#_x0000_t202" style="position:absolute;left:5005;top:-204;width:1808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9"/>
                      <w:rPr>
                        <w:rFonts w:ascii="Tahoma" w:hAnsi="Tahoma"/>
                        <w:sz w:val="23"/>
                      </w:rPr>
                    </w:pPr>
                  </w:p>
                  <w:p w:rsidR="00BC04E7" w:rsidRDefault="00BA4463">
                    <w:pPr>
                      <w:ind w:left="602" w:right="681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25,98%</w:t>
                    </w:r>
                  </w:p>
                </w:txbxContent>
              </v:textbox>
            </v:shape>
            <v:shape id="docshape138" o:spid="_x0000_s1180" type="#_x0000_t202" style="position:absolute;left:3647;top:-204;width:1358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9"/>
                      <w:rPr>
                        <w:rFonts w:ascii="Tahoma" w:hAnsi="Tahoma"/>
                        <w:color w:val="000000"/>
                        <w:sz w:val="23"/>
                      </w:rPr>
                    </w:pPr>
                  </w:p>
                  <w:p w:rsidR="00BC04E7" w:rsidRDefault="00BA4463">
                    <w:pPr>
                      <w:ind w:left="448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22,06%</w:t>
                    </w:r>
                  </w:p>
                </w:txbxContent>
              </v:textbox>
            </v:shape>
            <w10:wrap anchorx="page"/>
          </v:group>
        </w:pict>
      </w:r>
      <w:r w:rsidR="00BA4463">
        <w:rPr>
          <w:rFonts w:ascii="Tahoma" w:hAnsi="Tahoma"/>
          <w:color w:val="1F2A55"/>
          <w:spacing w:val="-3"/>
          <w:w w:val="105"/>
          <w:sz w:val="14"/>
        </w:rPr>
        <w:t xml:space="preserve">Prohibición </w:t>
      </w:r>
      <w:r w:rsidR="00BA4463">
        <w:rPr>
          <w:rFonts w:ascii="Tahoma" w:hAnsi="Tahoma"/>
          <w:color w:val="1F2A55"/>
          <w:spacing w:val="-2"/>
          <w:w w:val="105"/>
          <w:sz w:val="14"/>
        </w:rPr>
        <w:t>de</w:t>
      </w:r>
      <w:r w:rsidR="00BA4463">
        <w:rPr>
          <w:rFonts w:ascii="Tahoma" w:hAnsi="Tahoma"/>
          <w:color w:val="1F2A55"/>
          <w:spacing w:val="-43"/>
          <w:w w:val="105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pago</w:t>
      </w:r>
      <w:r w:rsidR="00BA4463">
        <w:rPr>
          <w:rFonts w:ascii="Tahoma" w:hAnsi="Tahoma"/>
          <w:color w:val="1F2A55"/>
          <w:spacing w:val="-2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en</w:t>
      </w:r>
      <w:r w:rsidR="00BA4463">
        <w:rPr>
          <w:rFonts w:ascii="Tahoma" w:hAnsi="Tahoma"/>
          <w:color w:val="1F2A55"/>
          <w:spacing w:val="-1"/>
          <w:sz w:val="14"/>
        </w:rPr>
        <w:t xml:space="preserve"> </w:t>
      </w:r>
      <w:r w:rsidR="00BA4463">
        <w:rPr>
          <w:rFonts w:ascii="Tahoma" w:hAnsi="Tahoma"/>
          <w:color w:val="1F2A55"/>
          <w:sz w:val="14"/>
        </w:rPr>
        <w:t>efectivo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  <w:sz w:val="24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34"/>
        </w:rPr>
      </w:pPr>
    </w:p>
    <w:p w:rsidR="00BC04E7" w:rsidRDefault="00BC04E7">
      <w:pPr>
        <w:tabs>
          <w:tab w:val="left" w:pos="2196"/>
        </w:tabs>
        <w:ind w:left="1542"/>
      </w:pPr>
      <w:r>
        <w:pict>
          <v:group id="docshapegroup139" o:spid="_x0000_s1181" style="position:absolute;left:0;text-align:left;margin-left:182.5pt;margin-top:-41.2pt;width:318.55pt;height:38.25pt;z-index:251656704;mso-position-horizontal-relative:page" coordorigin="3650,-824" coordsize="6371,765">
            <v:shape id="docshape140" o:spid="_x0000_s1182" type="#_x0000_t202" style="position:absolute;left:9615;top:-824;width:406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A4463">
                    <w:pPr>
                      <w:spacing w:before="116"/>
                      <w:ind w:left="15"/>
                    </w:pPr>
                    <w:r>
                      <w:rPr>
                        <w:rFonts w:ascii="Tahoma" w:hAnsi="Tahoma"/>
                        <w:color w:val="1F2A55"/>
                        <w:spacing w:val="-1"/>
                        <w:w w:val="95"/>
                        <w:sz w:val="14"/>
                      </w:rPr>
                      <w:t>6,39%</w:t>
                    </w:r>
                  </w:p>
                </w:txbxContent>
              </v:textbox>
            </v:shape>
            <v:shape id="docshape141" o:spid="_x0000_s1183" type="#_x0000_t202" style="position:absolute;left:9023;top:-824;width:592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A4463">
                    <w:pPr>
                      <w:spacing w:before="116"/>
                      <w:ind w:left="86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9,09%</w:t>
                    </w:r>
                  </w:p>
                </w:txbxContent>
              </v:textbox>
            </v:shape>
            <v:shape id="docshape142" o:spid="_x0000_s1184" type="#_x0000_t202" style="position:absolute;left:7703;top:-824;width:1321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A4463">
                    <w:pPr>
                      <w:spacing w:before="116"/>
                      <w:ind w:left="437"/>
                    </w:pPr>
                    <w:r>
                      <w:rPr>
                        <w:rFonts w:ascii="Tahoma" w:hAnsi="Tahoma"/>
                        <w:color w:val="1F2A55"/>
                        <w:w w:val="95"/>
                        <w:sz w:val="14"/>
                      </w:rPr>
                      <w:t>21,38%</w:t>
                    </w:r>
                  </w:p>
                </w:txbxContent>
              </v:textbox>
            </v:shape>
            <v:shape id="docshape143" o:spid="_x0000_s1185" type="#_x0000_t202" style="position:absolute;left:5266;top:-824;width:2437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A4463">
                    <w:pPr>
                      <w:spacing w:before="116"/>
                      <w:ind w:left="956" w:right="956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37,35%</w:t>
                    </w:r>
                  </w:p>
                </w:txbxContent>
              </v:textbox>
            </v:shape>
            <v:shape id="docshape144" o:spid="_x0000_s1186" type="#_x0000_t202" style="position:absolute;left:3650;top:-824;width:1617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A4463">
                    <w:pPr>
                      <w:spacing w:before="115"/>
                      <w:ind w:left="545" w:right="546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25,80%</w:t>
                    </w:r>
                  </w:p>
                </w:txbxContent>
              </v:textbox>
            </v:shape>
            <w10:wrap anchorx="page"/>
          </v:group>
        </w:pict>
      </w:r>
      <w:r w:rsidR="00BA4463" w:rsidRPr="00BC04E7">
        <w:rPr>
          <w:rFonts w:ascii="Tahoma" w:hAnsi="Tahoma"/>
          <w:color w:val="1F2A55"/>
          <w:position w:val="-6"/>
          <w:sz w:val="14"/>
        </w:rPr>
        <w:t>2,22%</w:t>
      </w:r>
      <w:r w:rsidR="00BA4463" w:rsidRPr="00BC04E7">
        <w:rPr>
          <w:rFonts w:ascii="Tahoma" w:hAnsi="Tahoma"/>
          <w:color w:val="1F2A55"/>
          <w:position w:val="-6"/>
          <w:sz w:val="14"/>
        </w:rPr>
        <w:tab/>
      </w:r>
      <w:r w:rsidR="00BA4463">
        <w:rPr>
          <w:rFonts w:ascii="Tahoma" w:hAnsi="Tahoma"/>
          <w:color w:val="1F2A55"/>
          <w:sz w:val="14"/>
        </w:rPr>
        <w:t>2,22%</w:t>
      </w:r>
    </w:p>
    <w:p w:rsidR="00BC04E7" w:rsidRDefault="00BC04E7">
      <w:pPr>
        <w:pStyle w:val="Textoindependiente"/>
        <w:spacing w:before="5"/>
        <w:rPr>
          <w:rFonts w:ascii="Tahoma" w:hAnsi="Tahoma"/>
          <w:sz w:val="31"/>
        </w:rPr>
      </w:pPr>
    </w:p>
    <w:p w:rsidR="00BC04E7" w:rsidRDefault="00BC04E7">
      <w:pPr>
        <w:ind w:left="1726" w:right="2397"/>
        <w:jc w:val="center"/>
      </w:pPr>
      <w:r>
        <w:pict>
          <v:group id="docshapegroup145" o:spid="_x0000_s1187" style="position:absolute;left:0;text-align:left;margin-left:182.5pt;margin-top:-13.95pt;width:286.65pt;height:54.9pt;z-index:-251596288;mso-position-horizontal-relative:page" coordorigin="3650,-279" coordsize="5733,1098">
            <v:shape id="docshape146" o:spid="_x0000_s1188" type="#_x0000_t202" style="position:absolute;left:8749;top:485;width:634;height:334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0"/>
                      <w:rPr>
                        <w:rFonts w:ascii="Tahoma" w:hAnsi="Tahoma"/>
                        <w:color w:val="000000"/>
                        <w:sz w:val="12"/>
                      </w:rPr>
                    </w:pPr>
                  </w:p>
                  <w:p w:rsidR="00BC04E7" w:rsidRDefault="00BA4463">
                    <w:pPr>
                      <w:ind w:left="138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5,42%</w:t>
                    </w:r>
                  </w:p>
                </w:txbxContent>
              </v:textbox>
            </v:shape>
            <v:shape id="docshape147" o:spid="_x0000_s1189" type="#_x0000_t202" style="position:absolute;left:5664;top:-279;width:3359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  <w:sz w:val="23"/>
                      </w:rPr>
                    </w:pPr>
                  </w:p>
                  <w:p w:rsidR="00BC04E7" w:rsidRDefault="00BA4463">
                    <w:pPr>
                      <w:ind w:left="1527" w:right="1306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42,61%</w:t>
                    </w:r>
                  </w:p>
                </w:txbxContent>
              </v:textbox>
            </v:shape>
            <v:shape id="docshape148" o:spid="_x0000_s1190" type="#_x0000_t202" style="position:absolute;left:3650;top:-279;width:2015;height:765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spacing w:before="1"/>
                      <w:rPr>
                        <w:rFonts w:ascii="Tahoma" w:hAnsi="Tahoma"/>
                        <w:color w:val="000000"/>
                        <w:sz w:val="23"/>
                      </w:rPr>
                    </w:pPr>
                  </w:p>
                  <w:p w:rsidR="00BC04E7" w:rsidRDefault="00BA4463">
                    <w:pPr>
                      <w:ind w:left="819" w:right="670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42,61%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49" o:spid="_x0000_s1191" type="#_x0000_t202" style="position:absolute;left:0;text-align:left;margin-left:569.85pt;margin-top:-91.15pt;width:11.65pt;height:88.05pt;z-index:25165772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F8D053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rFonts w:ascii="Tahoma" w:hAnsi="Tahoma"/>
          <w:color w:val="1F2A55"/>
          <w:sz w:val="14"/>
        </w:rPr>
        <w:t>10,34%</w:t>
      </w:r>
    </w:p>
    <w:p w:rsidR="00BC04E7" w:rsidRDefault="00BC04E7">
      <w:pPr>
        <w:pStyle w:val="Textoindependiente"/>
        <w:rPr>
          <w:rFonts w:ascii="Tahoma" w:hAnsi="Tahoma"/>
          <w:sz w:val="16"/>
        </w:rPr>
      </w:pPr>
    </w:p>
    <w:p w:rsidR="00BC04E7" w:rsidRDefault="00BC04E7">
      <w:pPr>
        <w:pStyle w:val="Textoindependiente"/>
        <w:spacing w:before="11"/>
        <w:rPr>
          <w:rFonts w:ascii="Tahoma" w:hAnsi="Tahoma"/>
          <w:sz w:val="16"/>
        </w:rPr>
      </w:pPr>
    </w:p>
    <w:p w:rsidR="00BC04E7" w:rsidRDefault="00BC04E7">
      <w:pPr>
        <w:ind w:left="1864" w:right="2182"/>
        <w:jc w:val="center"/>
      </w:pPr>
      <w:r>
        <w:pict>
          <v:group id="docshapegroup150" o:spid="_x0000_s1192" style="position:absolute;left:0;text-align:left;margin-left:182.5pt;margin-top:12.8pt;width:286.65pt;height:41.3pt;z-index:251655680;mso-position-horizontal-relative:page" coordorigin="3650,256" coordsize="5733,826">
            <v:shape id="docshape151" o:spid="_x0000_s1193" type="#_x0000_t202" style="position:absolute;left:8005;top:260;width:1378;height:822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sz w:val="16"/>
                      </w:rPr>
                    </w:pPr>
                  </w:p>
                  <w:p w:rsidR="00BC04E7" w:rsidRDefault="00BC04E7">
                    <w:pPr>
                      <w:spacing w:before="6"/>
                      <w:rPr>
                        <w:rFonts w:ascii="Tahoma" w:hAnsi="Tahoma"/>
                        <w:sz w:val="12"/>
                      </w:rPr>
                    </w:pPr>
                  </w:p>
                  <w:p w:rsidR="00BC04E7" w:rsidRDefault="00BA4463">
                    <w:pPr>
                      <w:ind w:left="555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20,69%</w:t>
                    </w:r>
                  </w:p>
                </w:txbxContent>
              </v:textbox>
            </v:shape>
            <v:shape id="docshape152" o:spid="_x0000_s1194" type="#_x0000_t202" style="position:absolute;left:5353;top:256;width:2652;height:826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C04E7">
                    <w:pPr>
                      <w:spacing w:before="10"/>
                      <w:rPr>
                        <w:rFonts w:ascii="Tahoma" w:hAnsi="Tahoma"/>
                        <w:color w:val="000000"/>
                        <w:sz w:val="12"/>
                      </w:rPr>
                    </w:pPr>
                  </w:p>
                  <w:p w:rsidR="00BC04E7" w:rsidRDefault="00BA4463">
                    <w:pPr>
                      <w:ind w:left="1181" w:right="946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42,61%</w:t>
                    </w:r>
                  </w:p>
                </w:txbxContent>
              </v:textbox>
            </v:shape>
            <v:shape id="docshape153" o:spid="_x0000_s1195" type="#_x0000_t202" style="position:absolute;left:3650;top:256;width:1704;height:826;visibility:visible;mso-wrap-style:square;v-text-anchor:top" filled="f" stroked="f">
              <v:textbox style="mso-rotate-with-shape:t" inset="0,0,0,0">
                <w:txbxContent>
                  <w:p w:rsidR="00BC04E7" w:rsidRDefault="00BC04E7">
                    <w:pPr>
                      <w:rPr>
                        <w:rFonts w:ascii="Tahoma" w:hAnsi="Tahoma"/>
                        <w:color w:val="000000"/>
                        <w:sz w:val="16"/>
                      </w:rPr>
                    </w:pPr>
                  </w:p>
                  <w:p w:rsidR="00BC04E7" w:rsidRDefault="00BC04E7">
                    <w:pPr>
                      <w:spacing w:before="10"/>
                      <w:rPr>
                        <w:rFonts w:ascii="Tahoma" w:hAnsi="Tahoma"/>
                        <w:color w:val="000000"/>
                        <w:sz w:val="12"/>
                      </w:rPr>
                    </w:pPr>
                  </w:p>
                  <w:p w:rsidR="00BC04E7" w:rsidRDefault="00BA4463">
                    <w:pPr>
                      <w:ind w:left="589" w:right="589"/>
                      <w:jc w:val="center"/>
                    </w:pPr>
                    <w:r>
                      <w:rPr>
                        <w:rFonts w:ascii="Tahoma" w:hAnsi="Tahoma"/>
                        <w:color w:val="1F2A55"/>
                        <w:sz w:val="14"/>
                      </w:rPr>
                      <w:t>26,35%</w:t>
                    </w:r>
                  </w:p>
                </w:txbxContent>
              </v:textbox>
            </v:shape>
            <w10:wrap anchorx="page"/>
          </v:group>
        </w:pict>
      </w:r>
      <w:r w:rsidR="00BA4463">
        <w:rPr>
          <w:rFonts w:ascii="Tahoma" w:hAnsi="Tahoma"/>
          <w:color w:val="1F2A55"/>
          <w:sz w:val="14"/>
        </w:rPr>
        <w:t>4,93%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2983" w:space="3842"/>
            <w:col w:w="4925" w:space="0"/>
          </w:cols>
        </w:sect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0"/>
        <w:rPr>
          <w:rFonts w:ascii="Tahoma" w:hAnsi="Tahoma"/>
          <w:sz w:val="28"/>
        </w:rPr>
      </w:pPr>
    </w:p>
    <w:p w:rsidR="00BC04E7" w:rsidRDefault="00BA4463">
      <w:pPr>
        <w:tabs>
          <w:tab w:val="left" w:pos="3664"/>
          <w:tab w:val="left" w:pos="4322"/>
          <w:tab w:val="left" w:pos="4924"/>
          <w:tab w:val="left" w:pos="5558"/>
          <w:tab w:val="left" w:pos="6199"/>
          <w:tab w:val="left" w:pos="6834"/>
          <w:tab w:val="left" w:pos="7476"/>
          <w:tab w:val="left" w:pos="8110"/>
          <w:tab w:val="left" w:pos="8746"/>
          <w:tab w:val="left" w:pos="9357"/>
        </w:tabs>
        <w:spacing w:before="100"/>
        <w:ind w:left="3050"/>
      </w:pPr>
      <w:r>
        <w:rPr>
          <w:rFonts w:ascii="Tahoma" w:hAnsi="Tahoma"/>
          <w:color w:val="1F2A55"/>
          <w:sz w:val="14"/>
        </w:rPr>
        <w:t>0%</w:t>
      </w:r>
      <w:r>
        <w:rPr>
          <w:rFonts w:ascii="Tahoma" w:hAnsi="Tahoma"/>
          <w:color w:val="1F2A55"/>
          <w:sz w:val="14"/>
        </w:rPr>
        <w:tab/>
        <w:t>10%</w:t>
      </w:r>
      <w:r>
        <w:rPr>
          <w:rFonts w:ascii="Tahoma" w:hAnsi="Tahoma"/>
          <w:color w:val="1F2A55"/>
          <w:sz w:val="14"/>
        </w:rPr>
        <w:tab/>
        <w:t>20%</w:t>
      </w:r>
      <w:r>
        <w:rPr>
          <w:rFonts w:ascii="Tahoma" w:hAnsi="Tahoma"/>
          <w:color w:val="1F2A55"/>
          <w:sz w:val="14"/>
        </w:rPr>
        <w:tab/>
        <w:t>30%</w:t>
      </w:r>
      <w:r>
        <w:rPr>
          <w:rFonts w:ascii="Tahoma" w:hAnsi="Tahoma"/>
          <w:color w:val="1F2A55"/>
          <w:sz w:val="14"/>
        </w:rPr>
        <w:tab/>
        <w:t>40%</w:t>
      </w:r>
      <w:r>
        <w:rPr>
          <w:rFonts w:ascii="Tahoma" w:hAnsi="Tahoma"/>
          <w:color w:val="1F2A55"/>
          <w:sz w:val="14"/>
        </w:rPr>
        <w:tab/>
        <w:t>50%</w:t>
      </w:r>
      <w:r>
        <w:rPr>
          <w:rFonts w:ascii="Tahoma" w:hAnsi="Tahoma"/>
          <w:color w:val="1F2A55"/>
          <w:sz w:val="14"/>
        </w:rPr>
        <w:tab/>
        <w:t>60%</w:t>
      </w:r>
      <w:r>
        <w:rPr>
          <w:rFonts w:ascii="Tahoma" w:hAnsi="Tahoma"/>
          <w:color w:val="1F2A55"/>
          <w:sz w:val="14"/>
        </w:rPr>
        <w:tab/>
        <w:t>70%</w:t>
      </w:r>
      <w:r>
        <w:rPr>
          <w:rFonts w:ascii="Tahoma" w:hAnsi="Tahoma"/>
          <w:color w:val="1F2A55"/>
          <w:sz w:val="14"/>
        </w:rPr>
        <w:tab/>
        <w:t>80%</w:t>
      </w:r>
      <w:r>
        <w:rPr>
          <w:rFonts w:ascii="Tahoma" w:hAnsi="Tahoma"/>
          <w:color w:val="1F2A55"/>
          <w:sz w:val="14"/>
        </w:rPr>
        <w:tab/>
        <w:t>90%</w:t>
      </w:r>
      <w:r>
        <w:rPr>
          <w:rFonts w:ascii="Tahoma" w:hAnsi="Tahoma"/>
          <w:color w:val="1F2A55"/>
          <w:sz w:val="14"/>
        </w:rPr>
        <w:tab/>
        <w:t>100%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5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1"/>
        <w:jc w:val="right"/>
      </w:pPr>
      <w:r>
        <w:rPr>
          <w:rFonts w:ascii="Tahoma" w:hAnsi="Tahoma"/>
          <w:color w:val="EAA592"/>
          <w:w w:val="105"/>
          <w:sz w:val="14"/>
        </w:rPr>
        <w:lastRenderedPageBreak/>
        <w:t>EXCELENTE</w:t>
      </w:r>
    </w:p>
    <w:p w:rsidR="00BC04E7" w:rsidRDefault="00BA4463">
      <w:pPr>
        <w:spacing w:before="101"/>
        <w:jc w:val="right"/>
      </w:pPr>
      <w:r>
        <w:br w:type="column"/>
      </w:r>
      <w:r>
        <w:rPr>
          <w:rFonts w:ascii="Tahoma" w:hAnsi="Tahoma"/>
          <w:color w:val="CA95C1"/>
          <w:w w:val="105"/>
          <w:sz w:val="14"/>
        </w:rPr>
        <w:lastRenderedPageBreak/>
        <w:t>BUENO</w:t>
      </w:r>
    </w:p>
    <w:p w:rsidR="00BC04E7" w:rsidRDefault="00BA4463">
      <w:pPr>
        <w:spacing w:before="101"/>
        <w:ind w:left="1014"/>
      </w:pPr>
      <w:r>
        <w:br w:type="column"/>
      </w:r>
      <w:r>
        <w:rPr>
          <w:rFonts w:ascii="Tahoma" w:hAnsi="Tahoma"/>
          <w:color w:val="67B87E"/>
          <w:w w:val="105"/>
          <w:sz w:val="14"/>
        </w:rPr>
        <w:lastRenderedPageBreak/>
        <w:t>REGULAR</w:t>
      </w:r>
    </w:p>
    <w:p w:rsidR="00BC04E7" w:rsidRDefault="00BA4463">
      <w:pPr>
        <w:spacing w:before="101"/>
        <w:jc w:val="right"/>
      </w:pPr>
      <w:r>
        <w:br w:type="column"/>
      </w:r>
      <w:r>
        <w:rPr>
          <w:rFonts w:ascii="Tahoma" w:hAnsi="Tahoma"/>
          <w:color w:val="8DA1D2"/>
          <w:w w:val="110"/>
          <w:sz w:val="14"/>
        </w:rPr>
        <w:lastRenderedPageBreak/>
        <w:t>BAJO</w:t>
      </w:r>
    </w:p>
    <w:p w:rsidR="00BC04E7" w:rsidRDefault="00BA4463">
      <w:pPr>
        <w:spacing w:before="101"/>
        <w:ind w:left="1014"/>
      </w:pPr>
      <w:r>
        <w:br w:type="column"/>
      </w:r>
      <w:r>
        <w:rPr>
          <w:rFonts w:ascii="Tahoma" w:hAnsi="Tahoma"/>
          <w:color w:val="DDCD83"/>
          <w:w w:val="105"/>
          <w:sz w:val="14"/>
        </w:rPr>
        <w:lastRenderedPageBreak/>
        <w:t>MUY</w:t>
      </w:r>
      <w:r>
        <w:rPr>
          <w:rFonts w:ascii="Tahoma" w:hAnsi="Tahoma"/>
          <w:color w:val="DDCD83"/>
          <w:spacing w:val="3"/>
          <w:w w:val="105"/>
          <w:sz w:val="14"/>
        </w:rPr>
        <w:t xml:space="preserve"> </w:t>
      </w:r>
      <w:r>
        <w:rPr>
          <w:rFonts w:ascii="Tahoma" w:hAnsi="Tahoma"/>
          <w:color w:val="DDCD83"/>
          <w:w w:val="105"/>
          <w:sz w:val="14"/>
        </w:rPr>
        <w:t>BAJO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5" w:space="720" w:equalWidth="0">
            <w:col w:w="3170" w:space="40"/>
            <w:col w:w="1482" w:space="39"/>
            <w:col w:w="1639" w:space="40"/>
            <w:col w:w="1372" w:space="40"/>
            <w:col w:w="3928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154" o:spid="_x0000_s1196" style="position:absolute;margin-left:0;margin-top:0;width:612.3pt;height:858.9pt;z-index:-251597312;mso-position-horizontal-relative:page;mso-position-vertical-relative:page" coordsize="12246,17178">
            <v:shape id="docshape155" o:spid="_x0000_s1197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400" o:spid="_x0000_s1198" type="#_x0000_t32" style="position:absolute;left:11412;top:6616;width:834;height:0;visibility:visible;mso-wrap-style:square" o:connectortype="elbow" strokecolor="#f6c506" strokeweight=".08811mm"/>
            <v:shape id="docshape156" o:spid="_x0000_s1199" style="position:absolute;left:2284;top:14114;width:529;height:529;visibility:visible;mso-wrap-style:square;v-text-anchor:top" coordsize="529,529" path="m264,l194,10,131,36,78,78,36,131,10,194,,264r10,71l36,398r42,53l131,493r63,26l264,529r71,-10l398,493r53,-42l493,398r26,-63l529,264,519,194,493,131,451,78,398,36,335,10,264,xe" fillcolor="#eaa592" stroked="f">
              <v:path arrowok="t" o:connecttype="custom" o:connectlocs="167957,0;335913,167957;167957,335913;0,167957;167639,8962335;123189,8968685;83184,8985195;49530,9011865;22860,9045519;6350,9085524;0,9129974;6350,9175059;22860,9215063;49530,9248718;83184,9275388;123189,9291898;167639,9298248;212724,9291898;252728,9275388;286383,9248718;313053,9215063;329563,9175059;335913,9129974;329563,9085524;313053,9045519;286383,9011865;252728,8985195;212724,8968685;167639,8962335" o:connectangles="270,0,90,180,0,0,0,0,0,0,0,0,0,0,0,0,0,0,0,0,0,0,0,0,0,0,0,0,0" textboxrect="0,0,529,529"/>
            </v:shape>
            <v:shape id="docshape157" o:spid="_x0000_s1200" style="position:absolute;left:5611;top:14114;width:529;height:529;visibility:visible;mso-wrap-style:square;v-text-anchor:top" coordsize="529,529" path="m264,l194,10,131,36,78,78,36,131,10,194,,264r10,71l36,398r42,53l131,493r63,26l264,529r71,-10l398,493r53,-42l493,398r26,-63l529,264,519,194,493,131,451,78,398,36,335,10,264,xe" fillcolor="#67b87e" stroked="f">
              <v:path arrowok="t" o:connecttype="custom" o:connectlocs="167957,0;335913,167957;167957,335913;0,167957;167639,8962335;123189,8968685;83184,8985195;49530,9011865;22860,9045519;6350,9085524;0,9129974;6350,9175059;22860,9215063;49530,9248718;83184,9275388;123189,9291898;167639,9298248;212724,9291898;252728,9275388;286383,9248718;313053,9215063;329563,9175059;335913,9129974;329563,9085524;313053,9045519;286383,9011865;252728,8985195;212724,8968685;167639,8962335" o:connectangles="270,0,90,180,0,0,0,0,0,0,0,0,0,0,0,0,0,0,0,0,0,0,0,0,0,0,0,0,0" textboxrect="0,0,529,529"/>
            </v:shape>
            <v:shape id="docshape158" o:spid="_x0000_s1201" style="position:absolute;left:4089;top:14114;width:529;height:529;visibility:visible;mso-wrap-style:square;v-text-anchor:top" coordsize="529,529" path="m264,l194,10,131,36,77,78,36,131,9,194,,264r9,71l36,398r41,53l131,493r63,26l264,529r70,-10l397,493r54,-42l492,398r27,-63l528,264r-9,-70l492,131,451,78,397,36,334,10,264,xe" fillcolor="#ca95c1" stroked="f">
              <v:path arrowok="t" o:connecttype="custom" o:connectlocs="167957,0;335913,167957;167957,335913;0,167957;167640,8962335;123190,8968685;83185,8985195;48895,9011865;22860,9045519;5716,9085524;0,9129974;5716,9175059;22860,9215063;48895,9248718;83185,9275388;123190,9291898;167640,9298248;212089,9291898;252094,9275388;286384,9248718;312419,9215063;329564,9175059;335278,9129974;329564,9085524;312419,9045519;286384,9011865;252094,8985195;212089,8968685;167640,8962335" o:connectangles="270,0,90,180,0,0,0,0,0,0,0,0,0,0,0,0,0,0,0,0,0,0,0,0,0,0,0,0,0" textboxrect="0,0,529,529"/>
            </v:shape>
            <v:shape id="docshape159" o:spid="_x0000_s1202" style="position:absolute;left:8700;top:14114;width:529;height:529;visibility:visible;mso-wrap-style:square;v-text-anchor:top" coordsize="529,529" path="m264,l194,10,131,36,77,78,36,131,9,194,,264r9,71l36,398r41,53l131,493r63,26l264,529r70,-10l397,493r54,-42l492,398r27,-63l528,264r-9,-70l492,131,451,78,397,36,334,10,264,xe" fillcolor="#ddcd83" stroked="f">
              <v:path arrowok="t" o:connecttype="custom" o:connectlocs="167957,0;335913,167957;167957,335913;0,167957;167639,8962335;123189,8968685;83184,8985195;48895,9011865;22860,9045519;5715,9085524;0,9129974;5715,9175059;22860,9215063;48895,9248718;83184,9275388;123189,9291898;167639,9298248;212089,9291898;252093,9275388;286383,9248718;312418,9215063;329563,9175059;335278,9129974;329563,9085524;312418,9045519;286383,9011865;252093,8985195;212089,8968685;167639,8962335" o:connectangles="270,0,90,180,0,0,0,0,0,0,0,0,0,0,0,0,0,0,0,0,0,0,0,0,0,0,0,0,0" textboxrect="0,0,529,529"/>
            </v:shape>
            <v:shape id="docshape160" o:spid="_x0000_s1203" style="position:absolute;left:7289;top:14114;width:529;height:529;visibility:visible;mso-wrap-style:square;v-text-anchor:top" coordsize="529,529" path="m264,l194,10,131,36,77,78,36,131,9,194,,264r9,71l36,398r41,53l131,493r63,26l264,529r70,-10l397,493r54,-42l492,398r27,-63l528,264r-9,-70l492,131,451,78,397,36,334,10,264,xe" fillcolor="#8da1d2" stroked="f">
              <v:path arrowok="t" o:connecttype="custom" o:connectlocs="167957,0;335913,167957;167957,335913;0,167957;167639,8962335;123189,8968685;83184,8985195;48895,9011865;22860,9045519;5715,9085524;0,9129974;5715,9175059;22860,9215063;48895,9248718;83184,9275388;123189,9291898;167639,9298248;212089,9291898;252093,9275388;286383,9248718;312418,9215063;329563,9175059;335278,9129974;329563,9085524;312418,9045519;286383,9011865;252093,8985195;212089,8968685;167639,8962335" o:connectangles="270,0,90,180,0,0,0,0,0,0,0,0,0,0,0,0,0,0,0,0,0,0,0,0,0,0,0,0,0" textboxrect="0,0,529,529"/>
            </v:shape>
            <v:shape id="Line 394" o:spid="_x0000_s1204" type="#_x0000_t32" style="position:absolute;left:3648;top:6762;width:0;height:25;visibility:visible;mso-wrap-style:square" o:connectortype="elbow" strokecolor="#1f2a55" strokeweight=".07086mm"/>
            <v:shape id="docshape161" o:spid="_x0000_s1205" style="position:absolute;left:3647;top:6834;width:2;height:5907;visibility:visible;mso-wrap-style:square;v-text-anchor:top" coordsize="1270,3750945" path="m,3600451r,150494m,2861945r,253366m,l,2376805e" filled="f" strokecolor="#1f2a55" strokeweight=".07086mm">
              <v:path arrowok="t" o:connecttype="custom" o:connectlocs="636,0;1271,1875471;636,3750941;0,1875471;0,7940034;0,8090525;0,7201526;0,7454894;0,4339585;0,6716387" o:connectangles="270,0,90,180,0,0,0,0,0,0" textboxrect="0,0,1270,3750945"/>
            </v:shape>
            <v:shape id="Line 392" o:spid="_x0000_s1206" type="#_x0000_t32" style="position:absolute;left:3648;top:12765;width:0;height:24;visibility:visible;mso-wrap-style:square" o:connectortype="elbow" strokecolor="#1f2a55" strokeweight=".07086mm"/>
            <v:shape id="Line 391" o:spid="_x0000_s1207" type="#_x0000_t32" style="position:absolute;left:4285;top:6762;width:0;height:25;visibility:visible;mso-wrap-style:square" o:connectortype="elbow" strokecolor="#1f2a55" strokeweight=".07086mm"/>
            <v:shape id="docshape162" o:spid="_x0000_s1208" style="position:absolute;left:4285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89" o:spid="_x0000_s1209" type="#_x0000_t32" style="position:absolute;left:4285;top:12765;width:0;height:24;visibility:visible;mso-wrap-style:square" o:connectortype="elbow" strokecolor="#1f2a55" strokeweight=".07086mm"/>
            <v:shape id="Line 388" o:spid="_x0000_s1210" type="#_x0000_t32" style="position:absolute;left:4923;top:6762;width:0;height:25;visibility:visible;mso-wrap-style:square" o:connectortype="elbow" strokecolor="#1f2a55" strokeweight=".07086mm"/>
            <v:shape id="docshape163" o:spid="_x0000_s1211" style="position:absolute;left:4922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86" o:spid="_x0000_s1212" type="#_x0000_t32" style="position:absolute;left:4923;top:12765;width:0;height:24;visibility:visible;mso-wrap-style:square" o:connectortype="elbow" strokecolor="#1f2a55" strokeweight=".07086mm"/>
            <v:shape id="Line 385" o:spid="_x0000_s1213" type="#_x0000_t32" style="position:absolute;left:5560;top:6762;width:0;height:25;visibility:visible;mso-wrap-style:square" o:connectortype="elbow" strokecolor="#1f2a55" strokeweight=".07086mm"/>
            <v:shape id="docshape164" o:spid="_x0000_s1214" style="position:absolute;left:5560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83" o:spid="_x0000_s1215" type="#_x0000_t32" style="position:absolute;left:5560;top:12765;width:0;height:24;visibility:visible;mso-wrap-style:square" o:connectortype="elbow" strokecolor="#1f2a55" strokeweight=".07086mm"/>
            <v:shape id="Line 382" o:spid="_x0000_s1216" type="#_x0000_t32" style="position:absolute;left:6198;top:6762;width:0;height:25;visibility:visible;mso-wrap-style:square" o:connectortype="elbow" strokecolor="#1f2a55" strokeweight=".07086mm"/>
            <v:shape id="docshape165" o:spid="_x0000_s1217" style="position:absolute;left:6197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80" o:spid="_x0000_s1218" type="#_x0000_t32" style="position:absolute;left:6198;top:12765;width:0;height:24;visibility:visible;mso-wrap-style:square" o:connectortype="elbow" strokecolor="#1f2a55" strokeweight=".07086mm"/>
            <v:shape id="Line 379" o:spid="_x0000_s1219" type="#_x0000_t32" style="position:absolute;left:6835;top:6762;width:0;height:25;visibility:visible;mso-wrap-style:square" o:connectortype="elbow" strokecolor="#1f2a55" strokeweight=".07086mm"/>
            <v:shape id="docshape166" o:spid="_x0000_s1220" style="position:absolute;left:6835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77" o:spid="_x0000_s1221" type="#_x0000_t32" style="position:absolute;left:6835;top:12765;width:0;height:24;visibility:visible;mso-wrap-style:square" o:connectortype="elbow" strokecolor="#1f2a55" strokeweight=".07086mm"/>
            <v:shape id="Line 376" o:spid="_x0000_s1222" type="#_x0000_t32" style="position:absolute;left:7473;top:6762;width:0;height:25;visibility:visible;mso-wrap-style:square" o:connectortype="elbow" strokecolor="#1f2a55" strokeweight=".07086mm"/>
            <v:shape id="docshape167" o:spid="_x0000_s1223" style="position:absolute;left:7472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74" o:spid="_x0000_s1224" type="#_x0000_t32" style="position:absolute;left:7473;top:12765;width:0;height:24;visibility:visible;mso-wrap-style:square" o:connectortype="elbow" strokecolor="#1f2a55" strokeweight=".07086mm"/>
            <v:shape id="Line 373" o:spid="_x0000_s1225" type="#_x0000_t32" style="position:absolute;left:8110;top:6762;width:0;height:25;visibility:visible;mso-wrap-style:square" o:connectortype="elbow" strokecolor="#1f2a55" strokeweight=".07086mm"/>
            <v:shape id="docshape168" o:spid="_x0000_s1226" style="position:absolute;left:8110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71" o:spid="_x0000_s1227" type="#_x0000_t32" style="position:absolute;left:8110;top:12765;width:0;height:24;visibility:visible;mso-wrap-style:square" o:connectortype="elbow" strokecolor="#1f2a55" strokeweight=".07086mm"/>
            <v:shape id="Line 370" o:spid="_x0000_s1228" type="#_x0000_t32" style="position:absolute;left:8748;top:6762;width:0;height:25;visibility:visible;mso-wrap-style:square" o:connectortype="elbow" strokecolor="#1f2a55" strokeweight=".07086mm"/>
            <v:shape id="docshape169" o:spid="_x0000_s1229" style="position:absolute;left:8747;top:6834;width:2;height:5907;visibility:visible;mso-wrap-style:square;v-text-anchor:top" coordsize="1270,3750945" path="m,3600451r,150494m,2861945r,253366m,2123441r,253364m,1384935r,253365m,646430l,899795m,l,161290e" filled="f" strokecolor="#1f2a55" strokeweight=".07086mm">
              <v:path arrowok="t" o:connecttype="custom" o:connectlocs="636,0;1271,1875471;636,3750941;0,1875471;0,7940034;0,8090525;0,7201526;0,7454894;0,6463023;0,6716387;0,5724520;0,5977884;0,4986017;0,5239380;0,4339585;0,4500877" o:connectangles="270,0,90,180,0,0,0,0,0,0,0,0,0,0,0,0" textboxrect="0,0,1270,3750945"/>
            </v:shape>
            <v:shape id="Line 368" o:spid="_x0000_s1230" type="#_x0000_t32" style="position:absolute;left:8748;top:12765;width:0;height:24;visibility:visible;mso-wrap-style:square" o:connectortype="elbow" strokecolor="#1f2a55" strokeweight=".07086mm"/>
            <v:shape id="Line 367" o:spid="_x0000_s1231" type="#_x0000_t32" style="position:absolute;left:9385;top:6762;width:0;height:25;visibility:visible;mso-wrap-style:square" o:connectortype="elbow" strokecolor="#1f2a55" strokeweight=".07086mm"/>
            <v:shape id="docshape170" o:spid="_x0000_s1232" style="position:absolute;left:9385;top:6834;width:2;height:5907;visibility:visible;mso-wrap-style:square;v-text-anchor:top" coordsize="1270,3750945" path="m,3600451r,150494m,2861945r,253366m,1384935r,991870m,646430l,899795m,l,161290e" filled="f" strokecolor="#1f2a55" strokeweight=".07086mm">
              <v:path arrowok="t" o:connecttype="custom" o:connectlocs="636,0;1271,1875471;636,3750941;0,1875471;0,7940034;0,8090525;0,7201526;0,7454894;0,5724520;0,6716387;0,4986017;0,5239380;0,4339585;0,4500877" o:connectangles="270,0,90,180,0,0,0,0,0,0,0,0,0,0" textboxrect="0,0,1270,3750945"/>
            </v:shape>
            <v:shape id="Line 365" o:spid="_x0000_s1233" type="#_x0000_t32" style="position:absolute;left:9385;top:12765;width:0;height:24;visibility:visible;mso-wrap-style:square" o:connectortype="elbow" strokecolor="#1f2a55" strokeweight=".07086mm"/>
            <v:shape id="Line 364" o:spid="_x0000_s1234" type="#_x0000_t32" style="position:absolute;left:10022;top:6762;width:0;height:25;visibility:visible;mso-wrap-style:square" o:connectortype="elbow" strokecolor="#1f2a55" strokeweight=".07086mm"/>
            <v:shape id="Line 363" o:spid="_x0000_s1235" type="#_x0000_t32" style="position:absolute;left:10022;top:6834;width:0;height:5907;visibility:visible;mso-wrap-style:square" o:connectortype="elbow" strokecolor="#1f2a55" strokeweight=".07086mm"/>
            <v:shape id="Line 362" o:spid="_x0000_s1236" type="#_x0000_t32" style="position:absolute;left:10022;top:12765;width:0;height:24;visibility:visible;mso-wrap-style:square" o:connectortype="elbow" strokecolor="#1f2a55" strokeweight=".07086mm"/>
            <v:rect id="docshape171" o:spid="_x0000_s1237" style="position:absolute;left:5005;top:11739;width:1727;height:765;visibility:visible;mso-wrap-style:square;v-text-anchor:top" fillcolor="#ca95c1" stroked="f">
              <v:textbox style="mso-rotate-with-shape:t" inset="0,0,0,0"/>
            </v:rect>
            <v:rect id="docshape172" o:spid="_x0000_s1238" style="position:absolute;left:8177;top:11739;width:512;height:765;visibility:visible;mso-wrap-style:square;v-text-anchor:top" fillcolor="#8da1d2" stroked="f">
              <v:textbox style="mso-rotate-with-shape:t" inset="0,0,0,0"/>
            </v:rect>
            <v:rect id="docshape173" o:spid="_x0000_s1239" style="position:absolute;left:3644;top:10576;width:1203;height:765;visibility:visible;mso-wrap-style:square;v-text-anchor:top" fillcolor="#eaa592" stroked="f">
              <v:textbox style="mso-rotate-with-shape:t" inset="0,0,0,0"/>
            </v:rect>
            <v:shape id="docshape174" o:spid="_x0000_s1240" style="position:absolute;left:6765;top:9413;width:2620;height:1928;visibility:visible;mso-wrap-style:square;v-text-anchor:top" coordsize="2620,1928" path="m1466,1163l,1163r,764l1466,1927r,-764xm2619,l1239,r,764l2619,764,2619,xe" fillcolor="#67b87e" stroked="f">
              <v:path arrowok="t" o:connecttype="custom" o:connectlocs="831848,0;1663695,612141;831848,1224281;0,612141;930908,6716401;0,6716401;0,7201542;930908,7201542;930908,6716401;1663061,5977896;786762,5977896;786762,6463036;1663061,6463036;1663061,5977896" o:connectangles="270,0,90,180,0,0,0,0,0,0,0,0,0,0" textboxrect="0,0,2620,1928"/>
            </v:shape>
            <v:rect id="docshape175" o:spid="_x0000_s1241" style="position:absolute;left:9703;top:9413;width:319;height:765;visibility:visible;mso-wrap-style:square;v-text-anchor:top" fillcolor="#ddcd83" stroked="f">
              <v:textbox style="mso-rotate-with-shape:t" inset="0,0,0,0"/>
            </v:rect>
            <v:rect id="docshape176" o:spid="_x0000_s1242" style="position:absolute;left:9384;top:9413;width:319;height:765;visibility:visible;mso-wrap-style:square;v-text-anchor:top" fillcolor="#8da1d2" stroked="f">
              <v:textbox style="mso-rotate-with-shape:t" inset="0,0,0,0"/>
            </v:rect>
            <v:rect id="docshape177" o:spid="_x0000_s1243" style="position:absolute;left:9054;top:8250;width:728;height:765;visibility:visible;mso-wrap-style:square;v-text-anchor:top" fillcolor="#67b87e" stroked="f">
              <v:textbox style="mso-rotate-with-shape:t" inset="0,0,0,0"/>
            </v:rect>
            <v:rect id="docshape178" o:spid="_x0000_s1244" style="position:absolute;left:9782;top:8250;width:121;height:765;visibility:visible;mso-wrap-style:square;v-text-anchor:top" fillcolor="#8da1d2" stroked="f">
              <v:textbox style="mso-rotate-with-shape:t" inset="0,0,0,0"/>
            </v:rect>
            <v:rect id="docshape179" o:spid="_x0000_s1245" style="position:absolute;left:9902;top:8250;width:121;height:765;visibility:visible;mso-wrap-style:square;v-text-anchor:top" fillcolor="#ddcd83" stroked="f">
              <v:textbox style="mso-rotate-with-shape:t" inset="0,0,0,0"/>
            </v:rect>
            <v:shape id="docshape180" o:spid="_x0000_s1246" style="position:absolute;left:8831;top:8167;width:1012;height:84;visibility:visible;mso-wrap-style:square;v-text-anchor:top" coordsize="1012,84" path="m,l974,r37,83e" filled="f" strokecolor="#9c9bb3" strokeweight=".14147mm">
              <v:path arrowok="t" o:connecttype="custom" o:connectlocs="321311,0;642622,26668;321311,53336;0,26668;0,5186290;618492,5186290;641987,5238993" o:connectangles="270,0,90,180,0,0,0" textboxrect="0,0,1012,84"/>
            </v:shape>
            <v:shape id="docshape181" o:spid="_x0000_s1247" style="position:absolute;left:9483;top:8086;width:487;height:198;visibility:visible;mso-wrap-style:square;v-text-anchor:top" coordsize="487,198" path="m,l407,r80,198e" filled="f" strokecolor="#ddcd83" strokeweight=".14147mm">
              <v:path arrowok="t" o:connecttype="custom" o:connectlocs="154620,0;309240,62865;154620,125730;0,62865;0,5135245;258441,5135245;309240,5260976" o:connectangles="270,0,90,180,0,0,0" textboxrect="0,0,487,198"/>
            </v:shape>
            <v:shape id="docshape182" o:spid="_x0000_s1248" style="position:absolute;left:8891;top:9352;width:653;height:84;visibility:visible;mso-wrap-style:square;v-text-anchor:top" coordsize="653,84" path="m,l616,r37,84e" filled="f" strokecolor="#9c9bb3" strokeweight=".14147mm">
              <v:path arrowok="t" o:connecttype="custom" o:connectlocs="207326,0;414652,26668;207326,53336;0,26668;0,5938075;391157,5938075;414652,5991411" o:connectangles="270,0,90,180,0,0,0" textboxrect="0,0,653,84"/>
            </v:shape>
            <v:shape id="docshape183" o:spid="_x0000_s1249" style="position:absolute;left:9448;top:9271;width:443;height:198;visibility:visible;mso-wrap-style:square;v-text-anchor:top" coordsize="443,198" path="m,l362,r80,197e" filled="f" strokecolor="#ddcd83" strokeweight=".14147mm">
              <v:path arrowok="t" o:connecttype="custom" o:connectlocs="140653,0;281306,62865;140653,125730;0,62865;0,5887721;229871,5887721;280671,6012816" o:connectangles="270,0,90,180,0,0,0" textboxrect="0,0,443,198"/>
            </v:shape>
            <v:shape id="Line 348" o:spid="_x0000_s1250" type="#_x0000_t32" style="position:absolute;left:4550;top:3764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1"/>
        <w:rPr>
          <w:rFonts w:ascii="Tahoma" w:hAnsi="Tahoma"/>
          <w:sz w:val="25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left="140"/>
      </w:pPr>
      <w:r>
        <w:rPr>
          <w:rFonts w:ascii="Tahoma" w:hAnsi="Tahoma"/>
          <w:color w:val="F9D66A"/>
          <w:w w:val="90"/>
        </w:rPr>
        <w:lastRenderedPageBreak/>
        <w:t>16</w:t>
      </w:r>
    </w:p>
    <w:p w:rsidR="00BC04E7" w:rsidRDefault="00BC04E7">
      <w:pPr>
        <w:pStyle w:val="Textoindependiente"/>
        <w:spacing w:before="2"/>
        <w:rPr>
          <w:rFonts w:ascii="Tahoma" w:hAnsi="Tahoma"/>
          <w:sz w:val="28"/>
        </w:rPr>
      </w:pPr>
    </w:p>
    <w:p w:rsidR="00BC04E7" w:rsidRDefault="00BA4463">
      <w:pPr>
        <w:pStyle w:val="Ttulo8"/>
      </w:pPr>
      <w:r>
        <w:rPr>
          <w:color w:val="1F2A55"/>
          <w:spacing w:val="-1"/>
          <w:w w:val="115"/>
        </w:rPr>
        <w:t>REDES</w:t>
      </w:r>
      <w:r>
        <w:rPr>
          <w:color w:val="1F2A55"/>
          <w:spacing w:val="-21"/>
          <w:w w:val="115"/>
        </w:rPr>
        <w:t xml:space="preserve"> </w:t>
      </w:r>
      <w:r>
        <w:rPr>
          <w:color w:val="1F2A55"/>
          <w:w w:val="115"/>
        </w:rPr>
        <w:t>SOCIALES</w:t>
      </w:r>
    </w:p>
    <w:p w:rsidR="00BC04E7" w:rsidRDefault="00BC04E7">
      <w:pPr>
        <w:pStyle w:val="Textoindependiente"/>
        <w:spacing w:before="6"/>
        <w:rPr>
          <w:rFonts w:ascii="Calibri" w:hAnsi="Calibri"/>
          <w:b/>
          <w:sz w:val="24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Guaguas Municipales ha multiplicado su relación con el viajero de manera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exponencial a través de las redes sociales. En 2020, la presencia de la marca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través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distintos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canales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social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media,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cuya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actuación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rige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21"/>
        </w:rPr>
        <w:t xml:space="preserve"> </w:t>
      </w:r>
      <w:r>
        <w:rPr>
          <w:color w:val="5C5B60"/>
        </w:rPr>
        <w:t>planteamiento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global,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acumuló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más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42.000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seguidores,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repartidos</w:t>
      </w:r>
      <w:r>
        <w:rPr>
          <w:color w:val="5C5B60"/>
          <w:spacing w:val="2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 siguiente forma: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5"/>
        <w:rPr>
          <w:sz w:val="22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sz w:val="46"/>
        </w:rPr>
      </w:pPr>
    </w:p>
    <w:p w:rsidR="00BC04E7" w:rsidRDefault="00BC04E7">
      <w:pPr>
        <w:pStyle w:val="Ttulo5"/>
        <w:spacing w:before="306"/>
        <w:ind w:left="1739"/>
      </w:pPr>
      <w:r w:rsidRPr="00BC04E7">
        <w:pict>
          <v:shape id="docshape184" o:spid="_x0000_s1251" type="#_x0000_t202" style="position:absolute;left:0;text-align:left;margin-left:32.15pt;margin-top:24.2pt;width:9.45pt;height:21.85pt;z-index:25165977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06"/>
                      <w:sz w:val="35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A4463">
        <w:rPr>
          <w:color w:val="1F2A55"/>
          <w:w w:val="115"/>
        </w:rPr>
        <w:t>3.300</w:t>
      </w:r>
    </w:p>
    <w:p w:rsidR="00BC04E7" w:rsidRDefault="00BC04E7">
      <w:pPr>
        <w:spacing w:line="211" w:lineRule="exact"/>
        <w:ind w:left="1710"/>
      </w:pPr>
      <w:r>
        <w:pict>
          <v:shape id="docshape185" o:spid="_x0000_s1252" type="#_x0000_t202" style="position:absolute;left:0;text-align:left;margin-left:31.25pt;margin-top:21.05pt;width:11.65pt;height:88.05pt;z-index:25165875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F8D053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proofErr w:type="gramStart"/>
      <w:r w:rsidR="00BA4463">
        <w:rPr>
          <w:rFonts w:ascii="Calibri" w:hAnsi="Calibri"/>
          <w:b/>
          <w:color w:val="1F2A55"/>
          <w:w w:val="110"/>
          <w:sz w:val="20"/>
        </w:rPr>
        <w:t>seguidores</w:t>
      </w:r>
      <w:proofErr w:type="gramEnd"/>
    </w:p>
    <w:p w:rsidR="00BC04E7" w:rsidRDefault="00BA4463">
      <w:pPr>
        <w:spacing w:before="5"/>
      </w:pPr>
      <w:r>
        <w:br w:type="column"/>
      </w:r>
    </w:p>
    <w:p w:rsidR="00BC04E7" w:rsidRDefault="00BA4463">
      <w:pPr>
        <w:pStyle w:val="Ttulo5"/>
      </w:pPr>
      <w:r>
        <w:rPr>
          <w:color w:val="1F2A55"/>
          <w:w w:val="105"/>
        </w:rPr>
        <w:t>18.350</w:t>
      </w:r>
    </w:p>
    <w:p w:rsidR="00BC04E7" w:rsidRDefault="00BA4463">
      <w:pPr>
        <w:spacing w:line="211" w:lineRule="exact"/>
        <w:ind w:left="1616"/>
      </w:pPr>
      <w:proofErr w:type="gramStart"/>
      <w:r>
        <w:rPr>
          <w:rFonts w:ascii="Calibri" w:hAnsi="Calibri"/>
          <w:b/>
          <w:color w:val="1F2A55"/>
          <w:w w:val="110"/>
          <w:sz w:val="20"/>
        </w:rPr>
        <w:t>seguidores</w:t>
      </w:r>
      <w:proofErr w:type="gramEnd"/>
    </w:p>
    <w:p w:rsidR="00BC04E7" w:rsidRDefault="00BA4463">
      <w:pPr>
        <w:spacing w:before="186" w:line="338" w:lineRule="auto"/>
        <w:ind w:left="976" w:hanging="654"/>
        <w:jc w:val="right"/>
      </w:pPr>
      <w:r>
        <w:rPr>
          <w:rFonts w:ascii="Tahoma" w:hAnsi="Tahoma"/>
          <w:color w:val="1F2A55"/>
          <w:w w:val="95"/>
        </w:rPr>
        <w:t>Impresiones</w:t>
      </w:r>
      <w:r>
        <w:rPr>
          <w:rFonts w:ascii="Tahoma" w:hAnsi="Tahoma"/>
          <w:color w:val="1F2A55"/>
          <w:spacing w:val="1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de</w:t>
      </w:r>
      <w:r>
        <w:rPr>
          <w:rFonts w:ascii="Tahoma" w:hAnsi="Tahoma"/>
          <w:color w:val="1F2A55"/>
          <w:spacing w:val="1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la</w:t>
      </w:r>
      <w:r>
        <w:rPr>
          <w:rFonts w:ascii="Tahoma" w:hAnsi="Tahoma"/>
          <w:color w:val="1F2A55"/>
          <w:spacing w:val="2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cuenta</w:t>
      </w:r>
      <w:r>
        <w:rPr>
          <w:rFonts w:ascii="Tahoma" w:hAnsi="Tahoma"/>
          <w:color w:val="1F2A55"/>
          <w:spacing w:val="-63"/>
          <w:w w:val="95"/>
        </w:rPr>
        <w:t xml:space="preserve"> </w:t>
      </w:r>
      <w:r>
        <w:rPr>
          <w:rFonts w:ascii="Tahoma" w:hAnsi="Tahoma"/>
          <w:color w:val="1F2A55"/>
          <w:spacing w:val="-2"/>
        </w:rPr>
        <w:t>Visitas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2"/>
        </w:rPr>
        <w:t>a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2"/>
        </w:rPr>
        <w:t>la</w:t>
      </w:r>
      <w:r>
        <w:rPr>
          <w:rFonts w:ascii="Tahoma" w:hAnsi="Tahoma"/>
          <w:color w:val="1F2A55"/>
          <w:spacing w:val="-15"/>
        </w:rPr>
        <w:t xml:space="preserve"> </w:t>
      </w:r>
      <w:r>
        <w:rPr>
          <w:rFonts w:ascii="Tahoma" w:hAnsi="Tahoma"/>
          <w:color w:val="1F2A55"/>
          <w:spacing w:val="-1"/>
        </w:rPr>
        <w:t>página</w:t>
      </w:r>
      <w:r>
        <w:rPr>
          <w:rFonts w:ascii="Tahoma" w:hAnsi="Tahoma"/>
          <w:color w:val="1F2A55"/>
          <w:spacing w:val="-66"/>
        </w:rPr>
        <w:t xml:space="preserve"> </w:t>
      </w:r>
      <w:r>
        <w:rPr>
          <w:rFonts w:ascii="Tahoma" w:hAnsi="Tahoma"/>
          <w:color w:val="1F2A55"/>
        </w:rPr>
        <w:t>Interacciones</w:t>
      </w:r>
    </w:p>
    <w:p w:rsidR="00BC04E7" w:rsidRDefault="00BA4463">
      <w:pPr>
        <w:spacing w:before="1" w:line="338" w:lineRule="auto"/>
        <w:ind w:left="142" w:firstLine="1785"/>
        <w:jc w:val="right"/>
      </w:pPr>
      <w:r>
        <w:rPr>
          <w:rFonts w:ascii="Tahoma" w:hAnsi="Tahoma"/>
          <w:color w:val="1F2A55"/>
        </w:rPr>
        <w:t>Alcance</w:t>
      </w:r>
      <w:r>
        <w:rPr>
          <w:rFonts w:ascii="Tahoma" w:hAnsi="Tahoma"/>
          <w:color w:val="1F2A55"/>
          <w:spacing w:val="-66"/>
        </w:rPr>
        <w:t xml:space="preserve"> </w:t>
      </w:r>
      <w:r>
        <w:rPr>
          <w:rFonts w:ascii="Tahoma" w:hAnsi="Tahoma"/>
          <w:color w:val="1F2A55"/>
          <w:w w:val="95"/>
        </w:rPr>
        <w:t>Impresiones</w:t>
      </w:r>
      <w:r>
        <w:rPr>
          <w:rFonts w:ascii="Tahoma" w:hAnsi="Tahoma"/>
          <w:color w:val="1F2A55"/>
          <w:spacing w:val="18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de</w:t>
      </w:r>
      <w:r>
        <w:rPr>
          <w:rFonts w:ascii="Tahoma" w:hAnsi="Tahoma"/>
          <w:color w:val="1F2A55"/>
          <w:spacing w:val="18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contenidos</w:t>
      </w:r>
    </w:p>
    <w:p w:rsidR="00BC04E7" w:rsidRDefault="00BA4463">
      <w:pPr>
        <w:spacing w:line="338" w:lineRule="auto"/>
        <w:ind w:left="1042" w:firstLine="1197"/>
        <w:jc w:val="right"/>
      </w:pPr>
      <w:r>
        <w:rPr>
          <w:rFonts w:ascii="Tahoma" w:hAnsi="Tahoma"/>
          <w:color w:val="1F2A55"/>
        </w:rPr>
        <w:t>Clics</w:t>
      </w:r>
      <w:r>
        <w:rPr>
          <w:rFonts w:ascii="Tahoma" w:hAnsi="Tahoma"/>
          <w:color w:val="1F2A55"/>
          <w:spacing w:val="-66"/>
        </w:rPr>
        <w:t xml:space="preserve"> </w:t>
      </w:r>
      <w:r>
        <w:rPr>
          <w:rFonts w:ascii="Tahoma" w:hAnsi="Tahoma"/>
          <w:color w:val="1F2A55"/>
        </w:rPr>
        <w:t>Reacciones</w:t>
      </w:r>
      <w:r>
        <w:rPr>
          <w:rFonts w:ascii="Tahoma" w:hAnsi="Tahoma"/>
          <w:color w:val="1F2A55"/>
          <w:spacing w:val="1"/>
        </w:rPr>
        <w:t xml:space="preserve"> </w:t>
      </w:r>
      <w:r>
        <w:rPr>
          <w:rFonts w:ascii="Tahoma" w:hAnsi="Tahoma"/>
          <w:color w:val="1F2A55"/>
        </w:rPr>
        <w:t>Compartidos</w:t>
      </w:r>
      <w:r>
        <w:rPr>
          <w:rFonts w:ascii="Tahoma" w:hAnsi="Tahoma"/>
          <w:color w:val="1F2A55"/>
          <w:spacing w:val="1"/>
        </w:rPr>
        <w:t xml:space="preserve"> </w:t>
      </w:r>
      <w:r>
        <w:rPr>
          <w:rFonts w:ascii="Tahoma" w:hAnsi="Tahoma"/>
          <w:color w:val="1F2A55"/>
        </w:rPr>
        <w:t>Comentarios</w:t>
      </w:r>
      <w:r>
        <w:rPr>
          <w:rFonts w:ascii="Tahoma" w:hAnsi="Tahoma"/>
          <w:color w:val="1F2A55"/>
          <w:spacing w:val="1"/>
        </w:rPr>
        <w:t xml:space="preserve"> </w:t>
      </w:r>
      <w:r>
        <w:rPr>
          <w:rFonts w:ascii="Tahoma" w:hAnsi="Tahoma"/>
          <w:color w:val="1F2A55"/>
          <w:w w:val="95"/>
        </w:rPr>
        <w:t>Nuevos</w:t>
      </w:r>
      <w:r>
        <w:rPr>
          <w:rFonts w:ascii="Tahoma" w:hAnsi="Tahoma"/>
          <w:color w:val="1F2A55"/>
          <w:spacing w:val="3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Me</w:t>
      </w:r>
      <w:r>
        <w:rPr>
          <w:rFonts w:ascii="Tahoma" w:hAnsi="Tahoma"/>
          <w:color w:val="1F2A55"/>
          <w:spacing w:val="3"/>
          <w:w w:val="95"/>
        </w:rPr>
        <w:t xml:space="preserve"> </w:t>
      </w:r>
      <w:r>
        <w:rPr>
          <w:rFonts w:ascii="Tahoma" w:hAnsi="Tahoma"/>
          <w:color w:val="1F2A55"/>
          <w:w w:val="95"/>
        </w:rPr>
        <w:t>Gusta</w:t>
      </w:r>
    </w:p>
    <w:p w:rsidR="00BC04E7" w:rsidRDefault="00BA4463">
      <w:pPr>
        <w:spacing w:before="2"/>
        <w:ind w:right="1"/>
        <w:jc w:val="right"/>
      </w:pPr>
      <w:r>
        <w:rPr>
          <w:rFonts w:ascii="Tahoma" w:hAnsi="Tahoma"/>
          <w:color w:val="1F2A55"/>
        </w:rPr>
        <w:t>Post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  <w:sz w:val="28"/>
        </w:rPr>
      </w:pPr>
    </w:p>
    <w:p w:rsidR="00BC04E7" w:rsidRDefault="00BC04E7">
      <w:pPr>
        <w:pStyle w:val="Textoindependiente"/>
        <w:rPr>
          <w:rFonts w:ascii="Tahoma" w:hAnsi="Tahoma"/>
          <w:sz w:val="28"/>
        </w:rPr>
      </w:pPr>
    </w:p>
    <w:p w:rsidR="00BC04E7" w:rsidRDefault="00BC04E7">
      <w:pPr>
        <w:pStyle w:val="Textoindependiente"/>
        <w:rPr>
          <w:rFonts w:ascii="Tahoma" w:hAnsi="Tahoma"/>
          <w:sz w:val="28"/>
        </w:rPr>
      </w:pPr>
    </w:p>
    <w:p w:rsidR="00BC04E7" w:rsidRDefault="00BA4463">
      <w:pPr>
        <w:spacing w:before="188"/>
        <w:ind w:left="66"/>
      </w:pPr>
      <w:r>
        <w:rPr>
          <w:rFonts w:ascii="Calibri" w:hAnsi="Calibri"/>
          <w:b/>
          <w:color w:val="1F2A55"/>
          <w:w w:val="105"/>
        </w:rPr>
        <w:t>3.673.253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10"/>
        </w:rPr>
        <w:t>29.362</w:t>
      </w:r>
    </w:p>
    <w:p w:rsidR="00BC04E7" w:rsidRDefault="00BA4463">
      <w:pPr>
        <w:spacing w:before="108"/>
        <w:ind w:left="66"/>
      </w:pPr>
      <w:r>
        <w:rPr>
          <w:rFonts w:ascii="Calibri" w:hAnsi="Calibri"/>
          <w:b/>
          <w:color w:val="1F2A55"/>
          <w:w w:val="105"/>
        </w:rPr>
        <w:t>176.357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</w:rPr>
        <w:t>1.279.109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05"/>
        </w:rPr>
        <w:t>1.549.677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05"/>
        </w:rPr>
        <w:t>130.836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05"/>
        </w:rPr>
        <w:t>32.335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05"/>
        </w:rPr>
        <w:t>9.891</w:t>
      </w:r>
    </w:p>
    <w:p w:rsidR="00BC04E7" w:rsidRDefault="00BA4463">
      <w:pPr>
        <w:spacing w:before="108"/>
        <w:ind w:left="66"/>
      </w:pPr>
      <w:r>
        <w:rPr>
          <w:rFonts w:ascii="Calibri" w:hAnsi="Calibri"/>
          <w:b/>
          <w:color w:val="1F2A55"/>
          <w:w w:val="110"/>
        </w:rPr>
        <w:t>3.295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  <w:w w:val="110"/>
        </w:rPr>
        <w:t>3.296</w:t>
      </w:r>
    </w:p>
    <w:p w:rsidR="00BC04E7" w:rsidRDefault="00BA4463">
      <w:pPr>
        <w:spacing w:before="109"/>
        <w:ind w:left="66"/>
      </w:pPr>
      <w:r>
        <w:rPr>
          <w:rFonts w:ascii="Calibri" w:hAnsi="Calibri"/>
          <w:b/>
          <w:color w:val="1F2A55"/>
        </w:rPr>
        <w:t>123</w:t>
      </w:r>
    </w:p>
    <w:p w:rsidR="00BC04E7" w:rsidRDefault="00BA4463">
      <w:pPr>
        <w:spacing w:before="115" w:line="407" w:lineRule="exact"/>
        <w:ind w:left="133" w:right="2999"/>
        <w:jc w:val="center"/>
      </w:pPr>
      <w:r>
        <w:br w:type="column"/>
      </w:r>
      <w:r>
        <w:rPr>
          <w:rFonts w:ascii="Calibri" w:hAnsi="Calibri"/>
          <w:b/>
          <w:color w:val="1F2A55"/>
          <w:sz w:val="36"/>
        </w:rPr>
        <w:lastRenderedPageBreak/>
        <w:t>710</w:t>
      </w:r>
    </w:p>
    <w:p w:rsidR="00BC04E7" w:rsidRDefault="00BA4463">
      <w:pPr>
        <w:spacing w:line="211" w:lineRule="exact"/>
        <w:ind w:left="133" w:right="2999"/>
        <w:jc w:val="center"/>
      </w:pPr>
      <w:proofErr w:type="gramStart"/>
      <w:r>
        <w:rPr>
          <w:rFonts w:ascii="Calibri" w:hAnsi="Calibri"/>
          <w:b/>
          <w:color w:val="1F2A55"/>
          <w:w w:val="110"/>
          <w:sz w:val="20"/>
        </w:rPr>
        <w:t>seguidores</w:t>
      </w:r>
      <w:proofErr w:type="gramEnd"/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4" w:space="720" w:equalWidth="0">
            <w:col w:w="2752" w:space="687"/>
            <w:col w:w="2677" w:space="39"/>
            <w:col w:w="1060" w:space="375"/>
            <w:col w:w="4160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b/>
          <w:sz w:val="19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4762496</wp:posOffset>
            </wp:positionV>
            <wp:extent cx="7668258" cy="6145526"/>
            <wp:effectExtent l="0" t="0" r="0" b="0"/>
            <wp:wrapSquare wrapText="bothSides"/>
            <wp:docPr id="11" name="docshape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8258" cy="61455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73760" behindDoc="0" locked="0" layoutInCell="1" allowOverlap="1">
            <wp:simplePos x="0" y="0"/>
            <wp:positionH relativeFrom="page">
              <wp:posOffset>869951</wp:posOffset>
            </wp:positionH>
            <wp:positionV relativeFrom="page">
              <wp:posOffset>2625086</wp:posOffset>
            </wp:positionV>
            <wp:extent cx="6035040" cy="7173596"/>
            <wp:effectExtent l="0" t="0" r="0" b="0"/>
            <wp:wrapSquare wrapText="bothSides"/>
            <wp:docPr id="12" name="docshape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7173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186" o:spid="_x0000_s1253" style="position:absolute;margin-left:0;margin-top:0;width:612.3pt;height:858.9pt;z-index:-251595264;mso-position-horizontal-relative:page;mso-position-vertical-relative:page" coordsize="12246,17178">
            <v:shape id="docshape187" o:spid="_x0000_s1254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342" o:spid="_x0000_s1255" type="#_x0000_t32" style="position:absolute;top:6616;width:833;height:0;visibility:visible;mso-wrap-style:square" o:connectortype="elbow" strokecolor="#f6c506" strokeweight=".08811mm"/>
            <v:shape id="Line 340" o:spid="_x0000_s1256" type="#_x0000_t32" style="position:absolute;left:4550;top:2293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rPr>
          <w:rFonts w:ascii="Calibri" w:hAnsi="Calibri"/>
          <w:b/>
          <w:sz w:val="18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b/>
          <w:sz w:val="21"/>
        </w:rPr>
      </w:pPr>
    </w:p>
    <w:p w:rsidR="00BC04E7" w:rsidRDefault="00BA4463">
      <w:pPr>
        <w:spacing w:before="1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6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lastRenderedPageBreak/>
        <w:t>Municipales</w:t>
      </w:r>
    </w:p>
    <w:p w:rsidR="00BC04E7" w:rsidRDefault="00BA4463">
      <w:pPr>
        <w:pStyle w:val="Ttulo5"/>
        <w:spacing w:before="115"/>
        <w:ind w:left="1635"/>
      </w:pPr>
      <w:r>
        <w:br w:type="column"/>
      </w:r>
      <w:r>
        <w:rPr>
          <w:color w:val="1F2A55"/>
          <w:w w:val="110"/>
        </w:rPr>
        <w:lastRenderedPageBreak/>
        <w:t>20.100</w:t>
      </w:r>
    </w:p>
    <w:p w:rsidR="00BC04E7" w:rsidRDefault="00BA4463">
      <w:pPr>
        <w:spacing w:line="211" w:lineRule="exact"/>
        <w:ind w:left="1680"/>
      </w:pPr>
      <w:proofErr w:type="gramStart"/>
      <w:r>
        <w:rPr>
          <w:rFonts w:ascii="Calibri" w:hAnsi="Calibri"/>
          <w:b/>
          <w:color w:val="1F2A55"/>
          <w:w w:val="110"/>
          <w:sz w:val="20"/>
        </w:rPr>
        <w:t>seguidores</w:t>
      </w:r>
      <w:proofErr w:type="gramEnd"/>
    </w:p>
    <w:p w:rsidR="00BC04E7" w:rsidRDefault="00BC04E7">
      <w:pPr>
        <w:pStyle w:val="Textoindependiente"/>
        <w:spacing w:before="11"/>
        <w:rPr>
          <w:rFonts w:ascii="Calibri" w:hAnsi="Calibri"/>
          <w:b/>
          <w:sz w:val="10"/>
        </w:rPr>
      </w:pPr>
    </w:p>
    <w:tbl>
      <w:tblPr>
        <w:tblW w:w="2698" w:type="dxa"/>
        <w:tblInd w:w="8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93"/>
        <w:gridCol w:w="905"/>
      </w:tblGrid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48"/>
              <w:ind w:right="82"/>
            </w:pPr>
            <w:r>
              <w:rPr>
                <w:rFonts w:ascii="Tahoma" w:hAnsi="Tahoma"/>
                <w:color w:val="1F2A55"/>
                <w:spacing w:val="-2"/>
              </w:rPr>
              <w:t>Nuevos</w:t>
            </w:r>
            <w:r>
              <w:rPr>
                <w:rFonts w:ascii="Tahoma" w:hAnsi="Tahoma"/>
                <w:color w:val="1F2A55"/>
                <w:spacing w:val="-14"/>
              </w:rPr>
              <w:t xml:space="preserve"> </w:t>
            </w:r>
            <w:r>
              <w:rPr>
                <w:rFonts w:ascii="Tahoma" w:hAnsi="Tahoma"/>
                <w:color w:val="1F2A55"/>
                <w:spacing w:val="-1"/>
              </w:rPr>
              <w:t>Followers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9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10"/>
              </w:rPr>
              <w:t>6.220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</w:rPr>
              <w:t>Impresiones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05"/>
              </w:rPr>
              <w:t>901.538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</w:rPr>
              <w:t>Interacciones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15"/>
              </w:rPr>
              <w:t>76.024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  <w:w w:val="95"/>
              </w:rPr>
              <w:t>Me</w:t>
            </w:r>
            <w:r>
              <w:rPr>
                <w:rFonts w:ascii="Tahoma" w:hAnsi="Tahoma"/>
                <w:color w:val="1F2A55"/>
                <w:spacing w:val="1"/>
                <w:w w:val="95"/>
              </w:rPr>
              <w:t xml:space="preserve"> </w:t>
            </w:r>
            <w:r>
              <w:rPr>
                <w:rFonts w:ascii="Tahoma" w:hAnsi="Tahoma"/>
                <w:color w:val="1F2A55"/>
                <w:w w:val="95"/>
              </w:rPr>
              <w:t>Gusta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</w:rPr>
              <w:t>56.141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</w:rPr>
              <w:t>Retweets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10"/>
              </w:rPr>
              <w:t>9.992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</w:rPr>
              <w:t>Menciones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05"/>
              </w:rPr>
              <w:t>29.165</w:t>
            </w:r>
          </w:p>
        </w:tc>
      </w:tr>
      <w:tr w:rsidR="00BC04E7" w:rsidTr="00BC04E7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7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ind w:right="82"/>
            </w:pPr>
            <w:r>
              <w:rPr>
                <w:rFonts w:ascii="Tahoma" w:hAnsi="Tahoma"/>
                <w:color w:val="1F2A55"/>
              </w:rPr>
              <w:t>Tweets</w:t>
            </w:r>
          </w:p>
        </w:tc>
        <w:tc>
          <w:tcPr>
            <w:tcW w:w="9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A4463">
            <w:pPr>
              <w:pStyle w:val="TableParagraph"/>
              <w:spacing w:before="58"/>
              <w:ind w:left="83"/>
              <w:jc w:val="left"/>
            </w:pPr>
            <w:r>
              <w:rPr>
                <w:rFonts w:ascii="Calibri" w:hAnsi="Calibri"/>
                <w:b/>
                <w:color w:val="1F2A55"/>
                <w:w w:val="105"/>
              </w:rPr>
              <w:t>2.061</w:t>
            </w:r>
          </w:p>
        </w:tc>
      </w:tr>
    </w:tbl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2287" w:space="3334"/>
            <w:col w:w="6129" w:space="0"/>
          </w:cols>
        </w:sectPr>
      </w:pPr>
    </w:p>
    <w:p w:rsidR="00BC04E7" w:rsidRDefault="00BA4463">
      <w:pPr>
        <w:spacing w:before="78"/>
        <w:ind w:right="643"/>
        <w:jc w:val="right"/>
      </w:pPr>
      <w:r>
        <w:rPr>
          <w:rFonts w:ascii="Tahoma" w:hAnsi="Tahoma"/>
          <w:color w:val="F9D66A"/>
          <w:w w:val="85"/>
        </w:rPr>
        <w:lastRenderedPageBreak/>
        <w:t>17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  <w:sz w:val="28"/>
        </w:rPr>
      </w:pPr>
    </w:p>
    <w:p w:rsidR="00BC04E7" w:rsidRDefault="00BA4463">
      <w:pPr>
        <w:pStyle w:val="Ttulo8"/>
        <w:spacing w:before="121" w:line="232" w:lineRule="auto"/>
        <w:ind w:left="3860" w:right="1944" w:hanging="381"/>
        <w:jc w:val="left"/>
      </w:pPr>
      <w:r>
        <w:rPr>
          <w:color w:val="1F2A55"/>
          <w:w w:val="110"/>
        </w:rPr>
        <w:t>ENCUESTA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A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w w:val="110"/>
        </w:rPr>
        <w:t>USUARIOS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DEL</w:t>
      </w:r>
      <w:r>
        <w:rPr>
          <w:color w:val="1F2A55"/>
          <w:spacing w:val="-81"/>
          <w:w w:val="110"/>
        </w:rPr>
        <w:t xml:space="preserve"> </w:t>
      </w:r>
      <w:r>
        <w:rPr>
          <w:color w:val="1F2A55"/>
          <w:w w:val="110"/>
        </w:rPr>
        <w:t>TRANSPORTE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PÚBLICO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18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El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nivel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satisfacción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general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clientes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servicio que ha prestado la empresa de transporte durante el covid-19 se vio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reflejado en julio de 2020 en un estudio realizado por la consultora Codexca.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esa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encuesta,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realizada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40</w:t>
      </w:r>
      <w:r>
        <w:rPr>
          <w:color w:val="5C5B60"/>
        </w:rPr>
        <w:t>0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usuarios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público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ciudad,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casi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80%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viajeros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dijo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sentirse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seguro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bordo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vehículos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compañía municipal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 pesar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situación sanitaria.</w:t>
      </w:r>
    </w:p>
    <w:p w:rsidR="00BC04E7" w:rsidRDefault="00BA4463">
      <w:pPr>
        <w:pStyle w:val="Textoindependiente"/>
        <w:tabs>
          <w:tab w:val="right" w:pos="11102"/>
        </w:tabs>
        <w:spacing w:before="39"/>
        <w:ind w:left="2174"/>
        <w:jc w:val="both"/>
      </w:pPr>
      <w:r>
        <w:rPr>
          <w:color w:val="5C5B60"/>
        </w:rPr>
        <w:t>El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57,2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%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encuestados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tiene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valoración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buena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muy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buena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de</w:t>
      </w:r>
      <w:r>
        <w:rPr>
          <w:color w:val="5C5B60"/>
        </w:rPr>
        <w:tab/>
      </w:r>
      <w:r w:rsidRPr="00BC04E7">
        <w:rPr>
          <w:rFonts w:ascii="Calibri" w:hAnsi="Calibri"/>
          <w:color w:val="F8D053"/>
          <w:position w:val="11"/>
          <w:sz w:val="35"/>
        </w:rPr>
        <w:t>2</w:t>
      </w:r>
    </w:p>
    <w:p w:rsidR="00BC04E7" w:rsidRDefault="00BC04E7">
      <w:pPr>
        <w:pStyle w:val="Textoindependiente"/>
        <w:spacing w:before="10"/>
        <w:ind w:left="2174"/>
        <w:jc w:val="both"/>
      </w:pPr>
      <w:r w:rsidRPr="00BC04E7">
        <w:pict>
          <v:shape id="docshape190" o:spid="_x0000_s1257" type="#_x0000_t202" style="position:absolute;left:0;text-align:left;margin-left:569.85pt;margin-top:6.15pt;width:11.65pt;height:88.05pt;z-index:25166080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NFORMACIÓN</w:t>
                  </w:r>
                  <w:r>
                    <w:rPr>
                      <w:rFonts w:ascii="Tahoma" w:hAnsi="Tahoma"/>
                      <w:color w:val="F8D053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GENERAL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Guaguas como la empresa de transporte de Las Palmas de Gran Canaria.</w:t>
      </w:r>
    </w:p>
    <w:p w:rsidR="00BC04E7" w:rsidRDefault="00BA4463">
      <w:pPr>
        <w:spacing w:before="570"/>
        <w:ind w:left="1591"/>
      </w:pPr>
      <w:r>
        <w:rPr>
          <w:rFonts w:ascii="Tahoma" w:hAnsi="Tahoma"/>
          <w:color w:val="1F2A55"/>
          <w:sz w:val="25"/>
        </w:rPr>
        <w:t>35,0%</w:t>
      </w: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7"/>
        <w:rPr>
          <w:rFonts w:ascii="Tahoma" w:hAnsi="Tahoma"/>
          <w:sz w:val="42"/>
        </w:rPr>
      </w:pPr>
    </w:p>
    <w:p w:rsidR="00BC04E7" w:rsidRDefault="00BA4463">
      <w:pPr>
        <w:jc w:val="right"/>
      </w:pPr>
      <w:r>
        <w:rPr>
          <w:rFonts w:ascii="Tahoma" w:hAnsi="Tahoma"/>
          <w:color w:val="1F2A55"/>
          <w:sz w:val="25"/>
        </w:rPr>
        <w:t>30,0%</w:t>
      </w:r>
    </w:p>
    <w:p w:rsidR="00BC04E7" w:rsidRDefault="00BC04E7">
      <w:pPr>
        <w:pStyle w:val="Textoindependiente"/>
        <w:spacing w:before="8"/>
        <w:rPr>
          <w:rFonts w:ascii="Tahoma" w:hAnsi="Tahoma"/>
          <w:sz w:val="42"/>
        </w:rPr>
      </w:pPr>
    </w:p>
    <w:p w:rsidR="00BC04E7" w:rsidRDefault="00BA4463">
      <w:pPr>
        <w:ind w:right="7"/>
        <w:jc w:val="right"/>
      </w:pPr>
      <w:r>
        <w:rPr>
          <w:rFonts w:ascii="Tahoma" w:hAnsi="Tahoma"/>
          <w:color w:val="1F2A55"/>
          <w:sz w:val="25"/>
        </w:rPr>
        <w:t>25,0%</w:t>
      </w:r>
    </w:p>
    <w:p w:rsidR="00BC04E7" w:rsidRDefault="00BC04E7">
      <w:pPr>
        <w:pStyle w:val="Textoindependiente"/>
        <w:spacing w:before="7"/>
        <w:rPr>
          <w:rFonts w:ascii="Tahoma" w:hAnsi="Tahoma"/>
          <w:sz w:val="42"/>
        </w:rPr>
      </w:pPr>
    </w:p>
    <w:p w:rsidR="00BC04E7" w:rsidRDefault="00BA4463">
      <w:pPr>
        <w:jc w:val="right"/>
      </w:pPr>
      <w:r>
        <w:rPr>
          <w:rFonts w:ascii="Tahoma" w:hAnsi="Tahoma"/>
          <w:color w:val="1F2A55"/>
          <w:sz w:val="25"/>
        </w:rPr>
        <w:t>20,0%</w:t>
      </w:r>
    </w:p>
    <w:p w:rsidR="00BC04E7" w:rsidRDefault="00BC04E7">
      <w:pPr>
        <w:pStyle w:val="Textoindependiente"/>
        <w:spacing w:before="8"/>
        <w:rPr>
          <w:rFonts w:ascii="Tahoma" w:hAnsi="Tahoma"/>
          <w:sz w:val="42"/>
        </w:rPr>
      </w:pPr>
    </w:p>
    <w:p w:rsidR="00BC04E7" w:rsidRDefault="00BA4463">
      <w:pPr>
        <w:ind w:right="32"/>
        <w:jc w:val="right"/>
      </w:pPr>
      <w:r>
        <w:rPr>
          <w:rFonts w:ascii="Tahoma" w:hAnsi="Tahoma"/>
          <w:color w:val="1F2A55"/>
          <w:w w:val="90"/>
          <w:sz w:val="25"/>
        </w:rPr>
        <w:t>15,0%</w:t>
      </w:r>
    </w:p>
    <w:p w:rsidR="00BC04E7" w:rsidRDefault="00BC04E7">
      <w:pPr>
        <w:pStyle w:val="Textoindependiente"/>
        <w:spacing w:before="7"/>
        <w:rPr>
          <w:rFonts w:ascii="Tahoma" w:hAnsi="Tahoma"/>
          <w:sz w:val="42"/>
        </w:rPr>
      </w:pPr>
    </w:p>
    <w:p w:rsidR="00BC04E7" w:rsidRDefault="00BA4463">
      <w:pPr>
        <w:ind w:right="23"/>
        <w:jc w:val="right"/>
      </w:pPr>
      <w:r>
        <w:rPr>
          <w:rFonts w:ascii="Tahoma" w:hAnsi="Tahoma"/>
          <w:color w:val="1F2A55"/>
          <w:sz w:val="25"/>
        </w:rPr>
        <w:t>10,0%</w:t>
      </w:r>
    </w:p>
    <w:p w:rsidR="00BC04E7" w:rsidRDefault="00BC04E7">
      <w:pPr>
        <w:pStyle w:val="Textoindependiente"/>
        <w:spacing w:before="8"/>
        <w:rPr>
          <w:rFonts w:ascii="Tahoma" w:hAnsi="Tahoma"/>
          <w:sz w:val="42"/>
        </w:rPr>
      </w:pPr>
    </w:p>
    <w:p w:rsidR="00BC04E7" w:rsidRDefault="00BA4463">
      <w:pPr>
        <w:ind w:right="71"/>
        <w:jc w:val="right"/>
      </w:pPr>
      <w:r>
        <w:rPr>
          <w:rFonts w:ascii="Tahoma" w:hAnsi="Tahoma"/>
          <w:color w:val="1F2A55"/>
          <w:sz w:val="25"/>
        </w:rPr>
        <w:t>5,0%</w:t>
      </w:r>
    </w:p>
    <w:p w:rsidR="00BC04E7" w:rsidRDefault="00BC04E7">
      <w:pPr>
        <w:pStyle w:val="Textoindependiente"/>
        <w:spacing w:before="7"/>
        <w:rPr>
          <w:rFonts w:ascii="Tahoma" w:hAnsi="Tahoma"/>
          <w:sz w:val="42"/>
        </w:rPr>
      </w:pPr>
    </w:p>
    <w:p w:rsidR="00BC04E7" w:rsidRDefault="00BA4463">
      <w:pPr>
        <w:ind w:right="62"/>
        <w:jc w:val="right"/>
      </w:pPr>
      <w:r>
        <w:rPr>
          <w:rFonts w:ascii="Tahoma" w:hAnsi="Tahoma"/>
          <w:color w:val="1F2A55"/>
          <w:sz w:val="25"/>
        </w:rPr>
        <w:t>0,0%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  <w:sz w:val="21"/>
        </w:rPr>
      </w:pPr>
    </w:p>
    <w:p w:rsidR="00BC04E7" w:rsidRDefault="00BA4463">
      <w:pPr>
        <w:ind w:left="605"/>
        <w:jc w:val="center"/>
      </w:pPr>
      <w:r>
        <w:rPr>
          <w:rFonts w:ascii="Tahoma" w:hAnsi="Tahoma"/>
          <w:color w:val="DDCD83"/>
          <w:sz w:val="17"/>
        </w:rPr>
        <w:t>3,0%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"/>
        <w:rPr>
          <w:rFonts w:ascii="Tahoma" w:hAnsi="Tahoma"/>
          <w:sz w:val="23"/>
        </w:rPr>
      </w:pPr>
    </w:p>
    <w:p w:rsidR="00BC04E7" w:rsidRDefault="00BA4463">
      <w:pPr>
        <w:ind w:left="605"/>
        <w:jc w:val="center"/>
      </w:pPr>
      <w:r>
        <w:rPr>
          <w:rFonts w:ascii="Tahoma" w:hAnsi="Tahoma"/>
          <w:color w:val="DDCD83"/>
          <w:spacing w:val="-3"/>
          <w:w w:val="105"/>
          <w:sz w:val="17"/>
        </w:rPr>
        <w:t>MUY</w:t>
      </w:r>
      <w:r>
        <w:rPr>
          <w:rFonts w:ascii="Tahoma" w:hAnsi="Tahoma"/>
          <w:color w:val="DDCD83"/>
          <w:spacing w:val="-12"/>
          <w:w w:val="105"/>
          <w:sz w:val="17"/>
        </w:rPr>
        <w:t xml:space="preserve"> </w:t>
      </w:r>
      <w:r>
        <w:rPr>
          <w:rFonts w:ascii="Tahoma" w:hAnsi="Tahoma"/>
          <w:color w:val="DDCD83"/>
          <w:spacing w:val="-2"/>
          <w:w w:val="105"/>
          <w:sz w:val="17"/>
        </w:rPr>
        <w:t>BAJO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2"/>
        <w:rPr>
          <w:rFonts w:ascii="Tahoma" w:hAnsi="Tahoma"/>
          <w:sz w:val="25"/>
        </w:rPr>
      </w:pPr>
    </w:p>
    <w:p w:rsidR="00BC04E7" w:rsidRDefault="00BA4463">
      <w:pPr>
        <w:ind w:left="795"/>
      </w:pPr>
      <w:r>
        <w:rPr>
          <w:rFonts w:ascii="Tahoma" w:hAnsi="Tahoma"/>
          <w:color w:val="8DA1D2"/>
          <w:w w:val="90"/>
          <w:sz w:val="17"/>
        </w:rPr>
        <w:t>9,3%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"/>
        <w:rPr>
          <w:rFonts w:ascii="Tahoma" w:hAnsi="Tahoma"/>
          <w:sz w:val="18"/>
        </w:rPr>
      </w:pPr>
    </w:p>
    <w:p w:rsidR="00BC04E7" w:rsidRDefault="00BA4463">
      <w:pPr>
        <w:ind w:left="758"/>
      </w:pPr>
      <w:r>
        <w:rPr>
          <w:rFonts w:ascii="Tahoma" w:hAnsi="Tahoma"/>
          <w:color w:val="8DA1D2"/>
          <w:w w:val="105"/>
          <w:sz w:val="17"/>
        </w:rPr>
        <w:t>BAJO</w:t>
      </w:r>
    </w:p>
    <w:p w:rsidR="00BC04E7" w:rsidRDefault="00BA4463">
      <w:pPr>
        <w:spacing w:before="6"/>
      </w:pPr>
      <w:r>
        <w:br w:type="column"/>
      </w:r>
    </w:p>
    <w:p w:rsidR="00BC04E7" w:rsidRDefault="00BA4463">
      <w:pPr>
        <w:ind w:left="941"/>
      </w:pPr>
      <w:r>
        <w:rPr>
          <w:rFonts w:ascii="Tahoma" w:hAnsi="Tahoma"/>
          <w:color w:val="67B87E"/>
          <w:sz w:val="17"/>
        </w:rPr>
        <w:t>30,5%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7"/>
        <w:rPr>
          <w:rFonts w:ascii="Tahoma" w:hAnsi="Tahoma"/>
          <w:sz w:val="22"/>
        </w:rPr>
      </w:pPr>
    </w:p>
    <w:p w:rsidR="00BC04E7" w:rsidRDefault="00BA4463">
      <w:pPr>
        <w:ind w:left="840"/>
      </w:pPr>
      <w:r>
        <w:rPr>
          <w:rFonts w:ascii="Tahoma" w:hAnsi="Tahoma"/>
          <w:color w:val="67B87E"/>
          <w:sz w:val="17"/>
        </w:rPr>
        <w:t>NEUTRO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A4463">
      <w:pPr>
        <w:spacing w:before="167"/>
        <w:ind w:left="833"/>
      </w:pPr>
      <w:r>
        <w:rPr>
          <w:rFonts w:ascii="Tahoma" w:hAnsi="Tahoma"/>
          <w:color w:val="CA95C1"/>
          <w:w w:val="95"/>
          <w:sz w:val="17"/>
        </w:rPr>
        <w:t>29,2%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A4463">
      <w:pPr>
        <w:spacing w:before="124"/>
        <w:ind w:left="774"/>
      </w:pPr>
      <w:r>
        <w:rPr>
          <w:rFonts w:ascii="Tahoma" w:hAnsi="Tahoma"/>
          <w:color w:val="CA95C1"/>
          <w:sz w:val="17"/>
        </w:rPr>
        <w:t>BUENO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9"/>
        <w:rPr>
          <w:rFonts w:ascii="Tahoma" w:hAnsi="Tahoma"/>
          <w:sz w:val="19"/>
        </w:rPr>
      </w:pPr>
    </w:p>
    <w:p w:rsidR="00BC04E7" w:rsidRDefault="00BA4463">
      <w:pPr>
        <w:ind w:left="641" w:right="2262"/>
        <w:jc w:val="center"/>
      </w:pPr>
      <w:r>
        <w:rPr>
          <w:rFonts w:ascii="Tahoma" w:hAnsi="Tahoma"/>
          <w:color w:val="EAA592"/>
          <w:sz w:val="17"/>
        </w:rPr>
        <w:t>28,0%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4"/>
        <w:rPr>
          <w:rFonts w:ascii="Tahoma" w:hAnsi="Tahoma"/>
          <w:sz w:val="24"/>
        </w:rPr>
      </w:pPr>
    </w:p>
    <w:p w:rsidR="00BC04E7" w:rsidRDefault="00BA4463">
      <w:pPr>
        <w:ind w:left="641" w:right="2262"/>
        <w:jc w:val="center"/>
      </w:pPr>
      <w:r>
        <w:rPr>
          <w:rFonts w:ascii="Tahoma" w:hAnsi="Tahoma"/>
          <w:color w:val="EAA592"/>
          <w:w w:val="105"/>
          <w:sz w:val="17"/>
        </w:rPr>
        <w:t>EXCELENTE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6" w:space="720" w:equalWidth="0">
            <w:col w:w="2250" w:space="40"/>
            <w:col w:w="1423" w:space="39"/>
            <w:col w:w="1184" w:space="40"/>
            <w:col w:w="1493" w:space="40"/>
            <w:col w:w="1333" w:space="40"/>
            <w:col w:w="386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4762496</wp:posOffset>
            </wp:positionV>
            <wp:extent cx="108585" cy="6145526"/>
            <wp:effectExtent l="0" t="0" r="0" b="0"/>
            <wp:wrapSquare wrapText="bothSides"/>
            <wp:docPr id="13" name="docshape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61455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191" o:spid="_x0000_s1258" style="position:absolute;margin-left:0;margin-top:0;width:612.3pt;height:858.9pt;z-index:-251594240;mso-position-horizontal-relative:page;mso-position-vertical-relative:page" coordsize="12246,17178">
            <v:shape id="docshape192" o:spid="_x0000_s1259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335" o:spid="_x0000_s1260" type="#_x0000_t32" style="position:absolute;left:11412;top:6616;width:834;height:0;visibility:visible;mso-wrap-style:square" o:connectortype="elbow" strokecolor="#f6c506" strokeweight=".08811mm"/>
            <v:shape id="Line 334" o:spid="_x0000_s1261" type="#_x0000_t32" style="position:absolute;left:3048;top:13292;width:28;height:0;visibility:visible;mso-wrap-style:square" o:connectortype="elbow" strokecolor="#1f2a55" strokeweight=".08456mm"/>
            <v:shape id="docshape194" o:spid="_x0000_s1262" style="position:absolute;left:3133;top:13290;width:7048;height:2;visibility:visible;mso-wrap-style:square;v-text-anchor:top" coordsize="4475480,1270" path="m,l1068705,t517525,l1970405,t516890,l2871471,t517524,l3773171,t517523,l4475482,e" filled="f" strokecolor="#1f2a55" strokeweight=".04242mm">
              <v:path arrowok="t" o:connecttype="custom" o:connectlocs="2237738,0;4475475,636;2237738,1271;0,636;0,0;1068704,0;1586228,0;1970402,0;2487291,0;2871467,0;3388990,0;3773165,0;4290687,0;4475475,0" o:connectangles="270,0,90,180,0,0,0,0,0,0,0,0,0,0" textboxrect="0,0,4475480,1270"/>
            </v:shape>
            <v:shape id="Line 332" o:spid="_x0000_s1263" type="#_x0000_t32" style="position:absolute;left:3133;top:13293;width:7048;height:0;visibility:visible;mso-wrap-style:square" o:connectortype="elbow" strokecolor="#1f2a55" strokeweight=".04242mm"/>
            <v:shape id="Line 331" o:spid="_x0000_s1264" type="#_x0000_t32" style="position:absolute;left:10210;top:13292;width:29;height:0;visibility:visible;mso-wrap-style:square" o:connectortype="elbow" strokecolor="#1f2a55" strokeweight=".08456mm"/>
            <v:shape id="Line 330" o:spid="_x0000_s1265" type="#_x0000_t32" style="position:absolute;left:3048;top:12450;width:28;height:0;visibility:visible;mso-wrap-style:square" o:connectortype="elbow" strokecolor="#1f2a55" strokeweight=".08456mm"/>
            <v:shape id="docshape195" o:spid="_x0000_s1266" style="position:absolute;left:3133;top:12450;width:7048;height:2;visibility:visible;mso-wrap-style:square;v-text-anchor:top" coordsize="4475480,1270" path="m,l1068705,t517525,l1970405,t516890,l2871471,t517524,l3773171,t517523,l4475482,e" filled="f" strokecolor="#1f2a55" strokeweight=".08456mm">
              <v:path arrowok="t" o:connecttype="custom" o:connectlocs="2237738,0;4475475,636;2237738,1271;0,636;0,0;1068704,0;1586228,0;1970402,0;2487291,0;2871467,0;3388990,0;3773165,0;4290687,0;4475475,0" o:connectangles="270,0,90,180,0,0,0,0,0,0,0,0,0,0" textboxrect="0,0,4475480,1270"/>
            </v:shape>
            <v:shape id="Line 328" o:spid="_x0000_s1267" type="#_x0000_t32" style="position:absolute;left:10210;top:12450;width:29;height:0;visibility:visible;mso-wrap-style:square" o:connectortype="elbow" strokecolor="#1f2a55" strokeweight=".08456mm"/>
            <v:shape id="Line 327" o:spid="_x0000_s1268" type="#_x0000_t32" style="position:absolute;left:3048;top:11647;width:28;height:0;visibility:visible;mso-wrap-style:square" o:connectortype="elbow" strokecolor="#1f2a55" strokeweight=".08456mm"/>
            <v:shape id="docshape196" o:spid="_x0000_s1269" style="position:absolute;left:3133;top:11646;width:7048;height:2;visibility:visible;mso-wrap-style:square;v-text-anchor:top" coordsize="4475480,1270" path="m,l1970405,t516890,l2871471,t517524,l3773171,t517523,l4475482,e" filled="f" strokecolor="#1f2a55" strokeweight=".08456mm">
              <v:path arrowok="t" o:connecttype="custom" o:connectlocs="2237738,0;4475475,636;2237738,1271;0,636;0,0;1970402,0;2487291,0;2871467,0;3388990,0;3773165,0;4290687,0;4475475,0" o:connectangles="270,0,90,180,0,0,0,0,0,0,0,0" textboxrect="0,0,4475480,1270"/>
            </v:shape>
            <v:shape id="Line 325" o:spid="_x0000_s1270" type="#_x0000_t32" style="position:absolute;left:10210;top:11647;width:29;height:0;visibility:visible;mso-wrap-style:square" o:connectortype="elbow" strokecolor="#1f2a55" strokeweight=".08456mm"/>
            <v:shape id="Line 324" o:spid="_x0000_s1271" type="#_x0000_t32" style="position:absolute;left:3048;top:10811;width:28;height:0;visibility:visible;mso-wrap-style:square" o:connectortype="elbow" strokecolor="#1f2a55" strokeweight=".08456mm"/>
            <v:shape id="docshape197" o:spid="_x0000_s1272" style="position:absolute;left:3133;top:10811;width:7048;height:2;visibility:visible;mso-wrap-style:square;v-text-anchor:top" coordsize="4475480,1270" path="m,l1970405,t516890,l2871471,t517524,l3773171,t517523,l4475482,e" filled="f" strokecolor="#1f2a55" strokeweight=".08456mm">
              <v:path arrowok="t" o:connecttype="custom" o:connectlocs="2237738,0;4475475,636;2237738,1271;0,636;0,0;1970402,0;2487291,0;2871467,0;3388990,0;3773165,0;4290687,0;4475475,0" o:connectangles="270,0,90,180,0,0,0,0,0,0,0,0" textboxrect="0,0,4475480,1270"/>
            </v:shape>
            <v:shape id="Line 322" o:spid="_x0000_s1273" type="#_x0000_t32" style="position:absolute;left:10210;top:10811;width:29;height:0;visibility:visible;mso-wrap-style:square" o:connectortype="elbow" strokecolor="#1f2a55" strokeweight=".08456mm"/>
            <v:shape id="Line 321" o:spid="_x0000_s1274" type="#_x0000_t32" style="position:absolute;left:3048;top:10014;width:28;height:0;visibility:visible;mso-wrap-style:square" o:connectortype="elbow" strokecolor="#1f2a55" strokeweight=".08456mm"/>
            <v:shape id="docshape198" o:spid="_x0000_s1275" style="position:absolute;left:3133;top:10014;width:7048;height:2;visibility:visible;mso-wrap-style:square;v-text-anchor:top" coordsize="4475480,1270" path="m,l1970405,t516890,l2871471,t517524,l3773171,t517523,l4475482,e" filled="f" strokecolor="#1f2a55" strokeweight=".08456mm">
              <v:path arrowok="t" o:connecttype="custom" o:connectlocs="2237738,0;4475475,636;2237738,1271;0,636;0,0;1970402,0;2487291,0;2871467,0;3388990,0;3773165,0;4290687,0;4475475,0" o:connectangles="270,0,90,180,0,0,0,0,0,0,0,0" textboxrect="0,0,4475480,1270"/>
            </v:shape>
            <v:shape id="Line 319" o:spid="_x0000_s1276" type="#_x0000_t32" style="position:absolute;left:10210;top:10014;width:29;height:0;visibility:visible;mso-wrap-style:square" o:connectortype="elbow" strokecolor="#1f2a55" strokeweight=".08456mm"/>
            <v:shape id="Line 318" o:spid="_x0000_s1277" type="#_x0000_t32" style="position:absolute;left:3048;top:9160;width:28;height:0;visibility:visible;mso-wrap-style:square" o:connectortype="elbow" strokecolor="#1f2a55" strokeweight=".08456mm"/>
            <v:shape id="docshape199" o:spid="_x0000_s1278" style="position:absolute;left:3133;top:9159;width:7048;height:2;visibility:visible;mso-wrap-style:square;v-text-anchor:top" coordsize="4475480,1270" path="m,l1970405,t516890,l2871471,t517524,l3773171,t517523,l4475482,e" filled="f" strokecolor="#1f2a55" strokeweight=".08456mm">
              <v:path arrowok="t" o:connecttype="custom" o:connectlocs="2237738,0;4475475,636;2237738,1271;0,636;0,0;1970402,0;2487291,0;2871467,0;3388990,0;3773165,0;4290687,0;4475475,0" o:connectangles="270,0,90,180,0,0,0,0,0,0,0,0" textboxrect="0,0,4475480,1270"/>
            </v:shape>
            <v:shape id="Line 316" o:spid="_x0000_s1279" type="#_x0000_t32" style="position:absolute;left:10210;top:9160;width:29;height:0;visibility:visible;mso-wrap-style:square" o:connectortype="elbow" strokecolor="#1f2a55" strokeweight=".08456mm"/>
            <v:shape id="Line 315" o:spid="_x0000_s1280" type="#_x0000_t32" style="position:absolute;left:3048;top:8362;width:28;height:0;visibility:visible;mso-wrap-style:square" o:connectortype="elbow" strokecolor="#1f2a55" strokeweight=".08456mm"/>
            <v:shape id="docshape200" o:spid="_x0000_s1281" style="position:absolute;left:3133;top:8362;width:7048;height:2;visibility:visible;mso-wrap-style:square;v-text-anchor:top" coordsize="4475480,1270" path="m,l1970405,t516890,l4475482,e" filled="f" strokecolor="#1f2a55" strokeweight=".08456mm">
              <v:path arrowok="t" o:connecttype="custom" o:connectlocs="2237738,0;4475475,636;2237738,1271;0,636;0,0;1970402,0;2487291,0;4475475,0" o:connectangles="270,0,90,180,0,0,0,0" textboxrect="0,0,4475480,1270"/>
            </v:shape>
            <v:shape id="Line 313" o:spid="_x0000_s1282" type="#_x0000_t32" style="position:absolute;left:10210;top:8362;width:29;height:0;visibility:visible;mso-wrap-style:square" o:connectortype="elbow" strokecolor="#1f2a55" strokeweight=".08456mm"/>
            <v:shape id="Line 312" o:spid="_x0000_s1283" type="#_x0000_t32" style="position:absolute;left:3048;top:7565;width:28;height:0;visibility:visible;mso-wrap-style:square" o:connectortype="elbow" strokecolor="#1f2a55" strokeweight=".08456mm"/>
            <v:shape id="Line 311" o:spid="_x0000_s1284" type="#_x0000_t32" style="position:absolute;left:3133;top:7565;width:7048;height:0;visibility:visible;mso-wrap-style:square" o:connectortype="elbow" strokecolor="#1f2a55" strokeweight=".08456mm"/>
            <v:shape id="Line 310" o:spid="_x0000_s1285" type="#_x0000_t32" style="position:absolute;left:10210;top:7565;width:29;height:0;visibility:visible;mso-wrap-style:square" o:connectortype="elbow" strokecolor="#1f2a55" strokeweight=".08456mm"/>
            <v:rect id="docshape201" o:spid="_x0000_s1286" style="position:absolute;left:3396;top:12756;width:815;height:536;visibility:visible;mso-wrap-style:square;v-text-anchor:top" fillcolor="#ddcd83" stroked="f">
              <v:textbox style="mso-rotate-with-shape:t" inset="0,0,0,0"/>
            </v:rect>
            <v:rect id="docshape202" o:spid="_x0000_s1287" style="position:absolute;left:4816;top:11772;width:815;height:1519;visibility:visible;mso-wrap-style:square;v-text-anchor:top" fillcolor="#8da1d2" stroked="f">
              <v:textbox style="mso-rotate-with-shape:t" inset="0,0,0,0"/>
            </v:rect>
            <v:rect id="docshape203" o:spid="_x0000_s1288" style="position:absolute;left:6235;top:8256;width:815;height:5036;visibility:visible;mso-wrap-style:square;v-text-anchor:top" fillcolor="#67b87e" stroked="f">
              <v:textbox style="mso-rotate-with-shape:t" inset="0,0,0,0"/>
            </v:rect>
            <v:rect id="docshape204" o:spid="_x0000_s1289" style="position:absolute;left:7655;top:8541;width:815;height:4751;visibility:visible;mso-wrap-style:square;v-text-anchor:top" fillcolor="#ca95c1" stroked="f">
              <v:textbox style="mso-rotate-with-shape:t" inset="0,0,0,0"/>
            </v:rect>
            <v:rect id="docshape205" o:spid="_x0000_s1290" style="position:absolute;left:9074;top:8686;width:815;height:4606;visibility:visible;mso-wrap-style:square;v-text-anchor:top" fillcolor="#eaa592" stroked="f">
              <v:textbox style="mso-rotate-with-shape:t" inset="0,0,0,0"/>
            </v:rect>
            <v:shape id="Line 304" o:spid="_x0000_s1291" type="#_x0000_t32" style="position:absolute;left:4550;top:4406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9"/>
        <w:rPr>
          <w:rFonts w:ascii="Tahoma" w:hAnsi="Tahoma"/>
          <w:sz w:val="27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6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4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993" cy="10908005"/>
            <wp:effectExtent l="0" t="0" r="0" b="0"/>
            <wp:wrapNone/>
            <wp:docPr id="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3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C04E7">
      <w:pPr>
        <w:pStyle w:val="Textoindependiente"/>
      </w:pPr>
      <w:r w:rsidRPr="00BC04E7">
        <w:lastRenderedPageBreak/>
        <w:pict>
          <v:shape id="docshape207" o:spid="_x0000_s1292" style="position:absolute;margin-left:0;margin-top:0;width:612.3pt;height:858.9pt;z-index:251633152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35561</wp:posOffset>
            </wp:positionV>
            <wp:extent cx="4662168" cy="10872472"/>
            <wp:effectExtent l="0" t="0" r="0" b="0"/>
            <wp:wrapSquare wrapText="bothSides"/>
            <wp:docPr id="15" name="docshape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2168" cy="108724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209" o:spid="_x0000_s1293" type="#_x0000_t202" style="position:absolute;margin-left:253.95pt;margin-top:376.9pt;width:261.95pt;height:615.1pt;z-index:251661824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06"/>
                      <w:sz w:val="970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line="192" w:lineRule="auto"/>
        <w:ind w:left="4082" w:right="1944" w:hanging="202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color w:val="1F2A55"/>
          <w:w w:val="110"/>
        </w:rPr>
        <w:t>VISIÓN</w:t>
      </w:r>
      <w:r>
        <w:rPr>
          <w:color w:val="1F2A55"/>
          <w:spacing w:val="-27"/>
          <w:w w:val="110"/>
        </w:rPr>
        <w:t xml:space="preserve"> </w:t>
      </w:r>
      <w:r>
        <w:rPr>
          <w:color w:val="1F2A55"/>
          <w:w w:val="110"/>
        </w:rPr>
        <w:t>Y</w:t>
      </w:r>
      <w:r>
        <w:rPr>
          <w:color w:val="1F2A55"/>
          <w:spacing w:val="-26"/>
          <w:w w:val="110"/>
        </w:rPr>
        <w:t xml:space="preserve"> </w:t>
      </w:r>
      <w:r>
        <w:rPr>
          <w:color w:val="1F2A55"/>
          <w:w w:val="110"/>
        </w:rPr>
        <w:t>MISIÓN</w:t>
      </w:r>
      <w:r>
        <w:rPr>
          <w:color w:val="1F2A55"/>
          <w:spacing w:val="-176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34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35"/>
          <w:w w:val="110"/>
        </w:rPr>
        <w:t xml:space="preserve"> </w:t>
      </w:r>
      <w:r>
        <w:rPr>
          <w:color w:val="1F2A55"/>
          <w:w w:val="110"/>
        </w:rPr>
        <w:t>EMPRESA</w:t>
      </w:r>
    </w:p>
    <w:p w:rsidR="00BC04E7" w:rsidRDefault="00BA4463">
      <w:pPr>
        <w:spacing w:before="78"/>
        <w:ind w:left="112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5795640</wp:posOffset>
            </wp:positionV>
            <wp:extent cx="7668258" cy="5112382"/>
            <wp:effectExtent l="0" t="0" r="0" b="0"/>
            <wp:wrapSquare wrapText="bothSides"/>
            <wp:docPr id="16" name="docshape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8258" cy="51123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210" o:spid="_x0000_s1294" style="position:absolute;left:0;text-align:left;margin-left:0;margin-top:0;width:612.3pt;height:858.9pt;z-index:-251593216;mso-position-horizontal-relative:page;mso-position-vertical-relative:page" coordsize="12246,17178">
            <v:shape id="docshape211" o:spid="_x0000_s1295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296" o:spid="_x0000_s1296" type="#_x0000_t32" style="position:absolute;top:6616;width:833;height:0;visibility:visible;mso-wrap-style:square" o:connectortype="elbow" strokecolor="#1f2a55" strokeweight=".08811mm"/>
            <v:shape id="Line 295" o:spid="_x0000_s1297" type="#_x0000_t32" style="position:absolute;left:4550;top:4424;width:3146;height:0;visibility:visible;mso-wrap-style:square" o:connectortype="elbow" strokecolor="#f6c506" strokeweight=".35281mm"/>
            <w10:wrap anchorx="page" anchory="page"/>
          </v:group>
        </w:pict>
      </w:r>
      <w:r>
        <w:rPr>
          <w:rFonts w:ascii="Tahoma" w:hAnsi="Tahoma"/>
          <w:color w:val="B4AEC0"/>
          <w:w w:val="105"/>
        </w:rPr>
        <w:t>20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16"/>
        </w:rPr>
      </w:pPr>
    </w:p>
    <w:p w:rsidR="00BC04E7" w:rsidRDefault="00BA4463">
      <w:pPr>
        <w:pStyle w:val="Ttulo8"/>
        <w:spacing w:before="121" w:line="232" w:lineRule="auto"/>
        <w:ind w:left="2506" w:right="3004"/>
      </w:pPr>
      <w:r>
        <w:rPr>
          <w:color w:val="1F2A55"/>
          <w:spacing w:val="-1"/>
          <w:w w:val="110"/>
        </w:rPr>
        <w:t>VISIÓN,</w:t>
      </w:r>
      <w:r>
        <w:rPr>
          <w:color w:val="1F2A55"/>
          <w:spacing w:val="-21"/>
          <w:w w:val="110"/>
        </w:rPr>
        <w:t xml:space="preserve"> </w:t>
      </w:r>
      <w:r>
        <w:rPr>
          <w:color w:val="1F2A55"/>
          <w:w w:val="110"/>
        </w:rPr>
        <w:t>MISIÓN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Y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POLÍTICA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20"/>
          <w:w w:val="110"/>
        </w:rPr>
        <w:t xml:space="preserve"> </w:t>
      </w:r>
      <w:r>
        <w:rPr>
          <w:color w:val="1F2A55"/>
          <w:w w:val="110"/>
        </w:rPr>
        <w:t>CALIDAD,</w:t>
      </w:r>
      <w:r>
        <w:rPr>
          <w:color w:val="1F2A55"/>
          <w:spacing w:val="-82"/>
          <w:w w:val="110"/>
        </w:rPr>
        <w:t xml:space="preserve"> </w:t>
      </w:r>
      <w:r>
        <w:rPr>
          <w:color w:val="1F2A55"/>
          <w:w w:val="110"/>
        </w:rPr>
        <w:t>MEDIO AMBIENTE Y PREVENCIÓN DE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GUAGUAS</w:t>
      </w:r>
      <w:r>
        <w:rPr>
          <w:color w:val="1F2A55"/>
          <w:spacing w:val="-13"/>
          <w:w w:val="110"/>
        </w:rPr>
        <w:t xml:space="preserve"> </w:t>
      </w:r>
      <w:r>
        <w:rPr>
          <w:color w:val="1F2A55"/>
          <w:w w:val="110"/>
        </w:rPr>
        <w:t>MUNICIPALES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4"/>
        <w:rPr>
          <w:rFonts w:ascii="Calibri" w:hAnsi="Calibri"/>
          <w:b/>
          <w:sz w:val="27"/>
        </w:rPr>
      </w:pPr>
    </w:p>
    <w:p w:rsidR="00BC04E7" w:rsidRDefault="00BC04E7">
      <w:pPr>
        <w:pStyle w:val="Textoindependiente"/>
        <w:spacing w:before="108" w:line="247" w:lineRule="auto"/>
        <w:ind w:left="2174" w:right="2671"/>
        <w:jc w:val="both"/>
      </w:pPr>
      <w:r w:rsidRPr="00BC04E7">
        <w:pict>
          <v:shape id="docshape213" o:spid="_x0000_s1298" type="#_x0000_t202" style="position:absolute;left:0;text-align:left;margin-left:32.15pt;margin-top:66.2pt;width:9.4pt;height:21.85pt;z-index:25166387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4D456C"/>
                      <w:w w:val="105"/>
                      <w:sz w:val="35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BA4463">
        <w:rPr>
          <w:b/>
          <w:color w:val="1F2A55"/>
          <w:spacing w:val="-1"/>
        </w:rPr>
        <w:t>GUAGUAS</w:t>
      </w:r>
      <w:r w:rsidR="00BA4463">
        <w:rPr>
          <w:b/>
          <w:color w:val="1F2A55"/>
          <w:spacing w:val="-16"/>
        </w:rPr>
        <w:t xml:space="preserve"> </w:t>
      </w:r>
      <w:r w:rsidR="00BA4463">
        <w:rPr>
          <w:b/>
          <w:color w:val="1F2A55"/>
          <w:spacing w:val="-1"/>
        </w:rPr>
        <w:t>MUNICIPALES</w:t>
      </w:r>
      <w:r w:rsidR="00BA4463">
        <w:rPr>
          <w:b/>
          <w:color w:val="1F2A55"/>
          <w:spacing w:val="-16"/>
        </w:rPr>
        <w:t xml:space="preserve"> </w:t>
      </w:r>
      <w:r w:rsidR="00BA4463">
        <w:rPr>
          <w:color w:val="5C5B60"/>
        </w:rPr>
        <w:t>tiene</w:t>
      </w:r>
      <w:r w:rsidR="00BA4463">
        <w:rPr>
          <w:color w:val="5C5B60"/>
          <w:spacing w:val="-15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visión</w:t>
      </w:r>
      <w:r w:rsidR="00BA4463">
        <w:rPr>
          <w:color w:val="5C5B60"/>
          <w:spacing w:val="-15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ser</w:t>
      </w:r>
      <w:r w:rsidR="00BA4463">
        <w:rPr>
          <w:color w:val="5C5B60"/>
          <w:spacing w:val="-15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empresa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15"/>
        </w:rPr>
        <w:t xml:space="preserve"> </w:t>
      </w:r>
      <w:r w:rsidR="00BA4463">
        <w:rPr>
          <w:color w:val="5C5B60"/>
        </w:rPr>
        <w:t>transporte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personas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cuya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principal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razón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ser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es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cliente,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contribuya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-9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mejora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movilidad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ciudad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Palmas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Gran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Canaria.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Nuestro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carácter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servicio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público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esencial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nos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compromete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esforzarnos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permanentemente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por ofrecer un transporte seguro, accesible, puntual, frecuente y sostenible,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contribuyendo con ello a la mejora de la calidad de vida y,</w:t>
      </w:r>
      <w:r w:rsidR="00BA4463">
        <w:rPr>
          <w:color w:val="5C5B60"/>
        </w:rPr>
        <w:t xml:space="preserve"> a la sostenibilidad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del</w:t>
      </w:r>
      <w:r w:rsidR="00BA4463">
        <w:rPr>
          <w:color w:val="5C5B60"/>
          <w:spacing w:val="-1"/>
        </w:rPr>
        <w:t xml:space="preserve"> </w:t>
      </w:r>
      <w:r w:rsidR="00BA4463">
        <w:rPr>
          <w:color w:val="5C5B60"/>
        </w:rPr>
        <w:t>medio ambiente en Las Palmas</w:t>
      </w:r>
      <w:r w:rsidR="00BA4463">
        <w:rPr>
          <w:color w:val="5C5B60"/>
          <w:spacing w:val="-1"/>
        </w:rPr>
        <w:t xml:space="preserve"> </w:t>
      </w:r>
      <w:r w:rsidR="00BA4463">
        <w:rPr>
          <w:color w:val="5C5B60"/>
        </w:rPr>
        <w:t>de Gran Canaria.</w:t>
      </w:r>
    </w:p>
    <w:p w:rsidR="00BC04E7" w:rsidRDefault="00BC04E7">
      <w:pPr>
        <w:pStyle w:val="Textoindependiente"/>
        <w:spacing w:before="4"/>
        <w:rPr>
          <w:sz w:val="21"/>
        </w:rPr>
      </w:pPr>
    </w:p>
    <w:p w:rsidR="00BC04E7" w:rsidRDefault="00BC04E7">
      <w:pPr>
        <w:pStyle w:val="Textoindependiente"/>
        <w:spacing w:line="247" w:lineRule="auto"/>
        <w:ind w:left="2174" w:right="2671"/>
        <w:jc w:val="both"/>
      </w:pPr>
      <w:r w:rsidRPr="00BC04E7">
        <w:pict>
          <v:shape id="docshape214" o:spid="_x0000_s1299" type="#_x0000_t202" style="position:absolute;left:0;text-align:left;margin-left:31.25pt;margin-top:-4.85pt;width:11.65pt;height:121.35pt;z-index:25166284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VISIÓN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MISIÓN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1F2A55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EMPRESA</w:t>
                  </w:r>
                </w:p>
              </w:txbxContent>
            </v:textbox>
            <w10:wrap anchorx="page"/>
          </v:shape>
        </w:pict>
      </w:r>
      <w:r w:rsidR="00BA4463">
        <w:rPr>
          <w:b/>
          <w:color w:val="1F2A55"/>
        </w:rPr>
        <w:t>GUAGUAS</w:t>
      </w:r>
      <w:r w:rsidR="00BA4463">
        <w:rPr>
          <w:b/>
          <w:color w:val="1F2A55"/>
          <w:spacing w:val="-11"/>
        </w:rPr>
        <w:t xml:space="preserve"> </w:t>
      </w:r>
      <w:r w:rsidR="00BA4463">
        <w:rPr>
          <w:b/>
          <w:color w:val="1F2A55"/>
        </w:rPr>
        <w:t>MUNICIPALES</w:t>
      </w:r>
      <w:r w:rsidR="00BA4463">
        <w:rPr>
          <w:b/>
          <w:color w:val="1F2A55"/>
          <w:spacing w:val="-9"/>
        </w:rPr>
        <w:t xml:space="preserve"> </w:t>
      </w:r>
      <w:r w:rsidR="00BA4463">
        <w:rPr>
          <w:color w:val="5C5B60"/>
        </w:rPr>
        <w:t>será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-11"/>
        </w:rPr>
        <w:t xml:space="preserve"> </w:t>
      </w:r>
      <w:r w:rsidR="00BA4463">
        <w:rPr>
          <w:color w:val="5C5B60"/>
        </w:rPr>
        <w:t>empresa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líder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sector</w:t>
      </w:r>
      <w:r w:rsidR="00BA4463">
        <w:rPr>
          <w:color w:val="5C5B60"/>
          <w:spacing w:val="-10"/>
        </w:rPr>
        <w:t xml:space="preserve"> </w:t>
      </w:r>
      <w:r w:rsidR="00BA4463">
        <w:rPr>
          <w:color w:val="5C5B60"/>
        </w:rPr>
        <w:t>del</w:t>
      </w:r>
      <w:r w:rsidR="00BA4463">
        <w:rPr>
          <w:color w:val="5C5B60"/>
          <w:spacing w:val="-11"/>
        </w:rPr>
        <w:t xml:space="preserve"> </w:t>
      </w:r>
      <w:r w:rsidR="00BA4463">
        <w:rPr>
          <w:color w:val="5C5B60"/>
        </w:rPr>
        <w:t>transporte.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Será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empresa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cohesionada,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moderna,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innovadora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comprometida</w:t>
      </w:r>
      <w:r w:rsidR="00BA4463">
        <w:rPr>
          <w:color w:val="5C5B60"/>
          <w:spacing w:val="23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 xml:space="preserve">la </w:t>
      </w:r>
      <w:r w:rsidR="00BA4463">
        <w:rPr>
          <w:color w:val="5C5B60"/>
        </w:rPr>
        <w:t>sociedad y sus grupos de interés, a través del aseguramiento del sistema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integrado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calidad,</w:t>
      </w:r>
      <w:r w:rsidR="00BA4463">
        <w:rPr>
          <w:color w:val="5C5B60"/>
          <w:spacing w:val="4"/>
        </w:rPr>
        <w:t xml:space="preserve"> </w:t>
      </w:r>
      <w:r w:rsidR="00BA4463">
        <w:rPr>
          <w:color w:val="5C5B60"/>
        </w:rPr>
        <w:t>medio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ambiente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4"/>
        </w:rPr>
        <w:t xml:space="preserve"> </w:t>
      </w:r>
      <w:r w:rsidR="00BA4463">
        <w:rPr>
          <w:color w:val="5C5B60"/>
        </w:rPr>
        <w:t>seguridad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salud</w:t>
      </w:r>
      <w:r w:rsidR="00BA4463">
        <w:rPr>
          <w:color w:val="5C5B60"/>
          <w:spacing w:val="4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trabajo.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10"/>
        <w:rPr>
          <w:sz w:val="22"/>
        </w:rPr>
      </w:pPr>
    </w:p>
    <w:p w:rsidR="00BC04E7" w:rsidRDefault="00BA4463">
      <w:pPr>
        <w:spacing w:before="96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FFFFF"/>
          <w:w w:val="95"/>
          <w:sz w:val="16"/>
        </w:rPr>
        <w:t>Guaguas</w:t>
      </w:r>
      <w:r>
        <w:rPr>
          <w:rFonts w:ascii="Tahoma" w:hAnsi="Tahoma"/>
          <w:color w:val="FFFFFF"/>
          <w:spacing w:val="13"/>
          <w:w w:val="95"/>
          <w:sz w:val="16"/>
        </w:rPr>
        <w:t xml:space="preserve"> </w:t>
      </w:r>
      <w:r>
        <w:rPr>
          <w:rFonts w:ascii="Tahoma" w:hAnsi="Tahoma"/>
          <w:color w:val="FFFFFF"/>
          <w:w w:val="95"/>
          <w:sz w:val="16"/>
        </w:rPr>
        <w:t>Municipales</w:t>
      </w:r>
    </w:p>
    <w:p w:rsidR="00BC04E7" w:rsidRDefault="00BA4463">
      <w:pPr>
        <w:spacing w:before="78"/>
        <w:ind w:right="643"/>
        <w:jc w:val="right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7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5795640</wp:posOffset>
            </wp:positionV>
            <wp:extent cx="108585" cy="5112382"/>
            <wp:effectExtent l="0" t="0" r="0" b="0"/>
            <wp:wrapSquare wrapText="bothSides"/>
            <wp:docPr id="17" name="docshape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51123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215" o:spid="_x0000_s1300" style="position:absolute;left:0;text-align:left;margin-left:0;margin-top:0;width:612.3pt;height:858.9pt;z-index:-251592192;mso-position-horizontal-relative:page;mso-position-vertical-relative:page" coordsize="12246,17178">
            <v:shape id="docshape216" o:spid="_x0000_s1301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289" o:spid="_x0000_s1302" type="#_x0000_t32" style="position:absolute;left:11412;top:6616;width:834;height:0;visibility:visible;mso-wrap-style:square" o:connectortype="elbow" strokecolor="#1f2a55" strokeweight=".08811mm"/>
            <w10:wrap anchorx="page" anchory="page"/>
          </v:group>
        </w:pict>
      </w:r>
      <w:r>
        <w:rPr>
          <w:rFonts w:ascii="Tahoma" w:hAnsi="Tahoma"/>
          <w:color w:val="B4AEC0"/>
          <w:w w:val="85"/>
        </w:rPr>
        <w:t>21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15"/>
        </w:rPr>
      </w:pPr>
    </w:p>
    <w:p w:rsidR="00BC04E7" w:rsidRDefault="00BA4463">
      <w:pPr>
        <w:spacing w:before="107"/>
        <w:ind w:left="2174"/>
      </w:pPr>
      <w:r>
        <w:rPr>
          <w:b/>
          <w:color w:val="1F2A55"/>
          <w:sz w:val="20"/>
        </w:rPr>
        <w:t>GUAGUAS MUNICIPALES</w:t>
      </w:r>
      <w:r>
        <w:rPr>
          <w:b/>
          <w:color w:val="1F2A55"/>
          <w:spacing w:val="1"/>
          <w:sz w:val="20"/>
        </w:rPr>
        <w:t xml:space="preserve"> </w:t>
      </w:r>
      <w:r>
        <w:rPr>
          <w:color w:val="5C5B60"/>
          <w:sz w:val="20"/>
        </w:rPr>
        <w:t>se</w:t>
      </w:r>
      <w:r>
        <w:rPr>
          <w:color w:val="5C5B60"/>
          <w:spacing w:val="1"/>
          <w:sz w:val="20"/>
        </w:rPr>
        <w:t xml:space="preserve"> </w:t>
      </w:r>
      <w:r>
        <w:rPr>
          <w:color w:val="5C5B60"/>
          <w:sz w:val="20"/>
        </w:rPr>
        <w:t>compromete:</w:t>
      </w:r>
    </w:p>
    <w:p w:rsidR="00BC04E7" w:rsidRDefault="00BC04E7">
      <w:pPr>
        <w:pStyle w:val="Textoindependiente"/>
        <w:spacing w:before="5"/>
        <w:rPr>
          <w:sz w:val="12"/>
        </w:rPr>
      </w:pPr>
    </w:p>
    <w:p w:rsidR="00BC04E7" w:rsidRDefault="00BA4463">
      <w:pPr>
        <w:pStyle w:val="Textoindependiente"/>
        <w:spacing w:before="107" w:line="247" w:lineRule="auto"/>
        <w:ind w:left="2174" w:right="2671"/>
        <w:jc w:val="both"/>
      </w:pPr>
      <w:r>
        <w:rPr>
          <w:b/>
          <w:color w:val="1F2A55"/>
        </w:rPr>
        <w:t xml:space="preserve">En el área de gestión calidad </w:t>
      </w:r>
      <w:r>
        <w:rPr>
          <w:color w:val="5C5B60"/>
        </w:rPr>
        <w:t>a elaborar, realizar y evaluar periódicamente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 carta de servicios en la que ofrece el mejor transporte sostenible que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respuestas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necesidades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sociedad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Palmas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Canaria,</w:t>
      </w:r>
    </w:p>
    <w:p w:rsidR="00BC04E7" w:rsidRDefault="00BA4463">
      <w:pPr>
        <w:pStyle w:val="Textoindependiente"/>
        <w:tabs>
          <w:tab w:val="right" w:pos="11102"/>
        </w:tabs>
        <w:spacing w:before="3"/>
        <w:ind w:left="2174"/>
        <w:jc w:val="both"/>
      </w:pPr>
      <w:proofErr w:type="gramStart"/>
      <w:r>
        <w:rPr>
          <w:color w:val="5C5B60"/>
        </w:rPr>
        <w:t>cumpliendo</w:t>
      </w:r>
      <w:proofErr w:type="gramEnd"/>
      <w:r>
        <w:rPr>
          <w:color w:val="5C5B60"/>
        </w:rPr>
        <w:t xml:space="preserve"> 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requisitos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legales aplicables.</w:t>
      </w:r>
      <w:r>
        <w:rPr>
          <w:color w:val="5C5B60"/>
        </w:rPr>
        <w:tab/>
      </w:r>
      <w:r w:rsidRPr="00BC04E7">
        <w:rPr>
          <w:rFonts w:ascii="Calibri" w:hAnsi="Calibri"/>
          <w:color w:val="4D456C"/>
          <w:position w:val="-30"/>
          <w:sz w:val="35"/>
        </w:rPr>
        <w:t>3</w:t>
      </w:r>
    </w:p>
    <w:p w:rsidR="00BC04E7" w:rsidRDefault="00BC04E7">
      <w:pPr>
        <w:pStyle w:val="Textoindependiente"/>
        <w:spacing w:before="18" w:line="247" w:lineRule="auto"/>
        <w:ind w:left="2174" w:right="2671"/>
        <w:jc w:val="both"/>
      </w:pPr>
      <w:r w:rsidRPr="00BC04E7">
        <w:pict>
          <v:shape id="docshape218" o:spid="_x0000_s1303" type="#_x0000_t202" style="position:absolute;left:0;text-align:left;margin-left:569.85pt;margin-top:6.55pt;width:11.65pt;height:121.35pt;z-index:25166489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VISIÓN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MISIÓN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DE</w:t>
                  </w:r>
                  <w:r>
                    <w:rPr>
                      <w:rFonts w:ascii="Tahoma" w:hAnsi="Tahoma"/>
                      <w:color w:val="1F2A55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1F2A55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EMPRESA</w:t>
                  </w:r>
                </w:p>
              </w:txbxContent>
            </v:textbox>
            <w10:wrap anchorx="page"/>
          </v:shape>
        </w:pict>
      </w:r>
      <w:r w:rsidR="00BA4463">
        <w:rPr>
          <w:b/>
          <w:color w:val="1F2A55"/>
        </w:rPr>
        <w:t>En el área medioambiental</w:t>
      </w:r>
      <w:r w:rsidR="00BA4463">
        <w:rPr>
          <w:color w:val="5C5B60"/>
        </w:rPr>
        <w:t>, se compromete a cumplir la legislación vigente,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y otros requisitos que la empresa suscriba relacionados con sus aspectos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medioambientales, midiendo los efectos</w:t>
      </w:r>
      <w:r w:rsidR="00BA4463">
        <w:rPr>
          <w:color w:val="5C5B60"/>
        </w:rPr>
        <w:t xml:space="preserve"> ocasionados por su actividad para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proteger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medio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ambiente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prevenir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contaminación,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eliminar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y/o</w:t>
      </w:r>
      <w:r w:rsidR="00BA4463">
        <w:rPr>
          <w:color w:val="5C5B60"/>
          <w:spacing w:val="15"/>
        </w:rPr>
        <w:t xml:space="preserve"> </w:t>
      </w:r>
      <w:r w:rsidR="00BA4463">
        <w:rPr>
          <w:color w:val="5C5B60"/>
        </w:rPr>
        <w:t>reducir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al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mínimo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emisiones,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vertidos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residuos,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así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como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establecer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anualmente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>objetivos alcanzables, medibles y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evaluables.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1F2A55"/>
        </w:rPr>
        <w:t xml:space="preserve">En el área de </w:t>
      </w:r>
      <w:r>
        <w:rPr>
          <w:color w:val="1F2A55"/>
        </w:rPr>
        <w:t xml:space="preserve">prevención de riesgos laborales </w:t>
      </w:r>
      <w:r>
        <w:rPr>
          <w:color w:val="5C5B60"/>
        </w:rPr>
        <w:t>a cumplir la legislación vigente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 otros compromisos que la empresa suscriba relacionados con sus peligros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seguridad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salud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trabajo.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Midiendo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efectos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ocasionados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por su actividad previniendo los daños y de</w:t>
      </w:r>
      <w:r>
        <w:rPr>
          <w:color w:val="5C5B60"/>
        </w:rPr>
        <w:t>terioro de la salud para eliminar 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reducir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efectos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ocasionados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ámbito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actividad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nuestra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empresa: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taller,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carretera y administración.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65"/>
        <w:jc w:val="both"/>
      </w:pPr>
      <w:r>
        <w:rPr>
          <w:color w:val="5C5B60"/>
        </w:rPr>
        <w:t>Asimismo,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Sistema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Integrado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ambiente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proofErr w:type="gramStart"/>
      <w:r>
        <w:rPr>
          <w:color w:val="5C5B60"/>
        </w:rPr>
        <w:t>sustenta</w:t>
      </w:r>
      <w:proofErr w:type="gramEnd"/>
      <w:r>
        <w:rPr>
          <w:color w:val="5C5B60"/>
          <w:spacing w:val="18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compromiso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mejora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continua.</w:t>
      </w:r>
    </w:p>
    <w:p w:rsidR="00BC04E7" w:rsidRDefault="00BC04E7">
      <w:pPr>
        <w:pStyle w:val="Textoindependiente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2"/>
        <w:jc w:val="both"/>
      </w:pPr>
      <w:r>
        <w:rPr>
          <w:b/>
          <w:color w:val="1F2A55"/>
        </w:rPr>
        <w:t>GUAGUAS</w:t>
      </w:r>
      <w:r>
        <w:rPr>
          <w:b/>
          <w:color w:val="1F2A55"/>
          <w:spacing w:val="1"/>
        </w:rPr>
        <w:t xml:space="preserve"> </w:t>
      </w:r>
      <w:r>
        <w:rPr>
          <w:b/>
          <w:color w:val="1F2A55"/>
        </w:rPr>
        <w:t>MUNICIPALES</w:t>
      </w:r>
      <w:r>
        <w:rPr>
          <w:b/>
          <w:color w:val="1F2A55"/>
          <w:spacing w:val="1"/>
        </w:rPr>
        <w:t xml:space="preserve"> </w:t>
      </w:r>
      <w:r>
        <w:rPr>
          <w:color w:val="5C5B60"/>
        </w:rPr>
        <w:t>cuenta,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mejor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patrimonio,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trabajadores que velarán en todo momento por el cumplimiento de los valores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la empresa.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ind w:left="2174"/>
        <w:jc w:val="both"/>
      </w:pPr>
      <w:r>
        <w:rPr>
          <w:color w:val="5C5B60"/>
        </w:rPr>
        <w:t>Edición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6,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abril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2018.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11"/>
        <w:rPr>
          <w:sz w:val="18"/>
        </w:rPr>
      </w:pPr>
    </w:p>
    <w:p w:rsidR="00BC04E7" w:rsidRDefault="00BA4463">
      <w:pPr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A4463">
      <w:pPr>
        <w:pStyle w:val="Textoindependiente"/>
        <w:spacing w:before="6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5984" behindDoc="1" locked="0" layoutInCell="1" allowOverlap="1">
            <wp:simplePos x="0" y="0"/>
            <wp:positionH relativeFrom="page">
              <wp:posOffset>245598</wp:posOffset>
            </wp:positionH>
            <wp:positionV relativeFrom="page">
              <wp:posOffset>158236</wp:posOffset>
            </wp:positionV>
            <wp:extent cx="7530394" cy="10749768"/>
            <wp:effectExtent l="0" t="0" r="0" b="0"/>
            <wp:wrapNone/>
            <wp:docPr id="18" name="image1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394" cy="107497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C04E7">
      <w:pPr>
        <w:pStyle w:val="Textoindependiente"/>
      </w:pPr>
      <w:r w:rsidRPr="00BC04E7">
        <w:lastRenderedPageBreak/>
        <w:pict>
          <v:shape id="docshape220" o:spid="_x0000_s1304" style="position:absolute;margin-left:0;margin-top:0;width:612.3pt;height:858.9pt;z-index:251634176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7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084323" cy="10908033"/>
            <wp:effectExtent l="0" t="0" r="0" b="0"/>
            <wp:wrapSquare wrapText="bothSides"/>
            <wp:docPr id="19" name="docshape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4323" cy="10908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222" o:spid="_x0000_s1305" type="#_x0000_t202" style="position:absolute;margin-left:222.9pt;margin-top:376.9pt;width:293pt;height:615.1pt;z-index:251665920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19"/>
                      <w:sz w:val="970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line="192" w:lineRule="auto"/>
        <w:ind w:left="4413" w:right="2422" w:firstLine="1235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color w:val="1F2A55"/>
          <w:spacing w:val="-2"/>
          <w:w w:val="115"/>
        </w:rPr>
        <w:t>OBJETIVOS</w:t>
      </w:r>
      <w:r>
        <w:rPr>
          <w:color w:val="1F2A55"/>
          <w:spacing w:val="-185"/>
          <w:w w:val="115"/>
        </w:rPr>
        <w:t xml:space="preserve"> </w:t>
      </w:r>
      <w:r>
        <w:rPr>
          <w:color w:val="1F2A55"/>
          <w:w w:val="110"/>
        </w:rPr>
        <w:t>ESTRATÉGICOS</w:t>
      </w:r>
    </w:p>
    <w:p w:rsidR="00BC04E7" w:rsidRDefault="00BA4463">
      <w:pPr>
        <w:spacing w:before="78"/>
        <w:ind w:left="119"/>
      </w:pPr>
      <w:r>
        <w:rPr>
          <w:rFonts w:ascii="Tahoma" w:hAnsi="Tahoma"/>
          <w:color w:val="B4AEC0"/>
        </w:rPr>
        <w:lastRenderedPageBreak/>
        <w:t>24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8"/>
        <w:rPr>
          <w:rFonts w:ascii="Tahoma" w:hAnsi="Tahoma"/>
          <w:sz w:val="16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La estrategia principal de Guaguas Municipales se define a través de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objetivos estratégicos representados en este mapa. Este gráfico estratégico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tiene una doble lectura: horizontalmente, podemos ver </w:t>
      </w:r>
      <w:r>
        <w:rPr>
          <w:color w:val="5C5B60"/>
        </w:rPr>
        <w:t>la relación de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objetivos con las distintas perspectivas, y verticalmente hemos construido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cuatro temas estratégicos principales que agrupan los objetivos, según su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relación causa-efecto.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Eje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Estratégico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definido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objetivos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estratégicos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cuatro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perspectivas: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perspectiva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resultados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clave,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perspectiva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 usuario y sociedad, perspectiva interna y perspectiva de aprendizaje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crecimiento,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siendo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objetivos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última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transversales.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15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tulo7"/>
        <w:spacing w:before="114" w:line="374" w:lineRule="exact"/>
        <w:ind w:left="132"/>
      </w:pPr>
      <w:r w:rsidRPr="00BC04E7">
        <w:lastRenderedPageBreak/>
        <w:pict>
          <v:shape id="docshape223" o:spid="_x0000_s1306" type="#_x0000_t202" style="position:absolute;left:0;text-align:left;margin-left:111.8pt;margin-top:-2.95pt;width:26.65pt;height:88.35pt;z-index:25167104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23" w:line="288" w:lineRule="auto"/>
                    <w:ind w:left="20" w:firstLine="284"/>
                  </w:pPr>
                  <w:r>
                    <w:rPr>
                      <w:rFonts w:ascii="Calibri" w:hAnsi="Calibri"/>
                      <w:b/>
                      <w:color w:val="1F2A55"/>
                      <w:w w:val="115"/>
                      <w:sz w:val="18"/>
                    </w:rPr>
                    <w:t>PERSPECTIVA</w:t>
                  </w:r>
                  <w:r>
                    <w:rPr>
                      <w:rFonts w:ascii="Calibri" w:hAnsi="Calibri"/>
                      <w:b/>
                      <w:color w:val="1F2A55"/>
                      <w:spacing w:val="1"/>
                      <w:w w:val="1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RESULTADOS</w:t>
                  </w:r>
                  <w:r>
                    <w:rPr>
                      <w:rFonts w:ascii="Calibri" w:hAnsi="Calibri"/>
                      <w:b/>
                      <w:color w:val="1F2A55"/>
                      <w:spacing w:val="3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CLAVE</w:t>
                  </w:r>
                </w:p>
              </w:txbxContent>
            </v:textbox>
            <w10:wrap anchorx="page"/>
          </v:shape>
        </w:pict>
      </w:r>
      <w:r w:rsidR="00BA4463">
        <w:rPr>
          <w:color w:val="4D456C"/>
          <w:w w:val="117"/>
        </w:rPr>
        <w:t>4</w:t>
      </w:r>
    </w:p>
    <w:p w:rsidR="00BC04E7" w:rsidRDefault="00BA4463">
      <w:pPr>
        <w:spacing w:line="166" w:lineRule="exact"/>
        <w:ind w:left="3003" w:right="38"/>
        <w:jc w:val="center"/>
      </w:pPr>
      <w:r>
        <w:rPr>
          <w:rFonts w:ascii="Calibri" w:hAnsi="Calibri"/>
          <w:b/>
          <w:color w:val="1F2A55"/>
          <w:w w:val="110"/>
          <w:sz w:val="18"/>
        </w:rPr>
        <w:t>OE.02</w:t>
      </w:r>
    </w:p>
    <w:p w:rsidR="00BC04E7" w:rsidRDefault="00BC04E7">
      <w:pPr>
        <w:spacing w:line="235" w:lineRule="auto"/>
        <w:ind w:left="3005" w:right="38"/>
        <w:jc w:val="center"/>
      </w:pPr>
      <w:r>
        <w:pict>
          <v:shape id="docshape224" o:spid="_x0000_s1307" type="#_x0000_t202" style="position:absolute;left:0;text-align:left;margin-left:31.25pt;margin-top:2.65pt;width:11.65pt;height:98.2pt;z-index:25166694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OBJETIVOS</w:t>
                  </w:r>
                  <w:r>
                    <w:rPr>
                      <w:rFonts w:ascii="Tahoma" w:hAnsi="Tahoma"/>
                      <w:color w:val="1F2A55"/>
                      <w:spacing w:val="22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ESTRATÉGICOS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color w:val="1F2A55"/>
          <w:w w:val="105"/>
          <w:sz w:val="18"/>
        </w:rPr>
        <w:t>Mantener</w:t>
      </w:r>
      <w:r w:rsidR="00BA4463">
        <w:rPr>
          <w:rFonts w:ascii="Calibri" w:hAnsi="Calibri"/>
          <w:color w:val="1F2A55"/>
          <w:spacing w:val="1"/>
          <w:w w:val="105"/>
          <w:sz w:val="18"/>
        </w:rPr>
        <w:t xml:space="preserve"> </w:t>
      </w:r>
      <w:r w:rsidR="00BA4463">
        <w:rPr>
          <w:rFonts w:ascii="Calibri" w:hAnsi="Calibri"/>
          <w:color w:val="1F2A55"/>
          <w:w w:val="105"/>
          <w:sz w:val="18"/>
        </w:rPr>
        <w:t>el</w:t>
      </w:r>
      <w:r w:rsidR="00BA4463">
        <w:rPr>
          <w:rFonts w:ascii="Calibri" w:hAnsi="Calibri"/>
          <w:color w:val="1F2A55"/>
          <w:spacing w:val="2"/>
          <w:w w:val="105"/>
          <w:sz w:val="18"/>
        </w:rPr>
        <w:t xml:space="preserve"> </w:t>
      </w:r>
      <w:r w:rsidR="00BA4463">
        <w:rPr>
          <w:rFonts w:ascii="Calibri" w:hAnsi="Calibri"/>
          <w:color w:val="1F2A55"/>
          <w:w w:val="105"/>
          <w:sz w:val="18"/>
        </w:rPr>
        <w:t>equilibrio</w:t>
      </w:r>
      <w:r w:rsidR="00BA4463">
        <w:rPr>
          <w:rFonts w:ascii="Calibri" w:hAnsi="Calibri"/>
          <w:color w:val="1F2A55"/>
          <w:spacing w:val="1"/>
          <w:w w:val="105"/>
          <w:sz w:val="18"/>
        </w:rPr>
        <w:t xml:space="preserve"> </w:t>
      </w:r>
      <w:r w:rsidR="00BA4463">
        <w:rPr>
          <w:rFonts w:ascii="Calibri" w:hAnsi="Calibri"/>
          <w:color w:val="1F2A55"/>
          <w:w w:val="105"/>
          <w:sz w:val="18"/>
        </w:rPr>
        <w:t>entre</w:t>
      </w:r>
      <w:r w:rsidR="00BA4463">
        <w:rPr>
          <w:rFonts w:ascii="Calibri" w:hAnsi="Calibri"/>
          <w:color w:val="1F2A55"/>
          <w:spacing w:val="2"/>
          <w:w w:val="105"/>
          <w:sz w:val="18"/>
        </w:rPr>
        <w:t xml:space="preserve"> </w:t>
      </w:r>
      <w:r w:rsidR="00BA4463">
        <w:rPr>
          <w:rFonts w:ascii="Calibri" w:hAnsi="Calibri"/>
          <w:color w:val="1F2A55"/>
          <w:w w:val="105"/>
          <w:sz w:val="18"/>
        </w:rPr>
        <w:t>las</w:t>
      </w:r>
      <w:r w:rsidR="00BA4463">
        <w:rPr>
          <w:rFonts w:ascii="Calibri" w:hAnsi="Calibri"/>
          <w:color w:val="1F2A55"/>
          <w:spacing w:val="-40"/>
          <w:w w:val="105"/>
          <w:sz w:val="18"/>
        </w:rPr>
        <w:t xml:space="preserve"> </w:t>
      </w:r>
      <w:r w:rsidR="00BA4463">
        <w:rPr>
          <w:rFonts w:ascii="Calibri" w:hAnsi="Calibri"/>
          <w:color w:val="1F2A55"/>
          <w:w w:val="110"/>
          <w:sz w:val="18"/>
        </w:rPr>
        <w:t>aportaciones públicas y</w:t>
      </w:r>
      <w:r w:rsidR="00BA4463">
        <w:rPr>
          <w:rFonts w:ascii="Calibri" w:hAnsi="Calibri"/>
          <w:color w:val="1F2A55"/>
          <w:spacing w:val="1"/>
          <w:w w:val="110"/>
          <w:sz w:val="18"/>
        </w:rPr>
        <w:t xml:space="preserve"> </w:t>
      </w:r>
      <w:r w:rsidR="00BA4463">
        <w:rPr>
          <w:rFonts w:ascii="Calibri" w:hAnsi="Calibri"/>
          <w:color w:val="1F2A55"/>
          <w:w w:val="110"/>
          <w:sz w:val="18"/>
        </w:rPr>
        <w:t>privadas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rFonts w:ascii="Calibri" w:hAnsi="Calibri"/>
          <w:sz w:val="17"/>
        </w:rPr>
      </w:pPr>
    </w:p>
    <w:p w:rsidR="00BC04E7" w:rsidRDefault="00BA4463">
      <w:pPr>
        <w:spacing w:line="217" w:lineRule="exact"/>
        <w:ind w:left="132" w:right="2572"/>
        <w:jc w:val="center"/>
      </w:pPr>
      <w:r>
        <w:rPr>
          <w:rFonts w:ascii="Calibri" w:hAnsi="Calibri"/>
          <w:b/>
          <w:color w:val="1F2A55"/>
          <w:w w:val="105"/>
          <w:sz w:val="18"/>
        </w:rPr>
        <w:t>OE.01</w:t>
      </w:r>
    </w:p>
    <w:p w:rsidR="00BC04E7" w:rsidRDefault="00BA4463">
      <w:pPr>
        <w:ind w:left="132" w:right="2573"/>
        <w:jc w:val="center"/>
      </w:pPr>
      <w:r>
        <w:rPr>
          <w:rFonts w:ascii="Calibri" w:hAnsi="Calibri"/>
          <w:color w:val="1F2A55"/>
          <w:w w:val="110"/>
          <w:sz w:val="16"/>
        </w:rPr>
        <w:t>Garantizar</w:t>
      </w:r>
      <w:r>
        <w:rPr>
          <w:rFonts w:ascii="Calibri" w:hAnsi="Calibri"/>
          <w:color w:val="1F2A55"/>
          <w:spacing w:val="-10"/>
          <w:w w:val="110"/>
          <w:sz w:val="16"/>
        </w:rPr>
        <w:t xml:space="preserve"> </w:t>
      </w:r>
      <w:r>
        <w:rPr>
          <w:rFonts w:ascii="Calibri" w:hAnsi="Calibri"/>
          <w:color w:val="1F2A55"/>
          <w:w w:val="110"/>
          <w:sz w:val="16"/>
        </w:rPr>
        <w:t>el</w:t>
      </w:r>
      <w:r>
        <w:rPr>
          <w:rFonts w:ascii="Calibri" w:hAnsi="Calibri"/>
          <w:color w:val="1F2A55"/>
          <w:spacing w:val="-9"/>
          <w:w w:val="110"/>
          <w:sz w:val="16"/>
        </w:rPr>
        <w:t xml:space="preserve"> </w:t>
      </w:r>
      <w:r>
        <w:rPr>
          <w:rFonts w:ascii="Calibri" w:hAnsi="Calibri"/>
          <w:color w:val="1F2A55"/>
          <w:w w:val="110"/>
          <w:sz w:val="16"/>
        </w:rPr>
        <w:t>beneficio</w:t>
      </w:r>
      <w:r>
        <w:rPr>
          <w:rFonts w:ascii="Calibri" w:hAnsi="Calibri"/>
          <w:color w:val="1F2A55"/>
          <w:spacing w:val="-37"/>
          <w:w w:val="110"/>
          <w:sz w:val="16"/>
        </w:rPr>
        <w:t xml:space="preserve"> </w:t>
      </w:r>
      <w:r>
        <w:rPr>
          <w:rFonts w:ascii="Calibri" w:hAnsi="Calibri"/>
          <w:color w:val="1F2A55"/>
          <w:w w:val="110"/>
          <w:sz w:val="16"/>
        </w:rPr>
        <w:t>mínimo</w:t>
      </w:r>
      <w:r>
        <w:rPr>
          <w:rFonts w:ascii="Calibri" w:hAnsi="Calibri"/>
          <w:color w:val="1F2A55"/>
          <w:spacing w:val="1"/>
          <w:w w:val="110"/>
          <w:sz w:val="16"/>
        </w:rPr>
        <w:t xml:space="preserve"> </w:t>
      </w:r>
      <w:r>
        <w:rPr>
          <w:rFonts w:ascii="Calibri" w:hAnsi="Calibri"/>
          <w:color w:val="1F2A55"/>
          <w:w w:val="110"/>
          <w:sz w:val="16"/>
        </w:rPr>
        <w:t>exigido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501" w:space="1927"/>
            <w:col w:w="4322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1"/>
        <w:rPr>
          <w:rFonts w:ascii="Calibri" w:hAnsi="Calibri"/>
          <w:sz w:val="19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spacing w:before="115" w:line="273" w:lineRule="exact"/>
        <w:ind w:left="3228"/>
        <w:jc w:val="center"/>
      </w:pPr>
      <w:r>
        <w:lastRenderedPageBreak/>
        <w:pict>
          <v:shape id="docshape225" o:spid="_x0000_s1308" type="#_x0000_t202" style="position:absolute;left:0;text-align:left;margin-left:111.8pt;margin-top:10.75pt;width:26.65pt;height:94.65pt;z-index:25167001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23" w:line="288" w:lineRule="auto"/>
                    <w:ind w:left="20" w:firstLine="347"/>
                  </w:pPr>
                  <w:r>
                    <w:rPr>
                      <w:rFonts w:ascii="Calibri" w:hAnsi="Calibri"/>
                      <w:b/>
                      <w:color w:val="1F2A55"/>
                      <w:w w:val="115"/>
                      <w:sz w:val="18"/>
                    </w:rPr>
                    <w:t>PERSPECTIVA</w:t>
                  </w:r>
                  <w:r>
                    <w:rPr>
                      <w:rFonts w:ascii="Calibri" w:hAnsi="Calibri"/>
                      <w:b/>
                      <w:color w:val="1F2A55"/>
                      <w:spacing w:val="1"/>
                      <w:w w:val="1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USUARIO</w:t>
                  </w:r>
                  <w:r>
                    <w:rPr>
                      <w:rFonts w:ascii="Calibri" w:hAnsi="Calibri"/>
                      <w:b/>
                      <w:color w:val="1F2A55"/>
                      <w:spacing w:val="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Y</w:t>
                  </w:r>
                  <w:r>
                    <w:rPr>
                      <w:rFonts w:ascii="Calibri" w:hAnsi="Calibri"/>
                      <w:b/>
                      <w:color w:val="1F2A55"/>
                      <w:spacing w:val="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SOCIEDAD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1F2A55"/>
          <w:w w:val="110"/>
          <w:sz w:val="23"/>
        </w:rPr>
        <w:t>EJE</w:t>
      </w:r>
      <w:r w:rsidR="00BA4463">
        <w:rPr>
          <w:rFonts w:ascii="Calibri" w:hAnsi="Calibri"/>
          <w:b/>
          <w:color w:val="1F2A55"/>
          <w:spacing w:val="1"/>
          <w:w w:val="110"/>
          <w:sz w:val="23"/>
        </w:rPr>
        <w:t xml:space="preserve"> </w:t>
      </w:r>
      <w:r w:rsidR="00BA4463">
        <w:rPr>
          <w:rFonts w:ascii="Calibri" w:hAnsi="Calibri"/>
          <w:b/>
          <w:color w:val="1F2A55"/>
          <w:w w:val="105"/>
          <w:sz w:val="23"/>
        </w:rPr>
        <w:t>1</w:t>
      </w:r>
    </w:p>
    <w:p w:rsidR="00BC04E7" w:rsidRDefault="00BA4463">
      <w:pPr>
        <w:spacing w:line="235" w:lineRule="auto"/>
        <w:ind w:left="3280"/>
        <w:jc w:val="center"/>
      </w:pPr>
      <w:r>
        <w:rPr>
          <w:rFonts w:ascii="Calibri" w:hAnsi="Calibri"/>
          <w:b/>
          <w:color w:val="1F2A55"/>
          <w:w w:val="110"/>
          <w:sz w:val="18"/>
        </w:rPr>
        <w:t>COBERTURA</w:t>
      </w:r>
      <w:r>
        <w:rPr>
          <w:rFonts w:ascii="Calibri" w:hAnsi="Calibri"/>
          <w:b/>
          <w:color w:val="1F2A55"/>
          <w:spacing w:val="5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AL</w:t>
      </w:r>
      <w:r>
        <w:rPr>
          <w:rFonts w:ascii="Calibri" w:hAnsi="Calibri"/>
          <w:b/>
          <w:color w:val="1F2A55"/>
          <w:spacing w:val="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CLIENTE</w:t>
      </w:r>
      <w:r>
        <w:rPr>
          <w:rFonts w:ascii="Calibri" w:hAnsi="Calibri"/>
          <w:b/>
          <w:color w:val="1F2A55"/>
          <w:spacing w:val="-41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5"/>
          <w:sz w:val="18"/>
        </w:rPr>
        <w:t>Y</w:t>
      </w:r>
      <w:r>
        <w:rPr>
          <w:rFonts w:ascii="Calibri" w:hAnsi="Calibri"/>
          <w:b/>
          <w:color w:val="1F2A55"/>
          <w:spacing w:val="-11"/>
          <w:w w:val="115"/>
          <w:sz w:val="18"/>
        </w:rPr>
        <w:t xml:space="preserve"> </w:t>
      </w:r>
      <w:r>
        <w:rPr>
          <w:rFonts w:ascii="Calibri" w:hAnsi="Calibri"/>
          <w:b/>
          <w:color w:val="1F2A55"/>
          <w:w w:val="115"/>
          <w:sz w:val="18"/>
        </w:rPr>
        <w:t>SOSTENIBILIDAD</w:t>
      </w:r>
    </w:p>
    <w:p w:rsidR="00BC04E7" w:rsidRDefault="00BA4463">
      <w:pPr>
        <w:spacing w:before="115" w:line="273" w:lineRule="exact"/>
        <w:ind w:left="1406" w:right="1748"/>
        <w:jc w:val="center"/>
      </w:pPr>
      <w:r>
        <w:br w:type="column"/>
      </w:r>
      <w:r>
        <w:rPr>
          <w:rFonts w:ascii="Calibri" w:hAnsi="Calibri"/>
          <w:b/>
          <w:color w:val="1F2A55"/>
          <w:w w:val="120"/>
          <w:sz w:val="23"/>
        </w:rPr>
        <w:lastRenderedPageBreak/>
        <w:t>EJE</w:t>
      </w:r>
      <w:r>
        <w:rPr>
          <w:rFonts w:ascii="Calibri" w:hAnsi="Calibri"/>
          <w:b/>
          <w:color w:val="1F2A55"/>
          <w:spacing w:val="-2"/>
          <w:w w:val="120"/>
          <w:sz w:val="23"/>
        </w:rPr>
        <w:t xml:space="preserve"> </w:t>
      </w:r>
      <w:r>
        <w:rPr>
          <w:rFonts w:ascii="Calibri" w:hAnsi="Calibri"/>
          <w:b/>
          <w:color w:val="1F2A55"/>
          <w:w w:val="120"/>
          <w:sz w:val="23"/>
        </w:rPr>
        <w:t>2</w:t>
      </w:r>
    </w:p>
    <w:p w:rsidR="00BC04E7" w:rsidRDefault="00BA4463">
      <w:pPr>
        <w:spacing w:line="212" w:lineRule="exact"/>
        <w:ind w:left="1406" w:right="1748"/>
        <w:jc w:val="center"/>
      </w:pPr>
      <w:r>
        <w:rPr>
          <w:rFonts w:ascii="Calibri" w:hAnsi="Calibri"/>
          <w:b/>
          <w:color w:val="1F2A55"/>
          <w:w w:val="110"/>
          <w:sz w:val="18"/>
        </w:rPr>
        <w:t>INFORMACIÓN</w:t>
      </w:r>
      <w:r>
        <w:rPr>
          <w:rFonts w:ascii="Calibri" w:hAnsi="Calibri"/>
          <w:b/>
          <w:color w:val="1F2A55"/>
          <w:spacing w:val="-7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Y</w:t>
      </w:r>
      <w:r>
        <w:rPr>
          <w:rFonts w:ascii="Calibri" w:hAnsi="Calibri"/>
          <w:b/>
          <w:color w:val="1F2A55"/>
          <w:spacing w:val="-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ATENCIÓN</w:t>
      </w:r>
      <w:r>
        <w:rPr>
          <w:rFonts w:ascii="Calibri" w:hAnsi="Calibri"/>
          <w:b/>
          <w:color w:val="1F2A55"/>
          <w:spacing w:val="-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AL</w:t>
      </w:r>
      <w:r>
        <w:rPr>
          <w:rFonts w:ascii="Calibri" w:hAnsi="Calibri"/>
          <w:b/>
          <w:color w:val="1F2A55"/>
          <w:spacing w:val="-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CLIENTE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291" w:space="40"/>
            <w:col w:w="6419" w:space="0"/>
          </w:cols>
        </w:sectPr>
      </w:pPr>
    </w:p>
    <w:p w:rsidR="00BC04E7" w:rsidRDefault="00BC04E7">
      <w:pPr>
        <w:pStyle w:val="Textoindependiente"/>
        <w:spacing w:before="6"/>
        <w:rPr>
          <w:rFonts w:ascii="Calibri" w:hAnsi="Calibri"/>
          <w:b/>
          <w:sz w:val="9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8" w:line="217" w:lineRule="exact"/>
        <w:ind w:left="2977"/>
        <w:jc w:val="center"/>
      </w:pPr>
      <w:r>
        <w:rPr>
          <w:rFonts w:ascii="Calibri" w:hAnsi="Calibri"/>
          <w:b/>
          <w:color w:val="00A0DF"/>
          <w:w w:val="115"/>
          <w:sz w:val="18"/>
        </w:rPr>
        <w:lastRenderedPageBreak/>
        <w:t>OE.04</w:t>
      </w:r>
    </w:p>
    <w:p w:rsidR="00BC04E7" w:rsidRDefault="00BA4463">
      <w:pPr>
        <w:ind w:left="2977"/>
        <w:jc w:val="center"/>
      </w:pPr>
      <w:r>
        <w:rPr>
          <w:rFonts w:ascii="Calibri" w:hAnsi="Calibri"/>
          <w:color w:val="00A0DF"/>
          <w:spacing w:val="-1"/>
          <w:w w:val="110"/>
          <w:sz w:val="16"/>
        </w:rPr>
        <w:t>Ofrecer</w:t>
      </w:r>
      <w:r>
        <w:rPr>
          <w:rFonts w:ascii="Calibri" w:hAnsi="Calibri"/>
          <w:color w:val="00A0DF"/>
          <w:spacing w:val="-8"/>
          <w:w w:val="110"/>
          <w:sz w:val="16"/>
        </w:rPr>
        <w:t xml:space="preserve"> </w:t>
      </w:r>
      <w:r>
        <w:rPr>
          <w:rFonts w:ascii="Calibri" w:hAnsi="Calibri"/>
          <w:color w:val="00A0DF"/>
          <w:spacing w:val="-1"/>
          <w:w w:val="110"/>
          <w:sz w:val="16"/>
        </w:rPr>
        <w:t>una</w:t>
      </w:r>
      <w:r>
        <w:rPr>
          <w:rFonts w:ascii="Calibri" w:hAnsi="Calibri"/>
          <w:color w:val="00A0DF"/>
          <w:spacing w:val="-7"/>
          <w:w w:val="110"/>
          <w:sz w:val="16"/>
        </w:rPr>
        <w:t xml:space="preserve"> </w:t>
      </w:r>
      <w:r>
        <w:rPr>
          <w:rFonts w:ascii="Calibri" w:hAnsi="Calibri"/>
          <w:color w:val="00A0DF"/>
          <w:spacing w:val="-1"/>
          <w:w w:val="110"/>
          <w:sz w:val="16"/>
        </w:rPr>
        <w:t>estructura</w:t>
      </w:r>
      <w:r>
        <w:rPr>
          <w:rFonts w:ascii="Calibri" w:hAnsi="Calibri"/>
          <w:color w:val="00A0DF"/>
          <w:spacing w:val="-7"/>
          <w:w w:val="110"/>
          <w:sz w:val="16"/>
        </w:rPr>
        <w:t xml:space="preserve"> </w:t>
      </w:r>
      <w:r>
        <w:rPr>
          <w:rFonts w:ascii="Calibri" w:hAnsi="Calibri"/>
          <w:color w:val="00A0DF"/>
          <w:spacing w:val="-1"/>
          <w:w w:val="110"/>
          <w:sz w:val="16"/>
        </w:rPr>
        <w:t>tarifaria</w:t>
      </w:r>
      <w:r>
        <w:rPr>
          <w:rFonts w:ascii="Calibri" w:hAnsi="Calibri"/>
          <w:color w:val="00A0DF"/>
          <w:spacing w:val="-7"/>
          <w:w w:val="110"/>
          <w:sz w:val="16"/>
        </w:rPr>
        <w:t xml:space="preserve"> </w:t>
      </w:r>
      <w:r>
        <w:rPr>
          <w:rFonts w:ascii="Calibri" w:hAnsi="Calibri"/>
          <w:color w:val="00A0DF"/>
          <w:w w:val="110"/>
          <w:sz w:val="16"/>
        </w:rPr>
        <w:t>que</w:t>
      </w:r>
      <w:r>
        <w:rPr>
          <w:rFonts w:ascii="Calibri" w:hAnsi="Calibri"/>
          <w:color w:val="00A0DF"/>
          <w:spacing w:val="-37"/>
          <w:w w:val="110"/>
          <w:sz w:val="16"/>
        </w:rPr>
        <w:t xml:space="preserve"> </w:t>
      </w:r>
      <w:r>
        <w:rPr>
          <w:rFonts w:ascii="Calibri" w:hAnsi="Calibri"/>
          <w:color w:val="00A0DF"/>
          <w:w w:val="110"/>
          <w:sz w:val="16"/>
        </w:rPr>
        <w:t>de cobertura a la realidad social de</w:t>
      </w:r>
      <w:r>
        <w:rPr>
          <w:rFonts w:ascii="Calibri" w:hAnsi="Calibri"/>
          <w:color w:val="00A0DF"/>
          <w:spacing w:val="-37"/>
          <w:w w:val="110"/>
          <w:sz w:val="16"/>
        </w:rPr>
        <w:t xml:space="preserve"> </w:t>
      </w:r>
      <w:r>
        <w:rPr>
          <w:rFonts w:ascii="Calibri" w:hAnsi="Calibri"/>
          <w:color w:val="00A0DF"/>
          <w:w w:val="110"/>
          <w:sz w:val="16"/>
        </w:rPr>
        <w:t>forma sostenible</w:t>
      </w:r>
    </w:p>
    <w:p w:rsidR="00BC04E7" w:rsidRDefault="00BA4463">
      <w:pPr>
        <w:spacing w:before="144" w:line="217" w:lineRule="exact"/>
        <w:ind w:left="964"/>
        <w:jc w:val="center"/>
      </w:pPr>
      <w:r>
        <w:br w:type="column"/>
      </w:r>
      <w:r>
        <w:rPr>
          <w:rFonts w:ascii="Calibri" w:hAnsi="Calibri"/>
          <w:b/>
          <w:color w:val="BD8DBD"/>
          <w:w w:val="115"/>
          <w:sz w:val="18"/>
        </w:rPr>
        <w:lastRenderedPageBreak/>
        <w:t>OE.05</w:t>
      </w:r>
    </w:p>
    <w:p w:rsidR="00BC04E7" w:rsidRDefault="00BA4463">
      <w:pPr>
        <w:ind w:left="964"/>
        <w:jc w:val="center"/>
      </w:pPr>
      <w:r>
        <w:rPr>
          <w:rFonts w:ascii="Calibri" w:hAnsi="Calibri"/>
          <w:color w:val="BD8DBD"/>
          <w:w w:val="110"/>
          <w:sz w:val="16"/>
        </w:rPr>
        <w:t>Buscar</w:t>
      </w:r>
      <w:r>
        <w:rPr>
          <w:rFonts w:ascii="Calibri" w:hAnsi="Calibri"/>
          <w:color w:val="BD8DBD"/>
          <w:spacing w:val="-5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la</w:t>
      </w:r>
      <w:r>
        <w:rPr>
          <w:rFonts w:ascii="Calibri" w:hAnsi="Calibri"/>
          <w:color w:val="BD8DBD"/>
          <w:spacing w:val="-4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excelencia</w:t>
      </w:r>
      <w:r>
        <w:rPr>
          <w:rFonts w:ascii="Calibri" w:hAnsi="Calibri"/>
          <w:color w:val="BD8DBD"/>
          <w:spacing w:val="-4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en</w:t>
      </w:r>
      <w:r>
        <w:rPr>
          <w:rFonts w:ascii="Calibri" w:hAnsi="Calibri"/>
          <w:color w:val="BD8DBD"/>
          <w:spacing w:val="-4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la</w:t>
      </w:r>
      <w:r>
        <w:rPr>
          <w:rFonts w:ascii="Calibri" w:hAnsi="Calibri"/>
          <w:color w:val="BD8DBD"/>
          <w:spacing w:val="-37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atención y comunicación</w:t>
      </w:r>
      <w:r>
        <w:rPr>
          <w:rFonts w:ascii="Calibri" w:hAnsi="Calibri"/>
          <w:color w:val="BD8DBD"/>
          <w:spacing w:val="-37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con el</w:t>
      </w:r>
      <w:r>
        <w:rPr>
          <w:rFonts w:ascii="Calibri" w:hAnsi="Calibri"/>
          <w:color w:val="BD8DBD"/>
          <w:spacing w:val="1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cliente</w:t>
      </w:r>
    </w:p>
    <w:p w:rsidR="00BC04E7" w:rsidRDefault="00BA4463">
      <w:pPr>
        <w:spacing w:before="133" w:line="217" w:lineRule="exact"/>
        <w:ind w:left="622" w:right="1349"/>
        <w:jc w:val="center"/>
      </w:pPr>
      <w:r>
        <w:br w:type="column"/>
      </w:r>
      <w:r>
        <w:rPr>
          <w:rFonts w:ascii="Calibri" w:hAnsi="Calibri"/>
          <w:b/>
          <w:color w:val="BD8DBD"/>
          <w:w w:val="115"/>
          <w:sz w:val="18"/>
        </w:rPr>
        <w:lastRenderedPageBreak/>
        <w:t>OE.06</w:t>
      </w:r>
    </w:p>
    <w:p w:rsidR="00BC04E7" w:rsidRDefault="00BA4463">
      <w:pPr>
        <w:ind w:left="622" w:right="1350"/>
        <w:jc w:val="center"/>
      </w:pPr>
      <w:r>
        <w:rPr>
          <w:rFonts w:ascii="Calibri" w:hAnsi="Calibri"/>
          <w:color w:val="BD8DBD"/>
          <w:spacing w:val="-2"/>
          <w:w w:val="110"/>
          <w:sz w:val="16"/>
        </w:rPr>
        <w:t>Ofrecer información</w:t>
      </w:r>
      <w:r>
        <w:rPr>
          <w:rFonts w:ascii="Calibri" w:hAnsi="Calibri"/>
          <w:color w:val="BD8DBD"/>
          <w:spacing w:val="-36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fiable en tiempo</w:t>
      </w:r>
      <w:r>
        <w:rPr>
          <w:rFonts w:ascii="Calibri" w:hAnsi="Calibri"/>
          <w:color w:val="BD8DBD"/>
          <w:spacing w:val="1"/>
          <w:w w:val="110"/>
          <w:sz w:val="16"/>
        </w:rPr>
        <w:t xml:space="preserve"> </w:t>
      </w:r>
      <w:r>
        <w:rPr>
          <w:rFonts w:ascii="Calibri" w:hAnsi="Calibri"/>
          <w:color w:val="BD8DBD"/>
          <w:w w:val="110"/>
          <w:sz w:val="16"/>
        </w:rPr>
        <w:t>real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5489" w:space="40"/>
            <w:col w:w="2776" w:space="39"/>
            <w:col w:w="3406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sz w:val="27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spacing w:before="149" w:line="218" w:lineRule="exact"/>
        <w:ind w:left="3211"/>
        <w:jc w:val="center"/>
      </w:pPr>
      <w:r>
        <w:lastRenderedPageBreak/>
        <w:pict>
          <v:shape id="docshape226" o:spid="_x0000_s1309" type="#_x0000_t202" style="position:absolute;left:0;text-align:left;margin-left:111.8pt;margin-top:-.7pt;width:26.65pt;height:59.9pt;z-index:25166899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23" w:line="288" w:lineRule="auto"/>
                    <w:ind w:left="221" w:hanging="202"/>
                  </w:pP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PERSPECTIVA</w:t>
                  </w:r>
                  <w:r>
                    <w:rPr>
                      <w:rFonts w:ascii="Calibri" w:hAnsi="Calibri"/>
                      <w:b/>
                      <w:color w:val="1F2A55"/>
                      <w:spacing w:val="1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INTERNA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00A0DF"/>
          <w:w w:val="115"/>
          <w:sz w:val="18"/>
        </w:rPr>
        <w:t>OE.09</w:t>
      </w:r>
    </w:p>
    <w:p w:rsidR="00BC04E7" w:rsidRDefault="00BA4463">
      <w:pPr>
        <w:spacing w:line="235" w:lineRule="auto"/>
        <w:ind w:left="3211"/>
        <w:jc w:val="center"/>
      </w:pPr>
      <w:r>
        <w:rPr>
          <w:rFonts w:ascii="Calibri" w:hAnsi="Calibri"/>
          <w:color w:val="00A0DF"/>
          <w:w w:val="105"/>
          <w:sz w:val="18"/>
        </w:rPr>
        <w:t>Diseñar</w:t>
      </w:r>
      <w:r>
        <w:rPr>
          <w:rFonts w:ascii="Calibri" w:hAnsi="Calibri"/>
          <w:color w:val="00A0DF"/>
          <w:spacing w:val="6"/>
          <w:w w:val="105"/>
          <w:sz w:val="18"/>
        </w:rPr>
        <w:t xml:space="preserve"> </w:t>
      </w:r>
      <w:r>
        <w:rPr>
          <w:rFonts w:ascii="Calibri" w:hAnsi="Calibri"/>
          <w:color w:val="00A0DF"/>
          <w:w w:val="105"/>
          <w:sz w:val="18"/>
        </w:rPr>
        <w:t>una</w:t>
      </w:r>
      <w:r>
        <w:rPr>
          <w:rFonts w:ascii="Calibri" w:hAnsi="Calibri"/>
          <w:color w:val="00A0DF"/>
          <w:spacing w:val="6"/>
          <w:w w:val="105"/>
          <w:sz w:val="18"/>
        </w:rPr>
        <w:t xml:space="preserve"> </w:t>
      </w:r>
      <w:r>
        <w:rPr>
          <w:rFonts w:ascii="Calibri" w:hAnsi="Calibri"/>
          <w:color w:val="00A0DF"/>
          <w:w w:val="105"/>
          <w:sz w:val="18"/>
        </w:rPr>
        <w:t>estructura</w:t>
      </w:r>
      <w:r>
        <w:rPr>
          <w:rFonts w:ascii="Calibri" w:hAnsi="Calibri"/>
          <w:color w:val="00A0DF"/>
          <w:spacing w:val="7"/>
          <w:w w:val="105"/>
          <w:sz w:val="18"/>
        </w:rPr>
        <w:t xml:space="preserve"> </w:t>
      </w:r>
      <w:r>
        <w:rPr>
          <w:rFonts w:ascii="Calibri" w:hAnsi="Calibri"/>
          <w:color w:val="00A0DF"/>
          <w:w w:val="105"/>
          <w:sz w:val="18"/>
        </w:rPr>
        <w:t>de</w:t>
      </w:r>
      <w:r>
        <w:rPr>
          <w:rFonts w:ascii="Calibri" w:hAnsi="Calibri"/>
          <w:color w:val="00A0DF"/>
          <w:spacing w:val="-40"/>
          <w:w w:val="105"/>
          <w:sz w:val="18"/>
        </w:rPr>
        <w:t xml:space="preserve"> </w:t>
      </w:r>
      <w:r>
        <w:rPr>
          <w:rFonts w:ascii="Calibri" w:hAnsi="Calibri"/>
          <w:color w:val="00A0DF"/>
          <w:w w:val="110"/>
          <w:sz w:val="18"/>
        </w:rPr>
        <w:t>títulos competitiva y</w:t>
      </w:r>
      <w:r>
        <w:rPr>
          <w:rFonts w:ascii="Calibri" w:hAnsi="Calibri"/>
          <w:color w:val="00A0DF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A0DF"/>
          <w:w w:val="110"/>
          <w:sz w:val="18"/>
        </w:rPr>
        <w:t>sostenible</w:t>
      </w:r>
    </w:p>
    <w:p w:rsidR="00BC04E7" w:rsidRDefault="00BA4463">
      <w:pPr>
        <w:spacing w:before="109" w:line="218" w:lineRule="exact"/>
        <w:ind w:left="2779" w:right="3186"/>
        <w:jc w:val="center"/>
      </w:pPr>
      <w:r>
        <w:br w:type="column"/>
      </w:r>
      <w:r>
        <w:rPr>
          <w:rFonts w:ascii="Calibri" w:hAnsi="Calibri"/>
          <w:b/>
          <w:color w:val="BD8DBD"/>
          <w:w w:val="105"/>
          <w:sz w:val="18"/>
        </w:rPr>
        <w:lastRenderedPageBreak/>
        <w:t>OE.10</w:t>
      </w:r>
    </w:p>
    <w:p w:rsidR="00BC04E7" w:rsidRDefault="00BA4463">
      <w:pPr>
        <w:spacing w:line="235" w:lineRule="auto"/>
        <w:ind w:left="2161" w:right="2568" w:hanging="1"/>
        <w:jc w:val="center"/>
      </w:pPr>
      <w:r>
        <w:rPr>
          <w:rFonts w:ascii="Calibri" w:hAnsi="Calibri"/>
          <w:color w:val="BD8DBD"/>
          <w:w w:val="105"/>
          <w:sz w:val="18"/>
        </w:rPr>
        <w:t>Mejorar</w:t>
      </w:r>
      <w:r>
        <w:rPr>
          <w:rFonts w:ascii="Calibri" w:hAnsi="Calibri"/>
          <w:color w:val="BD8DBD"/>
          <w:spacing w:val="1"/>
          <w:w w:val="105"/>
          <w:sz w:val="18"/>
        </w:rPr>
        <w:t xml:space="preserve"> </w:t>
      </w:r>
      <w:r>
        <w:rPr>
          <w:rFonts w:ascii="Calibri" w:hAnsi="Calibri"/>
          <w:color w:val="BD8DBD"/>
          <w:w w:val="105"/>
          <w:sz w:val="18"/>
        </w:rPr>
        <w:t>contenidos,</w:t>
      </w:r>
      <w:r>
        <w:rPr>
          <w:rFonts w:ascii="Calibri" w:hAnsi="Calibri"/>
          <w:color w:val="BD8DBD"/>
          <w:spacing w:val="1"/>
          <w:w w:val="105"/>
          <w:sz w:val="18"/>
        </w:rPr>
        <w:t xml:space="preserve"> </w:t>
      </w:r>
      <w:r>
        <w:rPr>
          <w:rFonts w:ascii="Calibri" w:hAnsi="Calibri"/>
          <w:color w:val="BD8DBD"/>
          <w:w w:val="110"/>
          <w:sz w:val="18"/>
        </w:rPr>
        <w:t>procesos</w:t>
      </w:r>
      <w:r>
        <w:rPr>
          <w:rFonts w:ascii="Calibri" w:hAnsi="Calibri"/>
          <w:color w:val="BD8DBD"/>
          <w:spacing w:val="-9"/>
          <w:w w:val="110"/>
          <w:sz w:val="18"/>
        </w:rPr>
        <w:t xml:space="preserve"> </w:t>
      </w:r>
      <w:r>
        <w:rPr>
          <w:rFonts w:ascii="Calibri" w:hAnsi="Calibri"/>
          <w:color w:val="BD8DBD"/>
          <w:w w:val="110"/>
          <w:sz w:val="18"/>
        </w:rPr>
        <w:t>y</w:t>
      </w:r>
      <w:r>
        <w:rPr>
          <w:rFonts w:ascii="Calibri" w:hAnsi="Calibri"/>
          <w:color w:val="BD8DBD"/>
          <w:spacing w:val="-8"/>
          <w:w w:val="110"/>
          <w:sz w:val="18"/>
        </w:rPr>
        <w:t xml:space="preserve"> </w:t>
      </w:r>
      <w:r>
        <w:rPr>
          <w:rFonts w:ascii="Calibri" w:hAnsi="Calibri"/>
          <w:color w:val="BD8DBD"/>
          <w:w w:val="110"/>
          <w:sz w:val="18"/>
        </w:rPr>
        <w:t>canales</w:t>
      </w:r>
      <w:r>
        <w:rPr>
          <w:rFonts w:ascii="Calibri" w:hAnsi="Calibri"/>
          <w:color w:val="BD8DBD"/>
          <w:spacing w:val="-8"/>
          <w:w w:val="110"/>
          <w:sz w:val="18"/>
        </w:rPr>
        <w:t xml:space="preserve"> </w:t>
      </w:r>
      <w:r>
        <w:rPr>
          <w:rFonts w:ascii="Calibri" w:hAnsi="Calibri"/>
          <w:color w:val="BD8DBD"/>
          <w:w w:val="110"/>
          <w:sz w:val="18"/>
        </w:rPr>
        <w:t>de</w:t>
      </w:r>
      <w:r>
        <w:rPr>
          <w:rFonts w:ascii="Calibri" w:hAnsi="Calibri"/>
          <w:color w:val="BD8DBD"/>
          <w:spacing w:val="-41"/>
          <w:w w:val="110"/>
          <w:sz w:val="18"/>
        </w:rPr>
        <w:t xml:space="preserve"> </w:t>
      </w:r>
      <w:r>
        <w:rPr>
          <w:rFonts w:ascii="Calibri" w:hAnsi="Calibri"/>
          <w:color w:val="BD8DBD"/>
          <w:w w:val="110"/>
          <w:sz w:val="18"/>
        </w:rPr>
        <w:t>información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242" w:space="40"/>
            <w:col w:w="6468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2"/>
        <w:rPr>
          <w:rFonts w:ascii="Calibri" w:hAnsi="Calibri"/>
          <w:sz w:val="32"/>
        </w:rPr>
      </w:pPr>
    </w:p>
    <w:p w:rsidR="00BC04E7" w:rsidRDefault="00BC04E7">
      <w:pPr>
        <w:spacing w:line="218" w:lineRule="exact"/>
        <w:ind w:left="3287"/>
        <w:jc w:val="center"/>
      </w:pPr>
      <w:r>
        <w:pict>
          <v:shape id="docshape227" o:spid="_x0000_s1310" type="#_x0000_t202" style="position:absolute;left:0;text-align:left;margin-left:111.8pt;margin-top:-17.1pt;width:37.5pt;height:69.1pt;z-index:25166796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28"/>
                    <w:ind w:left="134"/>
                  </w:pPr>
                  <w:r>
                    <w:rPr>
                      <w:rFonts w:ascii="Calibri" w:hAnsi="Calibri"/>
                      <w:b/>
                      <w:color w:val="1F2A55"/>
                      <w:w w:val="115"/>
                      <w:sz w:val="18"/>
                    </w:rPr>
                    <w:t>PERSPECTIVA</w:t>
                  </w:r>
                </w:p>
                <w:p w:rsidR="00BC04E7" w:rsidRDefault="00BA4463">
                  <w:pPr>
                    <w:spacing w:before="46" w:line="235" w:lineRule="auto"/>
                    <w:ind w:left="131" w:hanging="112"/>
                  </w:pPr>
                  <w:r>
                    <w:rPr>
                      <w:rFonts w:ascii="Calibri" w:hAnsi="Calibri"/>
                      <w:b/>
                      <w:color w:val="1F2A55"/>
                      <w:w w:val="115"/>
                      <w:sz w:val="18"/>
                    </w:rPr>
                    <w:t>APRENDIZAJE Y</w:t>
                  </w:r>
                  <w:r>
                    <w:rPr>
                      <w:rFonts w:ascii="Calibri" w:hAnsi="Calibri"/>
                      <w:b/>
                      <w:color w:val="1F2A55"/>
                      <w:spacing w:val="-44"/>
                      <w:w w:val="115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1F2A55"/>
                      <w:w w:val="110"/>
                      <w:sz w:val="18"/>
                    </w:rPr>
                    <w:t>CRECIMIENTO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006A86"/>
          <w:w w:val="105"/>
          <w:sz w:val="18"/>
        </w:rPr>
        <w:t>OE.14</w:t>
      </w:r>
    </w:p>
    <w:p w:rsidR="00BC04E7" w:rsidRDefault="00BA4463">
      <w:pPr>
        <w:spacing w:line="235" w:lineRule="auto"/>
        <w:ind w:left="3287"/>
        <w:jc w:val="center"/>
      </w:pPr>
      <w:r>
        <w:rPr>
          <w:rFonts w:ascii="Calibri" w:hAnsi="Calibri"/>
          <w:color w:val="006A86"/>
          <w:spacing w:val="-1"/>
          <w:w w:val="110"/>
          <w:sz w:val="18"/>
        </w:rPr>
        <w:t>Alinear</w:t>
      </w:r>
      <w:r>
        <w:rPr>
          <w:rFonts w:ascii="Calibri" w:hAnsi="Calibri"/>
          <w:color w:val="006A86"/>
          <w:spacing w:val="-11"/>
          <w:w w:val="110"/>
          <w:sz w:val="18"/>
        </w:rPr>
        <w:t xml:space="preserve"> </w:t>
      </w:r>
      <w:r>
        <w:rPr>
          <w:rFonts w:ascii="Calibri" w:hAnsi="Calibri"/>
          <w:color w:val="006A86"/>
          <w:spacing w:val="-1"/>
          <w:w w:val="110"/>
          <w:sz w:val="18"/>
        </w:rPr>
        <w:t>la</w:t>
      </w:r>
      <w:r>
        <w:rPr>
          <w:rFonts w:ascii="Calibri" w:hAnsi="Calibri"/>
          <w:color w:val="006A86"/>
          <w:spacing w:val="-10"/>
          <w:w w:val="110"/>
          <w:sz w:val="18"/>
        </w:rPr>
        <w:t xml:space="preserve"> </w:t>
      </w:r>
      <w:r>
        <w:rPr>
          <w:rFonts w:ascii="Calibri" w:hAnsi="Calibri"/>
          <w:color w:val="006A86"/>
          <w:spacing w:val="-1"/>
          <w:w w:val="110"/>
          <w:sz w:val="18"/>
        </w:rPr>
        <w:t>comunicación</w:t>
      </w:r>
      <w:r>
        <w:rPr>
          <w:rFonts w:ascii="Calibri" w:hAnsi="Calibri"/>
          <w:color w:val="006A86"/>
          <w:spacing w:val="-41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externa</w:t>
      </w:r>
      <w:r>
        <w:rPr>
          <w:rFonts w:ascii="Calibri" w:hAnsi="Calibri"/>
          <w:color w:val="006A86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y</w:t>
      </w:r>
      <w:r>
        <w:rPr>
          <w:rFonts w:ascii="Calibri" w:hAnsi="Calibri"/>
          <w:color w:val="006A86"/>
          <w:spacing w:val="-3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la</w:t>
      </w:r>
      <w:r>
        <w:rPr>
          <w:rFonts w:ascii="Calibri" w:hAnsi="Calibri"/>
          <w:color w:val="006A86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interna</w:t>
      </w:r>
    </w:p>
    <w:p w:rsidR="00BC04E7" w:rsidRDefault="00BA4463">
      <w:pPr>
        <w:spacing w:before="5"/>
      </w:pPr>
      <w:r>
        <w:br w:type="column"/>
      </w:r>
    </w:p>
    <w:p w:rsidR="00BC04E7" w:rsidRDefault="00BA4463">
      <w:pPr>
        <w:spacing w:line="218" w:lineRule="exact"/>
        <w:ind w:left="1378"/>
        <w:jc w:val="center"/>
      </w:pPr>
      <w:r>
        <w:rPr>
          <w:rFonts w:ascii="Calibri" w:hAnsi="Calibri"/>
          <w:b/>
          <w:color w:val="006A86"/>
          <w:sz w:val="18"/>
        </w:rPr>
        <w:t>OE.15</w:t>
      </w:r>
    </w:p>
    <w:p w:rsidR="00BC04E7" w:rsidRDefault="00BA4463">
      <w:pPr>
        <w:spacing w:line="235" w:lineRule="auto"/>
        <w:ind w:left="1378"/>
        <w:jc w:val="center"/>
      </w:pPr>
      <w:r>
        <w:rPr>
          <w:rFonts w:ascii="Calibri" w:hAnsi="Calibri"/>
          <w:color w:val="006A86"/>
          <w:spacing w:val="-3"/>
          <w:w w:val="110"/>
          <w:sz w:val="18"/>
        </w:rPr>
        <w:t xml:space="preserve">Avanzar </w:t>
      </w:r>
      <w:r>
        <w:rPr>
          <w:rFonts w:ascii="Calibri" w:hAnsi="Calibri"/>
          <w:color w:val="006A86"/>
          <w:spacing w:val="-2"/>
          <w:w w:val="110"/>
          <w:sz w:val="18"/>
        </w:rPr>
        <w:t>en</w:t>
      </w:r>
      <w:r>
        <w:rPr>
          <w:rFonts w:ascii="Calibri" w:hAnsi="Calibri"/>
          <w:color w:val="006A86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igualdad</w:t>
      </w:r>
    </w:p>
    <w:p w:rsidR="00BC04E7" w:rsidRDefault="00BA4463">
      <w:pPr>
        <w:spacing w:before="3"/>
      </w:pPr>
      <w:r>
        <w:br w:type="column"/>
      </w:r>
    </w:p>
    <w:p w:rsidR="00BC04E7" w:rsidRDefault="00BA4463">
      <w:pPr>
        <w:spacing w:line="218" w:lineRule="exact"/>
        <w:ind w:left="1387" w:right="1643"/>
        <w:jc w:val="center"/>
      </w:pPr>
      <w:r>
        <w:rPr>
          <w:rFonts w:ascii="Calibri" w:hAnsi="Calibri"/>
          <w:b/>
          <w:color w:val="006A86"/>
          <w:w w:val="105"/>
          <w:sz w:val="18"/>
        </w:rPr>
        <w:t>OE.16</w:t>
      </w:r>
    </w:p>
    <w:p w:rsidR="00BC04E7" w:rsidRDefault="00BA4463">
      <w:pPr>
        <w:spacing w:line="235" w:lineRule="auto"/>
        <w:ind w:left="1387" w:right="1643"/>
        <w:jc w:val="center"/>
      </w:pPr>
      <w:r>
        <w:rPr>
          <w:rFonts w:ascii="Calibri" w:hAnsi="Calibri"/>
          <w:color w:val="006A86"/>
          <w:w w:val="110"/>
          <w:sz w:val="18"/>
        </w:rPr>
        <w:t>Impulsar la</w:t>
      </w:r>
      <w:r>
        <w:rPr>
          <w:rFonts w:ascii="Calibri" w:hAnsi="Calibri"/>
          <w:color w:val="006A86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6A86"/>
          <w:w w:val="105"/>
          <w:sz w:val="18"/>
        </w:rPr>
        <w:t>transformación</w:t>
      </w:r>
      <w:r>
        <w:rPr>
          <w:rFonts w:ascii="Calibri" w:hAnsi="Calibri"/>
          <w:color w:val="006A86"/>
          <w:spacing w:val="-40"/>
          <w:w w:val="105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digital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5179" w:space="40"/>
            <w:col w:w="2257" w:space="39"/>
            <w:col w:w="4235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228" o:spid="_x0000_s1311" style="position:absolute;margin-left:0;margin-top:0;width:612.3pt;height:858.9pt;z-index:-251591168;mso-position-horizontal-relative:page;mso-position-vertical-relative:page" coordsize="12246,17178">
            <v:shape id="docshape229" o:spid="_x0000_s1312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276" o:spid="_x0000_s1313" type="#_x0000_t32" style="position:absolute;top:6616;width:833;height:0;visibility:visible;mso-wrap-style:square" o:connectortype="elbow" strokecolor="#1f2a55" strokeweight=".08811mm"/>
            <v:shape id="docshape230" o:spid="_x0000_s1314" style="position:absolute;left:2077;top:8035;width:10169;height:4760;visibility:visible;mso-wrap-style:square;v-text-anchor:top" coordsize="10169,4760" path="m10169,4751l,4751r,9l10169,4760r,-9xm10169,2376l,2376r,9l10169,2385r,-9xm10169,l,,,9r10169,l10169,xe" fillcolor="#1f2a55" stroked="f">
              <v:path arrowok="t" o:connecttype="custom" o:connectlocs="3228660,0;6457319,1511302;3228660,3022604;0,1511302;6457318,8119755;0,8119755;0,8125470;6457318,8125470;6457318,8119755;6457318,6611629;0,6611629;0,6617344;6457318,6617344;6457318,6611629;6457318,5102866;0,5102866;0,5108581;6457318,5108581;6457318,5102866" o:connectangles="270,0,90,180,0,0,0,0,0,0,0,0,0,0,0,0,0,0,0" textboxrect="0,0,10169,4760"/>
            </v:shape>
            <v:shape id="Line 274" o:spid="_x0000_s1315" type="#_x0000_t32" style="position:absolute;left:4798;top:11028;width:0;height:0;visibility:visible;mso-wrap-style:square" o:connectortype="elbow" strokecolor="#00a0df" strokeweight=".31928mm"/>
            <v:shape id="docshape231" o:spid="_x0000_s1316" style="position:absolute;left:4730;top:10214;width:134;height:159;visibility:visible;mso-wrap-style:square;v-text-anchor:top" coordsize="134,159" path="m67,l,159,67,130r67,29l67,xe" fillcolor="#00a0df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32" o:spid="_x0000_s1317" style="position:absolute;left:9035;top:13411;width:2015;height:1134;visibility:visible;mso-wrap-style:square;v-text-anchor:top" coordsize="2015,1134" path="m1884,l132,,81,10,39,38,11,80,,131r,871l11,1053r28,42l81,1123r51,10l1884,1133r51,-10l1977,1095r28,-42l2015,1002r,-871l2005,80,1977,38,1935,10,1884,xe" fillcolor="#e8eff3" stroked="f">
              <v:path arrowok="t" o:connecttype="custom" o:connectlocs="639765,0;1279529,360045;639765,720090;0,360045;1196343,8516619;83820,8516619;51435,8522969;24765,8540749;6985,8567419;0,8599804;0,9152889;6985,9185274;24765,9211944;51435,9229724;83820,9236074;1196343,9236074;1228729,9229724;1255399,9211944;1273179,9185274;1279529,9152889;1279529,8599804;1273179,8567419;1255399,8540749;1228729,8522969;1196343,8516619" o:connectangles="270,0,90,180,0,0,0,0,0,0,0,0,0,0,0,0,0,0,0,0,0,0,0,0,0" textboxrect="0,0,2015,1134"/>
            </v:shape>
            <v:shape id="docshape233" o:spid="_x0000_s1318" style="position:absolute;left:7841;top:6286;width:2049;height:1134;visibility:visible;mso-wrap-style:square;v-text-anchor:top" coordsize="2049,1134" path="m1917,l132,,80,10,39,38,10,80,,131r,871l10,1053r29,42l80,1123r52,10l1917,1133r52,-10l2010,1095r29,-42l2049,1002r,-871l2039,80,2010,38,1969,10,1917,xe" fillcolor="#cdc9d5" stroked="f">
              <v:path arrowok="t" o:connecttype="custom" o:connectlocs="650559,0;1301118,360045;650559,720090;0,360045;1217298,3992245;83820,3992245;50800,3998595;24765,4016375;6350,4043044;0,4075429;0,4628514;6350,4660899;24765,4687569;50800,4705349;83820,4711699;1217298,4711699;1250319,4705349;1276354,4687569;1294769,4660899;1301119,4628514;1301119,4075429;1294769,4043044;1276354,4016375;1250319,3998595;1217298,3992245" o:connectangles="270,0,90,180,0,0,0,0,0,0,0,0,0,0,0,0,0,0,0,0,0,0,0,0,0" textboxrect="0,0,2049,1134"/>
            </v:shape>
            <v:shape id="docshape234" o:spid="_x0000_s1319" style="position:absolute;left:6724;top:9009;width:4326;height:3225;visibility:visible;mso-wrap-style:square;v-text-anchor:top" coordsize="4326,3225" path="m2233,132l2222,80,2194,39,2152,10,2101,,131,,80,10,38,39,10,80,,132r,870l10,1053r28,42l80,1123r51,11l2101,1134r51,-11l2194,1095r28,-42l2233,1002r,-870xm3100,2078r-11,-51l3061,1985r-42,-28l2968,1947r-1756,l1160,1957r-41,28l1091,2027r-11,51l1080,3093r11,51l1119,3186r41,28l1212,3224r1756,l3019,3214r42,-28l3089,3144r11,-51l3100,2078xm4325,132l4315,80,4287,39,4245,10,4194,,2684,r-51,10l2591,39r-28,41l2552,132r,870l2563,1053r28,42l2633,1123r51,11l4194,1134r51,-11l4287,1095r28,-42l4325,1002r,-870xe" fillcolor="#f9f5f9" stroked="f">
              <v:path arrowok="t" o:connecttype="custom" o:connectlocs="1373507,0;2747013,1023936;1373507,2047871;0,1023936;1417957,5804524;1410972,5771504;1393192,5745470;1366522,5727055;1334137,5720705;83185,5720705;50800,5727055;24130,5745470;6350,5771504;0,5804524;0,6356973;6350,6389358;24130,6416028;50800,6433808;83185,6440793;1334137,6440793;1366522,6433808;1393192,6416028;1410972,6389358;1417957,6356973;1417957,5804524;1968503,7040232;1961517,7007847;1943737,6981177;1917067,6963397;1884682,6957047;769620,6957047;736600,6963397;710565,6981177;692785,7007847;685800,7040232;685800,7684755;692785,7717140;710565,7743810;736600,7761590;769620,7767940;1884682,7767940;1917067,7761590;1943737,7743810;1961517,7717140;1968503,7684755;1968503,7040232;2746378,5804524;2740028,5771504;2722248,5745470;2695578,5727055;2663193,5720705;1704342,5720705;1671957,5727055;1645287,5745470;1627507,5771504;1620522,5804524;1620522,6356973;1627507,6389358;1645287,6416028;1671957,6433808;1704342,6440793;2663193,6440793;2695578,6433808;2722248,6416028;2740028,6389358;2746378,6356973;2746378,5804524" o:connectangles="270,0,90,180,0,0,0,0,0,0,0,0,0,0,0,0,0,0,0,0,0,0,0,0,0,0,0,0,0,0,0,0,0,0,0,0,0,0,0,0,0,0,0,0,0,0,0,0,0,0,0,0,0,0,0,0,0,0,0,0,0,0,0,0,0,0,0" textboxrect="0,0,4326,3225"/>
            </v:shape>
            <v:shape id="docshape235" o:spid="_x0000_s1320" style="position:absolute;left:3364;top:9009;width:2736;height:1134;visibility:visible;mso-wrap-style:square;v-text-anchor:top" coordsize="2736,1134" path="m2604,l131,,80,10,38,39,10,80,,132r,870l10,1053r28,42l80,1123r51,11l2604,1134r51,-11l2697,1095r28,-42l2736,1002r,-870l2725,80,2697,39,2655,10,2604,xe" fillcolor="#eef6fc" stroked="f">
              <v:path arrowok="t" o:connecttype="custom" o:connectlocs="868680,0;1737360,360045;868680,720090;0,360045;1653540,5720715;83185,5720715;50800,5727065;24130,5745480;6350,5771515;0,5804535;0,6356985;6350,6389370;24130,6416040;50800,6433820;83185,6440805;1653540,6440805;1685925,6433820;1712595,6416040;1730375,6389370;1737360,6356985;1737360,5804535;1730375,5771515;1712595,5745480;1685925,5727065;1653540,5720715" o:connectangles="270,0,90,180,0,0,0,0,0,0,0,0,0,0,0,0,0,0,0,0,0,0,0,0,0" textboxrect="0,0,2736,1134"/>
            </v:shape>
            <v:shape id="docshape236" o:spid="_x0000_s1321" style="position:absolute;left:3364;top:6255;width:2736;height:1134;visibility:visible;mso-wrap-style:square;v-text-anchor:top" coordsize="2736,1134" path="m2604,l131,,80,11,38,39,10,81,,132r,870l10,1054r28,41l80,1124r51,10l2604,1134r51,-10l2697,1095r28,-41l2736,1002r,-870l2725,81,2697,39,2655,11,2604,xe" fillcolor="#cdc9d5" stroked="f">
              <v:path arrowok="t" o:connecttype="custom" o:connectlocs="868680,0;1737360,360045;868680,720090;0,360045;1653540,3971925;83185,3971925;50800,3978910;24130,3996690;6350,4023360;0,4055744;0,4608194;6350,4641214;24130,4667249;50800,4685664;83185,4692014;1653540,4692014;1685925,4685664;1712595,4667249;1730375,4641214;1737360,4608194;1737360,4055744;1730375,4023360;1712595,3996690;1685925,3978910;1653540,3971925" o:connectangles="270,0,90,180,0,0,0,0,0,0,0,0,0,0,0,0,0,0,0,0,0,0,0,0,0" textboxrect="0,0,2736,1134"/>
            </v:shape>
            <v:shape id="docshape237" o:spid="_x0000_s1322" style="position:absolute;left:3497;top:11004;width:2470;height:1226;visibility:visible;mso-wrap-style:square;v-text-anchor:top" coordsize="2470,1226" path="m2338,l131,,80,10,38,38,10,80,,131r,963l10,1145r28,42l80,1215r51,10l2338,1225r51,-10l2431,1187r28,-42l2470,1094r,-963l2459,80,2431,38,2389,10,2338,xe" fillcolor="#eef6fc" stroked="f">
              <v:path arrowok="t" o:connecttype="custom" o:connectlocs="784226,0;1568452,389256;784226,778511;0,389256;1484632,6988184;83185,6988184;50800,6994534;24130,7012314;6350,7038984;0,7071369;0,7682874;6350,7715259;24130,7741929;50800,7759709;83185,7766059;1484632,7766059;1517017,7759709;1543687,7741929;1561467,7715259;1568452,7682874;1568452,7071369;1561467,7038984;1543687,7012314;1517017,6994534;1484632,6988184" o:connectangles="270,0,90,180,0,0,0,0,0,0,0,0,0,0,0,0,0,0,0,0,0,0,0,0,0" textboxrect="0,0,2470,1226"/>
            </v:shape>
            <v:shape id="docshape238" o:spid="_x0000_s1323" style="position:absolute;left:3516;top:13411;width:5028;height:1134;visibility:visible;mso-wrap-style:square;v-text-anchor:top" coordsize="5028,1134" path="m2433,131l2423,80,2395,38,2353,10,2302,,132,,81,10,39,38,11,80,,131r,871l11,1053r28,42l81,1123r51,10l2302,1133r51,-10l2395,1095r28,-42l2433,1002r,-871xm5028,131l5017,80,4989,38,4947,10,4896,,3144,r-51,10l3051,38r-28,42l3013,131r,871l3023,1053r28,42l3093,1123r51,10l4896,1133r51,-10l4989,1095r28,-42l5028,1002r,-871xe" fillcolor="#e8eff3" stroked="f">
              <v:path arrowok="t" o:connecttype="custom" o:connectlocs="1596392,0;3192783,360045;1596392,720090;0,360045;1544956,8599804;1538606,8567419;1520826,8540749;1494156,8522969;1461771,8516619;83820,8516619;51435,8522969;24765,8540749;6985,8567419;0,8599804;0,9152889;6985,9185274;24765,9211944;51435,9229724;83820,9236074;1461771,9236074;1494156,9229724;1520826,9211944;1538606,9185274;1544956,9152889;1544956,8599804;3192784,8599804;3185799,8567419;3168019,8540749;3141349,8522969;3108964,8516619;1996442,8516619;1964057,8522969;1937387,8540749;1919607,8567419;1913257,8599804;1913257,9152889;1919607,9185274;1937387,9211944;1964057,9229724;1996442,9236074;3108964,9236074;3141349,9229724;3168019,9211944;3185799,9185274;3192784,9152889;3192784,8599804" o:connectangles="270,0,90,180,0,0,0,0,0,0,0,0,0,0,0,0,0,0,0,0,0,0,0,0,0,0,0,0,0,0,0,0,0,0,0,0,0,0,0,0,0,0,0,0,0,0" textboxrect="0,0,5028,1134"/>
            </v:shape>
            <v:shape id="Line 265" o:spid="_x0000_s1324" type="#_x0000_t32" style="position:absolute;left:3030;top:5955;width:0;height:1797;visibility:visible;mso-wrap-style:square" o:connectortype="elbow" strokecolor="#1f2a55" strokeweight=".1595mm"/>
            <v:shape id="Line 264" o:spid="_x0000_s1325" type="#_x0000_t32" style="position:absolute;left:3030;top:8329;width:0;height:1797;visibility:visible;mso-wrap-style:square" o:connectortype="elbow" strokecolor="#1f2a55" strokeweight=".1595mm"/>
            <v:shape id="Line 263" o:spid="_x0000_s1326" type="#_x0000_t32" style="position:absolute;left:3030;top:10705;width:0;height:1797;visibility:visible;mso-wrap-style:square" o:connectortype="elbow" strokecolor="#1f2a55" strokeweight=".1595mm"/>
            <v:shape id="Line 262" o:spid="_x0000_s1327" type="#_x0000_t32" style="position:absolute;left:3030;top:13080;width:0;height:1797;visibility:visible;mso-wrap-style:square" o:connectortype="elbow" strokecolor="#1f2a55" strokeweight=".1595mm"/>
            <v:shape id="Line 261" o:spid="_x0000_s1328" type="#_x0000_t32" style="position:absolute;left:4798;top:8159;width:0;height:0;visibility:visible;mso-wrap-style:square" o:connectortype="elbow" strokecolor="#1f2a55" strokeweight=".31928mm"/>
            <v:shape id="docshape239" o:spid="_x0000_s1329" style="position:absolute;left:4730;top:7482;width:134;height:159;visibility:visible;mso-wrap-style:square;v-text-anchor:top" coordsize="134,159" path="m67,l,159,67,130r67,29l67,xe" fillcolor="#1f2a55" stroked="f">
              <v:path arrowok="t" o:connecttype="custom" o:connectlocs="42547,0;85094,50484;42547,100968;0,50484;42547,4751211;0,4852179;42547,4833763;85094,4852179;42547,4751211" o:connectangles="270,0,90,180,0,0,0,0,0" textboxrect="0,0,134,159"/>
            </v:shape>
            <v:shape id="Line 259" o:spid="_x0000_s1330" type="#_x0000_t32" style="position:absolute;left:8918;top:8159;width:0;height:0;visibility:visible;mso-wrap-style:square" o:connectortype="elbow" strokecolor="#1f2a55" strokeweight=".31928mm"/>
            <v:shape id="docshape240" o:spid="_x0000_s1331" style="position:absolute;left:8850;top:7482;width:134;height:159;visibility:visible;mso-wrap-style:square;v-text-anchor:top" coordsize="134,159" path="m67,l,159,67,130r67,29l67,xe" fillcolor="#1f2a55" stroked="f">
              <v:path arrowok="t" o:connecttype="custom" o:connectlocs="42547,0;85094,50484;42547,100968;0,50484;42547,4751211;0,4852179;42547,4833763;85094,4852179;42547,4751211" o:connectangles="270,0,90,180,0,0,0,0,0" textboxrect="0,0,134,159"/>
            </v:shape>
            <v:shape id="docshape241" o:spid="_x0000_s1332" style="position:absolute;left:9320;top:7590;width:2925;height:143;visibility:visible;mso-wrap-style:square;v-text-anchor:top" coordsize="2925,143" path="m2925,142l,142,,e" filled="f" strokecolor="#1f2a55" strokeweight=".31928mm">
              <v:path arrowok="t" o:connecttype="custom" o:connectlocs="928687,0;1857374,45405;928687,90809;0,45405;1857373,4910035;0,4910035;0,4819861" o:connectangles="270,0,90,180,0,0,0" textboxrect="0,0,2925,143"/>
            </v:shape>
            <v:shape id="docshape242" o:spid="_x0000_s1333" style="position:absolute;left:9253;top:7482;width:134;height:159;visibility:visible;mso-wrap-style:square;v-text-anchor:top" coordsize="134,159" path="m67,l,159,67,130r67,29l67,xe" fillcolor="#1f2a55" stroked="f">
              <v:path arrowok="t" o:connecttype="custom" o:connectlocs="42547,0;85094,50484;42547,100968;0,50484;42547,4751211;0,4852179;42547,4833763;85094,4852179;42547,4751211" o:connectangles="270,0,90,180,0,0,0,0,0" textboxrect="0,0,134,159"/>
            </v:shape>
            <v:shape id="docshape243" o:spid="_x0000_s1334" style="position:absolute;left:7480;top:10322;width:325;height:1282;visibility:visible;mso-wrap-style:square;v-text-anchor:top" coordsize="325,1282" path="m325,1282l,1282,,e" filled="f" strokecolor="#bd8dbd" strokeweight=".31928mm">
              <v:path arrowok="t" o:connecttype="custom" o:connectlocs="103185,0;206370,407036;103185,814072;0,407036;206370,7368558;0,7368558;0,6554486" o:connectangles="270,0,90,180,0,0,0" textboxrect="0,0,325,1282"/>
            </v:shape>
            <v:shape id="docshape244" o:spid="_x0000_s1335" style="position:absolute;left:7413;top:10214;width:134;height:159;visibility:visible;mso-wrap-style:square;v-text-anchor:top" coordsize="134,159" path="m67,l,159,67,130r67,29l67,xe" fillcolor="#bd8dbd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45" o:spid="_x0000_s1336" style="position:absolute;left:9824;top:10322;width:325;height:1282;visibility:visible;mso-wrap-style:square;v-text-anchor:top" coordsize="325,1282" path="m,1282r325,l325,e" filled="f" strokecolor="#bd8dbd" strokeweight=".31928mm">
              <v:path arrowok="t" o:connecttype="custom" o:connectlocs="103185,0;206370,407036;103185,814072;0,407036;0,7368558;206370,7368558;206370,6554486" o:connectangles="270,0,90,180,0,0,0" textboxrect="0,0,325,1282"/>
            </v:shape>
            <v:shape id="docshape246" o:spid="_x0000_s1337" style="position:absolute;left:10082;top:10214;width:134;height:159;visibility:visible;mso-wrap-style:square;v-text-anchor:top" coordsize="134,159" path="m67,l,159,67,130r67,29l67,xe" fillcolor="#bd8dbd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47" o:spid="_x0000_s1338" style="position:absolute;left:6440;top:12301;width:746;height:872;visibility:visible;mso-wrap-style:square;v-text-anchor:top" coordsize="746,872" path="m373,l,373r190,l190,872r367,l557,373r189,l373,xe" fillcolor="#1f2a55" stroked="f">
              <v:path arrowok="t" o:connecttype="custom" o:connectlocs="236857,0;473714,276862;236857,553724;0,276862;236857,7811192;0,8048048;120651,8048048;120651,8364916;353698,8364916;353698,8048048;473714,8048048;236857,7811192" o:connectangles="270,0,90,180,0,0,0,0,0,0,0,0" textboxrect="0,0,746,872"/>
            </v:shape>
            <v:shape id="docshape248" o:spid="_x0000_s1339" style="position:absolute;left:6440;top:12301;width:746;height:872;visibility:visible;mso-wrap-style:square;v-text-anchor:top" coordsize="746,872" path="m746,373l373,,,373r190,l190,872r367,l557,373r189,xe" filled="f" strokecolor="#1f2a55" strokeweight=".63803mm">
              <v:path arrowok="t" o:connecttype="custom" o:connectlocs="236857,0;473714,276862;236857,553724;0,276862;473714,8048048;236857,7811192;0,8048048;120651,8048048;120651,8364916;353698,8364916;353698,8048048;473714,8048048" o:connectangles="270,0,90,180,0,0,0,0,0,0,0,0" textboxrect="0,0,746,872"/>
            </v:shape>
            <v:rect id="docshape249" o:spid="_x0000_s1340" style="position:absolute;left:10288;top:6845;width:1958;height:19;visibility:visible;mso-wrap-style:square;v-text-anchor:top" fillcolor="#1f2a55" stroked="f">
              <v:textbox style="mso-rotate-with-shape:t" inset="0,0,0,0"/>
            </v:rect>
            <v:shape id="docshape250" o:spid="_x0000_s1341" style="position:absolute;left:10180;top:6787;width:159;height:134;visibility:visible;mso-wrap-style:square;v-text-anchor:top" coordsize="159,134" path="m159,l,67r159,67l130,67,159,xe" fillcolor="#1f2a55" stroked="f">
              <v:path arrowok="t" o:connecttype="custom" o:connectlocs="50484,0;100968,42547;50484,85094;0,42547;100968,4310582;0,4353129;100968,4395676;82552,4353129;100968,4310582" o:connectangles="270,0,90,180,0,0,0,0,0" textboxrect="0,0,159,134"/>
            </v:shape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3"/>
        <w:rPr>
          <w:rFonts w:ascii="Calibri" w:hAnsi="Calibri"/>
          <w:sz w:val="18"/>
        </w:rPr>
      </w:pPr>
    </w:p>
    <w:p w:rsidR="00BC04E7" w:rsidRDefault="00BA4463">
      <w:pPr>
        <w:spacing w:before="96"/>
        <w:ind w:left="803"/>
      </w:pPr>
      <w:r>
        <w:rPr>
          <w:rFonts w:ascii="Tahoma" w:hAnsi="Tahoma"/>
          <w:color w:val="877C99"/>
          <w:w w:val="95"/>
          <w:sz w:val="16"/>
        </w:rPr>
        <w:t>Guaguas</w:t>
      </w:r>
      <w:r>
        <w:rPr>
          <w:rFonts w:ascii="Tahoma" w:hAnsi="Tahoma"/>
          <w:color w:val="877C99"/>
          <w:spacing w:val="13"/>
          <w:w w:val="95"/>
          <w:sz w:val="16"/>
        </w:rPr>
        <w:t xml:space="preserve"> </w:t>
      </w:r>
      <w:r>
        <w:rPr>
          <w:rFonts w:ascii="Tahoma" w:hAnsi="Tahoma"/>
          <w:color w:val="877C99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right="619"/>
        <w:jc w:val="right"/>
      </w:pPr>
      <w:r>
        <w:rPr>
          <w:rFonts w:ascii="Tahoma" w:hAnsi="Tahoma"/>
          <w:color w:val="B4AEC0"/>
        </w:rPr>
        <w:lastRenderedPageBreak/>
        <w:t>25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8"/>
        <w:rPr>
          <w:rFonts w:ascii="Tahoma" w:hAnsi="Tahoma"/>
          <w:sz w:val="16"/>
        </w:rPr>
      </w:pPr>
    </w:p>
    <w:p w:rsidR="00BC04E7" w:rsidRDefault="00BA4463">
      <w:pPr>
        <w:pStyle w:val="Textoindependiente"/>
        <w:spacing w:before="103"/>
        <w:ind w:left="3017"/>
      </w:pPr>
      <w:r>
        <w:rPr>
          <w:color w:val="5C5B60"/>
        </w:rPr>
        <w:t>Estos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cuatro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grandes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Ejes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Estratégicos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son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siguientes: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after="1"/>
        <w:rPr>
          <w:sz w:val="18"/>
        </w:rPr>
      </w:pPr>
    </w:p>
    <w:tbl>
      <w:tblPr>
        <w:tblW w:w="7682" w:type="dxa"/>
        <w:tblInd w:w="1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58"/>
        <w:gridCol w:w="2031"/>
        <w:gridCol w:w="2031"/>
        <w:gridCol w:w="1662"/>
      </w:tblGrid>
      <w:tr w:rsidR="00BC04E7" w:rsidTr="00BC04E7">
        <w:tblPrEx>
          <w:tblCellMar>
            <w:top w:w="0" w:type="dxa"/>
            <w:bottom w:w="0" w:type="dxa"/>
          </w:tblCellMar>
        </w:tblPrEx>
        <w:trPr>
          <w:trHeight w:val="1700"/>
        </w:trPr>
        <w:tc>
          <w:tcPr>
            <w:tcW w:w="1958" w:type="dxa"/>
            <w:tcBorders>
              <w:right w:val="single" w:sz="2" w:space="0" w:color="1F2A5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C04E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C04E7" w:rsidRDefault="00BA4463">
            <w:pPr>
              <w:pStyle w:val="TableParagraph"/>
              <w:spacing w:before="161"/>
              <w:ind w:left="47" w:right="117"/>
              <w:jc w:val="center"/>
            </w:pPr>
            <w:r>
              <w:rPr>
                <w:b/>
                <w:color w:val="564C73"/>
                <w:sz w:val="20"/>
              </w:rPr>
              <w:t>EJE</w:t>
            </w:r>
            <w:r>
              <w:rPr>
                <w:b/>
                <w:color w:val="564C73"/>
                <w:spacing w:val="-4"/>
                <w:sz w:val="20"/>
              </w:rPr>
              <w:t xml:space="preserve"> </w:t>
            </w:r>
            <w:r>
              <w:rPr>
                <w:b/>
                <w:color w:val="564C73"/>
                <w:sz w:val="20"/>
              </w:rPr>
              <w:t>1</w:t>
            </w:r>
          </w:p>
          <w:p w:rsidR="00BC04E7" w:rsidRDefault="00BA4463">
            <w:pPr>
              <w:pStyle w:val="TableParagraph"/>
              <w:spacing w:before="124" w:line="247" w:lineRule="auto"/>
              <w:ind w:left="47" w:right="118"/>
              <w:jc w:val="center"/>
            </w:pPr>
            <w:r>
              <w:rPr>
                <w:color w:val="564C73"/>
                <w:sz w:val="20"/>
              </w:rPr>
              <w:t>Cobertura al Cliente</w:t>
            </w:r>
            <w:r>
              <w:rPr>
                <w:color w:val="564C73"/>
                <w:spacing w:val="-53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y</w:t>
            </w:r>
            <w:r>
              <w:rPr>
                <w:color w:val="564C73"/>
                <w:spacing w:val="2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Sostenibilidad</w:t>
            </w:r>
          </w:p>
        </w:tc>
        <w:tc>
          <w:tcPr>
            <w:tcW w:w="2031" w:type="dxa"/>
            <w:tcBorders>
              <w:left w:val="single" w:sz="2" w:space="0" w:color="1F2A55"/>
              <w:right w:val="single" w:sz="2" w:space="0" w:color="1F2A5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C04E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C04E7" w:rsidRDefault="00BA4463">
            <w:pPr>
              <w:pStyle w:val="TableParagraph"/>
              <w:spacing w:before="161"/>
              <w:ind w:left="722" w:right="721"/>
              <w:jc w:val="center"/>
            </w:pPr>
            <w:r>
              <w:rPr>
                <w:b/>
                <w:color w:val="564C73"/>
                <w:sz w:val="20"/>
              </w:rPr>
              <w:t>EJE</w:t>
            </w:r>
            <w:r>
              <w:rPr>
                <w:b/>
                <w:color w:val="564C73"/>
                <w:spacing w:val="-4"/>
                <w:sz w:val="20"/>
              </w:rPr>
              <w:t xml:space="preserve"> </w:t>
            </w:r>
            <w:r>
              <w:rPr>
                <w:b/>
                <w:color w:val="564C73"/>
                <w:sz w:val="20"/>
              </w:rPr>
              <w:t>2</w:t>
            </w:r>
          </w:p>
          <w:p w:rsidR="00BC04E7" w:rsidRDefault="00BA4463">
            <w:pPr>
              <w:pStyle w:val="TableParagraph"/>
              <w:spacing w:before="124" w:line="247" w:lineRule="auto"/>
              <w:ind w:left="176" w:right="173" w:hanging="1"/>
              <w:jc w:val="center"/>
            </w:pPr>
            <w:r>
              <w:rPr>
                <w:color w:val="564C73"/>
                <w:sz w:val="20"/>
              </w:rPr>
              <w:t>Información</w:t>
            </w:r>
            <w:r>
              <w:rPr>
                <w:color w:val="564C73"/>
                <w:spacing w:val="1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y</w:t>
            </w:r>
            <w:r>
              <w:rPr>
                <w:color w:val="564C73"/>
                <w:spacing w:val="1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Atención</w:t>
            </w:r>
            <w:r>
              <w:rPr>
                <w:color w:val="564C73"/>
                <w:spacing w:val="-5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al</w:t>
            </w:r>
            <w:r>
              <w:rPr>
                <w:color w:val="564C73"/>
                <w:spacing w:val="-4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Cliente</w:t>
            </w:r>
          </w:p>
        </w:tc>
        <w:tc>
          <w:tcPr>
            <w:tcW w:w="2031" w:type="dxa"/>
            <w:tcBorders>
              <w:left w:val="single" w:sz="2" w:space="0" w:color="1F2A55"/>
              <w:right w:val="single" w:sz="2" w:space="0" w:color="1F2A5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C04E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C04E7" w:rsidRDefault="00BA4463">
            <w:pPr>
              <w:pStyle w:val="TableParagraph"/>
              <w:spacing w:before="161"/>
              <w:ind w:left="723" w:right="721"/>
              <w:jc w:val="center"/>
            </w:pPr>
            <w:r>
              <w:rPr>
                <w:b/>
                <w:color w:val="564C73"/>
                <w:sz w:val="20"/>
              </w:rPr>
              <w:t>EJE</w:t>
            </w:r>
            <w:r>
              <w:rPr>
                <w:b/>
                <w:color w:val="564C73"/>
                <w:spacing w:val="-4"/>
                <w:sz w:val="20"/>
              </w:rPr>
              <w:t xml:space="preserve"> </w:t>
            </w:r>
            <w:r>
              <w:rPr>
                <w:b/>
                <w:color w:val="564C73"/>
                <w:sz w:val="20"/>
              </w:rPr>
              <w:t>2</w:t>
            </w:r>
          </w:p>
          <w:p w:rsidR="00BC04E7" w:rsidRDefault="00BA4463">
            <w:pPr>
              <w:pStyle w:val="TableParagraph"/>
              <w:spacing w:before="124" w:line="247" w:lineRule="auto"/>
              <w:ind w:left="176" w:right="172" w:hanging="1"/>
              <w:jc w:val="center"/>
            </w:pPr>
            <w:r>
              <w:rPr>
                <w:color w:val="564C73"/>
                <w:sz w:val="20"/>
              </w:rPr>
              <w:t>Información</w:t>
            </w:r>
            <w:r>
              <w:rPr>
                <w:color w:val="564C73"/>
                <w:spacing w:val="1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y</w:t>
            </w:r>
            <w:r>
              <w:rPr>
                <w:color w:val="564C73"/>
                <w:spacing w:val="1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Atención</w:t>
            </w:r>
            <w:r>
              <w:rPr>
                <w:color w:val="564C73"/>
                <w:spacing w:val="-5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al</w:t>
            </w:r>
            <w:r>
              <w:rPr>
                <w:color w:val="564C73"/>
                <w:spacing w:val="-4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Cliente</w:t>
            </w:r>
          </w:p>
        </w:tc>
        <w:tc>
          <w:tcPr>
            <w:tcW w:w="1662" w:type="dxa"/>
            <w:tcBorders>
              <w:left w:val="single" w:sz="2" w:space="0" w:color="1F2A55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C04E7" w:rsidRDefault="00BC04E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C04E7" w:rsidRDefault="00BA4463">
            <w:pPr>
              <w:pStyle w:val="TableParagraph"/>
              <w:spacing w:before="161"/>
              <w:ind w:left="416" w:right="44"/>
              <w:jc w:val="center"/>
            </w:pPr>
            <w:r>
              <w:rPr>
                <w:b/>
                <w:color w:val="564C73"/>
                <w:sz w:val="20"/>
              </w:rPr>
              <w:t>EJE</w:t>
            </w:r>
            <w:r>
              <w:rPr>
                <w:b/>
                <w:color w:val="564C73"/>
                <w:spacing w:val="-4"/>
                <w:sz w:val="20"/>
              </w:rPr>
              <w:t xml:space="preserve"> </w:t>
            </w:r>
            <w:r>
              <w:rPr>
                <w:b/>
                <w:color w:val="564C73"/>
                <w:sz w:val="20"/>
              </w:rPr>
              <w:t>4</w:t>
            </w:r>
          </w:p>
          <w:p w:rsidR="00BC04E7" w:rsidRDefault="00BA4463">
            <w:pPr>
              <w:pStyle w:val="TableParagraph"/>
              <w:spacing w:before="124" w:line="247" w:lineRule="auto"/>
              <w:ind w:left="418" w:right="44"/>
              <w:jc w:val="center"/>
            </w:pPr>
            <w:r>
              <w:rPr>
                <w:color w:val="564C73"/>
                <w:sz w:val="20"/>
              </w:rPr>
              <w:t>Accesibilidad</w:t>
            </w:r>
            <w:r>
              <w:rPr>
                <w:color w:val="564C73"/>
                <w:spacing w:val="-53"/>
                <w:sz w:val="20"/>
              </w:rPr>
              <w:t xml:space="preserve"> </w:t>
            </w:r>
            <w:r>
              <w:rPr>
                <w:color w:val="564C73"/>
                <w:sz w:val="20"/>
              </w:rPr>
              <w:t>Universal</w:t>
            </w:r>
          </w:p>
        </w:tc>
      </w:tr>
    </w:tbl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rPr>
          <w:sz w:val="19"/>
        </w:rPr>
      </w:pPr>
    </w:p>
    <w:p w:rsidR="00BC04E7" w:rsidRDefault="00BA4463">
      <w:pPr>
        <w:pStyle w:val="Ttulo7"/>
        <w:spacing w:before="113"/>
        <w:ind w:right="630"/>
        <w:jc w:val="right"/>
      </w:pPr>
      <w:r>
        <w:rPr>
          <w:color w:val="4D456C"/>
          <w:w w:val="117"/>
        </w:rPr>
        <w:t>4</w:t>
      </w:r>
    </w:p>
    <w:p w:rsidR="00BC04E7" w:rsidRDefault="00BC04E7">
      <w:pPr>
        <w:spacing w:before="50" w:line="218" w:lineRule="exact"/>
        <w:ind w:right="1374"/>
        <w:jc w:val="center"/>
      </w:pPr>
      <w:r>
        <w:pict>
          <v:shape id="docshape251" o:spid="_x0000_s1342" type="#_x0000_t202" style="position:absolute;left:0;text-align:left;margin-left:569.85pt;margin-top:6.85pt;width:11.65pt;height:98.2pt;z-index:25167206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OBJETIVOS</w:t>
                  </w:r>
                  <w:r>
                    <w:rPr>
                      <w:rFonts w:ascii="Tahoma" w:hAnsi="Tahoma"/>
                      <w:color w:val="1F2A55"/>
                      <w:spacing w:val="22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ESTRATÉGICOS</w:t>
                  </w:r>
                </w:p>
              </w:txbxContent>
            </v:textbox>
            <w10:wrap anchorx="page"/>
          </v:shape>
        </w:pict>
      </w:r>
      <w:r w:rsidR="00BA4463">
        <w:rPr>
          <w:rFonts w:ascii="Calibri" w:hAnsi="Calibri"/>
          <w:b/>
          <w:color w:val="1F2A55"/>
          <w:w w:val="110"/>
          <w:sz w:val="18"/>
        </w:rPr>
        <w:t>OE.03</w:t>
      </w:r>
    </w:p>
    <w:p w:rsidR="00BC04E7" w:rsidRDefault="00BA4463">
      <w:pPr>
        <w:spacing w:line="218" w:lineRule="exact"/>
        <w:ind w:right="1374"/>
        <w:jc w:val="center"/>
      </w:pPr>
      <w:r>
        <w:rPr>
          <w:rFonts w:ascii="Calibri" w:hAnsi="Calibri"/>
          <w:color w:val="1F2A55"/>
          <w:w w:val="105"/>
          <w:sz w:val="18"/>
        </w:rPr>
        <w:t>Mejorar</w:t>
      </w:r>
      <w:r>
        <w:rPr>
          <w:rFonts w:ascii="Calibri" w:hAnsi="Calibri"/>
          <w:color w:val="1F2A55"/>
          <w:spacing w:val="4"/>
          <w:w w:val="105"/>
          <w:sz w:val="18"/>
        </w:rPr>
        <w:t xml:space="preserve"> </w:t>
      </w:r>
      <w:r>
        <w:rPr>
          <w:rFonts w:ascii="Calibri" w:hAnsi="Calibri"/>
          <w:color w:val="1F2A55"/>
          <w:w w:val="105"/>
          <w:sz w:val="18"/>
        </w:rPr>
        <w:t>la</w:t>
      </w:r>
      <w:r>
        <w:rPr>
          <w:rFonts w:ascii="Calibri" w:hAnsi="Calibri"/>
          <w:color w:val="1F2A55"/>
          <w:spacing w:val="5"/>
          <w:w w:val="105"/>
          <w:sz w:val="18"/>
        </w:rPr>
        <w:t xml:space="preserve"> </w:t>
      </w:r>
      <w:r>
        <w:rPr>
          <w:rFonts w:ascii="Calibri" w:hAnsi="Calibri"/>
          <w:color w:val="1F2A55"/>
          <w:w w:val="105"/>
          <w:sz w:val="18"/>
        </w:rPr>
        <w:t>eficiencia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9"/>
        <w:rPr>
          <w:rFonts w:ascii="Calibri" w:hAnsi="Calibri"/>
          <w:sz w:val="22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15" w:line="273" w:lineRule="exact"/>
        <w:ind w:left="1980" w:right="30"/>
        <w:jc w:val="center"/>
      </w:pPr>
      <w:r>
        <w:rPr>
          <w:rFonts w:ascii="Calibri" w:hAnsi="Calibri"/>
          <w:b/>
          <w:color w:val="1F2A55"/>
          <w:w w:val="120"/>
          <w:sz w:val="23"/>
        </w:rPr>
        <w:lastRenderedPageBreak/>
        <w:t>EJE</w:t>
      </w:r>
      <w:r>
        <w:rPr>
          <w:rFonts w:ascii="Calibri" w:hAnsi="Calibri"/>
          <w:b/>
          <w:color w:val="1F2A55"/>
          <w:spacing w:val="-8"/>
          <w:w w:val="120"/>
          <w:sz w:val="23"/>
        </w:rPr>
        <w:t xml:space="preserve"> </w:t>
      </w:r>
      <w:r>
        <w:rPr>
          <w:rFonts w:ascii="Calibri" w:hAnsi="Calibri"/>
          <w:b/>
          <w:color w:val="1F2A55"/>
          <w:w w:val="120"/>
          <w:sz w:val="23"/>
        </w:rPr>
        <w:t>3</w:t>
      </w:r>
    </w:p>
    <w:p w:rsidR="00BC04E7" w:rsidRDefault="00BA4463">
      <w:pPr>
        <w:spacing w:line="212" w:lineRule="exact"/>
        <w:ind w:left="2033" w:right="30"/>
        <w:jc w:val="center"/>
      </w:pPr>
      <w:r>
        <w:rPr>
          <w:rFonts w:ascii="Calibri" w:hAnsi="Calibri"/>
          <w:b/>
          <w:color w:val="1F2A55"/>
          <w:w w:val="110"/>
          <w:sz w:val="18"/>
        </w:rPr>
        <w:t>CALIDAD</w:t>
      </w:r>
      <w:r>
        <w:rPr>
          <w:rFonts w:ascii="Calibri" w:hAnsi="Calibri"/>
          <w:b/>
          <w:color w:val="1F2A55"/>
          <w:spacing w:val="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DEL</w:t>
      </w:r>
      <w:r>
        <w:rPr>
          <w:rFonts w:ascii="Calibri" w:hAnsi="Calibri"/>
          <w:b/>
          <w:color w:val="1F2A55"/>
          <w:spacing w:val="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SERVICIO</w:t>
      </w:r>
    </w:p>
    <w:p w:rsidR="00BC04E7" w:rsidRDefault="00BA4463">
      <w:pPr>
        <w:spacing w:before="115" w:line="273" w:lineRule="exact"/>
        <w:ind w:left="2023" w:right="3104"/>
        <w:jc w:val="center"/>
      </w:pPr>
      <w:r>
        <w:br w:type="column"/>
      </w:r>
      <w:r>
        <w:rPr>
          <w:rFonts w:ascii="Calibri" w:hAnsi="Calibri"/>
          <w:b/>
          <w:color w:val="1F2A55"/>
          <w:w w:val="125"/>
          <w:sz w:val="23"/>
        </w:rPr>
        <w:lastRenderedPageBreak/>
        <w:t>EJE</w:t>
      </w:r>
      <w:r>
        <w:rPr>
          <w:rFonts w:ascii="Calibri" w:hAnsi="Calibri"/>
          <w:b/>
          <w:color w:val="1F2A55"/>
          <w:spacing w:val="-11"/>
          <w:w w:val="125"/>
          <w:sz w:val="23"/>
        </w:rPr>
        <w:t xml:space="preserve"> </w:t>
      </w:r>
      <w:r>
        <w:rPr>
          <w:rFonts w:ascii="Calibri" w:hAnsi="Calibri"/>
          <w:b/>
          <w:color w:val="1F2A55"/>
          <w:w w:val="125"/>
          <w:sz w:val="23"/>
        </w:rPr>
        <w:t>4</w:t>
      </w:r>
    </w:p>
    <w:p w:rsidR="00BC04E7" w:rsidRDefault="00BA4463">
      <w:pPr>
        <w:spacing w:line="212" w:lineRule="exact"/>
        <w:ind w:left="2036" w:right="3104"/>
        <w:jc w:val="center"/>
      </w:pPr>
      <w:r>
        <w:rPr>
          <w:rFonts w:ascii="Calibri" w:hAnsi="Calibri"/>
          <w:b/>
          <w:color w:val="1F2A55"/>
          <w:w w:val="110"/>
          <w:sz w:val="18"/>
        </w:rPr>
        <w:t>ACCESIBILIDAD</w:t>
      </w:r>
      <w:r>
        <w:rPr>
          <w:rFonts w:ascii="Calibri" w:hAnsi="Calibri"/>
          <w:b/>
          <w:color w:val="1F2A55"/>
          <w:spacing w:val="6"/>
          <w:w w:val="110"/>
          <w:sz w:val="18"/>
        </w:rPr>
        <w:t xml:space="preserve"> </w:t>
      </w:r>
      <w:r>
        <w:rPr>
          <w:rFonts w:ascii="Calibri" w:hAnsi="Calibri"/>
          <w:b/>
          <w:color w:val="1F2A55"/>
          <w:w w:val="110"/>
          <w:sz w:val="18"/>
        </w:rPr>
        <w:t>UNIVERSAL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4005" w:space="335"/>
            <w:col w:w="7410" w:space="0"/>
          </w:cols>
        </w:sectPr>
      </w:pPr>
    </w:p>
    <w:p w:rsidR="00BC04E7" w:rsidRDefault="00BC04E7">
      <w:pPr>
        <w:pStyle w:val="Textoindependiente"/>
        <w:spacing w:before="1"/>
        <w:rPr>
          <w:rFonts w:ascii="Calibri" w:hAnsi="Calibri"/>
          <w:b/>
          <w:sz w:val="29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9" w:line="218" w:lineRule="exact"/>
        <w:ind w:left="2007"/>
        <w:jc w:val="center"/>
      </w:pPr>
      <w:r>
        <w:rPr>
          <w:rFonts w:ascii="Calibri" w:hAnsi="Calibri"/>
          <w:b/>
          <w:color w:val="009539"/>
          <w:w w:val="110"/>
          <w:sz w:val="18"/>
        </w:rPr>
        <w:lastRenderedPageBreak/>
        <w:t>OE.07</w:t>
      </w:r>
    </w:p>
    <w:p w:rsidR="00BC04E7" w:rsidRDefault="00BA4463">
      <w:pPr>
        <w:spacing w:line="235" w:lineRule="auto"/>
        <w:ind w:left="2007"/>
        <w:jc w:val="center"/>
      </w:pPr>
      <w:r>
        <w:rPr>
          <w:rFonts w:ascii="Calibri" w:hAnsi="Calibri"/>
          <w:color w:val="009539"/>
          <w:w w:val="110"/>
          <w:sz w:val="18"/>
        </w:rPr>
        <w:t>Prestar</w:t>
      </w:r>
      <w:r>
        <w:rPr>
          <w:rFonts w:ascii="Calibri" w:hAnsi="Calibri"/>
          <w:color w:val="009539"/>
          <w:spacing w:val="-10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los</w:t>
      </w:r>
      <w:r>
        <w:rPr>
          <w:rFonts w:ascii="Calibri" w:hAnsi="Calibri"/>
          <w:color w:val="009539"/>
          <w:spacing w:val="-10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servicios</w:t>
      </w:r>
      <w:r>
        <w:rPr>
          <w:rFonts w:ascii="Calibri" w:hAnsi="Calibri"/>
          <w:color w:val="009539"/>
          <w:spacing w:val="-10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con</w:t>
      </w:r>
      <w:r>
        <w:rPr>
          <w:rFonts w:ascii="Calibri" w:hAnsi="Calibri"/>
          <w:color w:val="009539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niveles de calidad</w:t>
      </w:r>
      <w:r>
        <w:rPr>
          <w:rFonts w:ascii="Calibri" w:hAnsi="Calibri"/>
          <w:color w:val="009539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crecientes</w:t>
      </w:r>
    </w:p>
    <w:p w:rsidR="00BC04E7" w:rsidRDefault="00BA4463">
      <w:pPr>
        <w:spacing w:before="109" w:line="218" w:lineRule="exact"/>
        <w:ind w:left="1778" w:right="2853"/>
        <w:jc w:val="center"/>
      </w:pPr>
      <w:r>
        <w:br w:type="column"/>
      </w:r>
      <w:r>
        <w:rPr>
          <w:rFonts w:ascii="Calibri" w:hAnsi="Calibri"/>
          <w:b/>
          <w:color w:val="D3291E"/>
          <w:w w:val="115"/>
          <w:sz w:val="18"/>
        </w:rPr>
        <w:lastRenderedPageBreak/>
        <w:t>OE.08</w:t>
      </w:r>
    </w:p>
    <w:p w:rsidR="00BC04E7" w:rsidRDefault="00BA4463">
      <w:pPr>
        <w:spacing w:line="235" w:lineRule="auto"/>
        <w:ind w:left="1778" w:right="2854"/>
        <w:jc w:val="center"/>
      </w:pPr>
      <w:r>
        <w:rPr>
          <w:rFonts w:ascii="Calibri" w:hAnsi="Calibri"/>
          <w:color w:val="D3291E"/>
          <w:w w:val="110"/>
          <w:sz w:val="18"/>
        </w:rPr>
        <w:t>Dotar</w:t>
      </w:r>
      <w:r>
        <w:rPr>
          <w:rFonts w:ascii="Calibri" w:hAnsi="Calibri"/>
          <w:color w:val="D3291E"/>
          <w:spacing w:val="-5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a</w:t>
      </w:r>
      <w:r>
        <w:rPr>
          <w:rFonts w:ascii="Calibri" w:hAnsi="Calibri"/>
          <w:color w:val="D3291E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la</w:t>
      </w:r>
      <w:r>
        <w:rPr>
          <w:rFonts w:ascii="Calibri" w:hAnsi="Calibri"/>
          <w:color w:val="D3291E"/>
          <w:spacing w:val="-5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ciudad</w:t>
      </w:r>
      <w:r>
        <w:rPr>
          <w:rFonts w:ascii="Calibri" w:hAnsi="Calibri"/>
          <w:color w:val="D3291E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de</w:t>
      </w:r>
      <w:r>
        <w:rPr>
          <w:rFonts w:ascii="Calibri" w:hAnsi="Calibri"/>
          <w:color w:val="D3291E"/>
          <w:spacing w:val="-5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una</w:t>
      </w:r>
      <w:r>
        <w:rPr>
          <w:rFonts w:ascii="Calibri" w:hAnsi="Calibri"/>
          <w:color w:val="D3291E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red</w:t>
      </w:r>
      <w:r>
        <w:rPr>
          <w:rFonts w:ascii="Calibri" w:hAnsi="Calibri"/>
          <w:color w:val="D3291E"/>
          <w:spacing w:val="-5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accesible</w:t>
      </w:r>
      <w:r>
        <w:rPr>
          <w:rFonts w:ascii="Calibri" w:hAnsi="Calibri"/>
          <w:color w:val="D3291E"/>
          <w:spacing w:val="-4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y</w:t>
      </w:r>
      <w:r>
        <w:rPr>
          <w:rFonts w:ascii="Calibri" w:hAnsi="Calibri"/>
          <w:color w:val="D3291E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respetuosa con el medio ambiente</w:t>
      </w:r>
      <w:r>
        <w:rPr>
          <w:rFonts w:ascii="Calibri" w:hAnsi="Calibri"/>
          <w:color w:val="D3291E"/>
          <w:spacing w:val="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(accesibilidad universal)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3915" w:space="40"/>
            <w:col w:w="7795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7"/>
        <w:rPr>
          <w:rFonts w:ascii="Calibri" w:hAnsi="Calibri"/>
          <w:sz w:val="27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8" w:line="218" w:lineRule="exact"/>
        <w:ind w:left="877"/>
        <w:jc w:val="center"/>
      </w:pPr>
      <w:r>
        <w:rPr>
          <w:rFonts w:ascii="Calibri" w:hAnsi="Calibri"/>
          <w:b/>
          <w:color w:val="009539"/>
          <w:sz w:val="18"/>
        </w:rPr>
        <w:lastRenderedPageBreak/>
        <w:t>OE.11</w:t>
      </w:r>
    </w:p>
    <w:p w:rsidR="00BC04E7" w:rsidRDefault="00BA4463">
      <w:pPr>
        <w:spacing w:before="1" w:line="235" w:lineRule="auto"/>
        <w:ind w:left="877"/>
        <w:jc w:val="center"/>
      </w:pPr>
      <w:r>
        <w:rPr>
          <w:rFonts w:ascii="Calibri" w:hAnsi="Calibri"/>
          <w:color w:val="009539"/>
          <w:w w:val="110"/>
          <w:sz w:val="18"/>
        </w:rPr>
        <w:t>Optimizar</w:t>
      </w:r>
      <w:r>
        <w:rPr>
          <w:rFonts w:ascii="Calibri" w:hAnsi="Calibri"/>
          <w:color w:val="009539"/>
          <w:spacing w:val="-9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la</w:t>
      </w:r>
      <w:r>
        <w:rPr>
          <w:rFonts w:ascii="Calibri" w:hAnsi="Calibri"/>
          <w:color w:val="009539"/>
          <w:spacing w:val="-8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utilización</w:t>
      </w:r>
      <w:r>
        <w:rPr>
          <w:rFonts w:ascii="Calibri" w:hAnsi="Calibri"/>
          <w:color w:val="009539"/>
          <w:spacing w:val="-9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de</w:t>
      </w:r>
      <w:r>
        <w:rPr>
          <w:rFonts w:ascii="Calibri" w:hAnsi="Calibri"/>
          <w:color w:val="009539"/>
          <w:spacing w:val="-41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los recursos humanos y</w:t>
      </w:r>
      <w:r>
        <w:rPr>
          <w:rFonts w:ascii="Calibri" w:hAnsi="Calibri"/>
          <w:color w:val="009539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materiale</w:t>
      </w:r>
    </w:p>
    <w:p w:rsidR="00BC04E7" w:rsidRDefault="00BA4463">
      <w:pPr>
        <w:spacing w:before="108" w:line="218" w:lineRule="exact"/>
        <w:ind w:left="421" w:right="38"/>
        <w:jc w:val="center"/>
      </w:pPr>
      <w:r>
        <w:br w:type="column"/>
      </w:r>
      <w:r>
        <w:rPr>
          <w:rFonts w:ascii="Calibri" w:hAnsi="Calibri"/>
          <w:b/>
          <w:color w:val="009539"/>
          <w:sz w:val="18"/>
        </w:rPr>
        <w:lastRenderedPageBreak/>
        <w:t>OE.12</w:t>
      </w:r>
    </w:p>
    <w:p w:rsidR="00BC04E7" w:rsidRDefault="00BA4463">
      <w:pPr>
        <w:spacing w:before="1" w:line="235" w:lineRule="auto"/>
        <w:ind w:left="423" w:right="38"/>
        <w:jc w:val="center"/>
      </w:pPr>
      <w:r>
        <w:rPr>
          <w:rFonts w:ascii="Calibri" w:hAnsi="Calibri"/>
          <w:color w:val="009539"/>
          <w:w w:val="110"/>
          <w:sz w:val="18"/>
        </w:rPr>
        <w:t>Fortalecer la</w:t>
      </w:r>
      <w:r>
        <w:rPr>
          <w:rFonts w:ascii="Calibri" w:hAnsi="Calibri"/>
          <w:color w:val="009539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9539"/>
          <w:w w:val="105"/>
          <w:sz w:val="18"/>
        </w:rPr>
        <w:t>estructura</w:t>
      </w:r>
      <w:r>
        <w:rPr>
          <w:rFonts w:ascii="Calibri" w:hAnsi="Calibri"/>
          <w:color w:val="009539"/>
          <w:spacing w:val="5"/>
          <w:w w:val="105"/>
          <w:sz w:val="18"/>
        </w:rPr>
        <w:t xml:space="preserve"> </w:t>
      </w:r>
      <w:r>
        <w:rPr>
          <w:rFonts w:ascii="Calibri" w:hAnsi="Calibri"/>
          <w:color w:val="009539"/>
          <w:w w:val="105"/>
          <w:sz w:val="18"/>
        </w:rPr>
        <w:t>jerárquica</w:t>
      </w:r>
      <w:r>
        <w:rPr>
          <w:rFonts w:ascii="Calibri" w:hAnsi="Calibri"/>
          <w:color w:val="009539"/>
          <w:spacing w:val="-40"/>
          <w:w w:val="105"/>
          <w:sz w:val="18"/>
        </w:rPr>
        <w:t xml:space="preserve"> </w:t>
      </w:r>
      <w:r>
        <w:rPr>
          <w:rFonts w:ascii="Calibri" w:hAnsi="Calibri"/>
          <w:color w:val="009539"/>
          <w:w w:val="110"/>
          <w:sz w:val="18"/>
        </w:rPr>
        <w:t>de la red</w:t>
      </w:r>
    </w:p>
    <w:p w:rsidR="00BC04E7" w:rsidRDefault="00BA4463">
      <w:pPr>
        <w:spacing w:before="108" w:line="218" w:lineRule="exact"/>
        <w:ind w:left="1705" w:right="4195"/>
        <w:jc w:val="center"/>
      </w:pPr>
      <w:r>
        <w:br w:type="column"/>
      </w:r>
      <w:r>
        <w:rPr>
          <w:rFonts w:ascii="Calibri" w:hAnsi="Calibri"/>
          <w:b/>
          <w:color w:val="D3291E"/>
          <w:sz w:val="18"/>
        </w:rPr>
        <w:lastRenderedPageBreak/>
        <w:t>OE.13</w:t>
      </w:r>
    </w:p>
    <w:p w:rsidR="00BC04E7" w:rsidRDefault="00BA4463">
      <w:pPr>
        <w:spacing w:before="1" w:line="235" w:lineRule="auto"/>
        <w:ind w:left="877" w:right="3367" w:hanging="1"/>
        <w:jc w:val="center"/>
      </w:pPr>
      <w:r>
        <w:rPr>
          <w:rFonts w:ascii="Calibri" w:hAnsi="Calibri"/>
          <w:color w:val="D3291E"/>
          <w:w w:val="110"/>
          <w:sz w:val="18"/>
        </w:rPr>
        <w:t>Disponer y mantener una</w:t>
      </w:r>
      <w:r>
        <w:rPr>
          <w:rFonts w:ascii="Calibri" w:hAnsi="Calibri"/>
          <w:color w:val="D3291E"/>
          <w:spacing w:val="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flota</w:t>
      </w:r>
      <w:r>
        <w:rPr>
          <w:rFonts w:ascii="Calibri" w:hAnsi="Calibri"/>
          <w:color w:val="D3291E"/>
          <w:spacing w:val="-12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de</w:t>
      </w:r>
      <w:r>
        <w:rPr>
          <w:rFonts w:ascii="Calibri" w:hAnsi="Calibri"/>
          <w:color w:val="D3291E"/>
          <w:spacing w:val="-1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guaguas</w:t>
      </w:r>
      <w:r>
        <w:rPr>
          <w:rFonts w:ascii="Calibri" w:hAnsi="Calibri"/>
          <w:color w:val="D3291E"/>
          <w:spacing w:val="-1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moderna,</w:t>
      </w:r>
      <w:r>
        <w:rPr>
          <w:rFonts w:ascii="Calibri" w:hAnsi="Calibri"/>
          <w:color w:val="D3291E"/>
          <w:spacing w:val="-4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sostenible</w:t>
      </w:r>
      <w:r>
        <w:rPr>
          <w:rFonts w:ascii="Calibri" w:hAnsi="Calibri"/>
          <w:color w:val="D3291E"/>
          <w:spacing w:val="-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y</w:t>
      </w:r>
      <w:r>
        <w:rPr>
          <w:rFonts w:ascii="Calibri" w:hAnsi="Calibri"/>
          <w:color w:val="D3291E"/>
          <w:spacing w:val="-1"/>
          <w:w w:val="110"/>
          <w:sz w:val="18"/>
        </w:rPr>
        <w:t xml:space="preserve"> </w:t>
      </w:r>
      <w:r>
        <w:rPr>
          <w:rFonts w:ascii="Calibri" w:hAnsi="Calibri"/>
          <w:color w:val="D3291E"/>
          <w:w w:val="110"/>
          <w:sz w:val="18"/>
        </w:rPr>
        <w:t>accesible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2955" w:space="40"/>
            <w:col w:w="2100" w:space="274"/>
            <w:col w:w="6381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9"/>
        <w:rPr>
          <w:rFonts w:ascii="Calibri" w:hAnsi="Calibri"/>
          <w:sz w:val="28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109" w:line="218" w:lineRule="exact"/>
        <w:ind w:left="1168"/>
        <w:jc w:val="center"/>
      </w:pPr>
      <w:r>
        <w:rPr>
          <w:rFonts w:ascii="Calibri" w:hAnsi="Calibri"/>
          <w:b/>
          <w:color w:val="006A86"/>
          <w:sz w:val="18"/>
        </w:rPr>
        <w:lastRenderedPageBreak/>
        <w:t>OE.17</w:t>
      </w:r>
    </w:p>
    <w:p w:rsidR="00BC04E7" w:rsidRDefault="00BA4463">
      <w:pPr>
        <w:spacing w:line="235" w:lineRule="auto"/>
        <w:ind w:left="1168"/>
        <w:jc w:val="center"/>
      </w:pPr>
      <w:r>
        <w:rPr>
          <w:rFonts w:ascii="Calibri" w:hAnsi="Calibri"/>
          <w:color w:val="006A86"/>
          <w:spacing w:val="-2"/>
          <w:w w:val="110"/>
          <w:sz w:val="18"/>
        </w:rPr>
        <w:t>Fomentar el aprendizaje</w:t>
      </w:r>
      <w:r>
        <w:rPr>
          <w:rFonts w:ascii="Calibri" w:hAnsi="Calibri"/>
          <w:color w:val="006A86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continuo mejorando la</w:t>
      </w:r>
      <w:r>
        <w:rPr>
          <w:rFonts w:ascii="Calibri" w:hAnsi="Calibri"/>
          <w:color w:val="006A86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polivalencia</w:t>
      </w:r>
    </w:p>
    <w:p w:rsidR="00BC04E7" w:rsidRDefault="00BA4463">
      <w:pPr>
        <w:spacing w:before="148" w:line="218" w:lineRule="exact"/>
        <w:ind w:left="808"/>
        <w:jc w:val="center"/>
      </w:pPr>
      <w:r>
        <w:br w:type="column"/>
      </w:r>
      <w:r>
        <w:rPr>
          <w:rFonts w:ascii="Calibri" w:hAnsi="Calibri"/>
          <w:b/>
          <w:color w:val="006A86"/>
          <w:w w:val="105"/>
          <w:sz w:val="18"/>
        </w:rPr>
        <w:lastRenderedPageBreak/>
        <w:t>OE.18</w:t>
      </w:r>
    </w:p>
    <w:p w:rsidR="00BC04E7" w:rsidRDefault="00BA4463">
      <w:pPr>
        <w:spacing w:before="1" w:line="235" w:lineRule="auto"/>
        <w:ind w:left="808"/>
        <w:jc w:val="center"/>
      </w:pPr>
      <w:r>
        <w:rPr>
          <w:rFonts w:ascii="Calibri" w:hAnsi="Calibri"/>
          <w:color w:val="006A86"/>
          <w:spacing w:val="-1"/>
          <w:w w:val="110"/>
          <w:sz w:val="18"/>
        </w:rPr>
        <w:t>Promover la cooperación</w:t>
      </w:r>
      <w:r>
        <w:rPr>
          <w:rFonts w:ascii="Calibri" w:hAnsi="Calibri"/>
          <w:color w:val="006A86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006A86"/>
          <w:w w:val="105"/>
          <w:sz w:val="18"/>
        </w:rPr>
        <w:t>entre</w:t>
      </w:r>
      <w:r>
        <w:rPr>
          <w:rFonts w:ascii="Calibri" w:hAnsi="Calibri"/>
          <w:color w:val="006A86"/>
          <w:spacing w:val="7"/>
          <w:w w:val="105"/>
          <w:sz w:val="18"/>
        </w:rPr>
        <w:t xml:space="preserve"> </w:t>
      </w:r>
      <w:r>
        <w:rPr>
          <w:rFonts w:ascii="Calibri" w:hAnsi="Calibri"/>
          <w:color w:val="006A86"/>
          <w:w w:val="105"/>
          <w:sz w:val="18"/>
        </w:rPr>
        <w:t>Departamentos</w:t>
      </w:r>
      <w:r>
        <w:rPr>
          <w:rFonts w:ascii="Calibri" w:hAnsi="Calibri"/>
          <w:color w:val="006A86"/>
          <w:spacing w:val="7"/>
          <w:w w:val="105"/>
          <w:sz w:val="18"/>
        </w:rPr>
        <w:t xml:space="preserve"> </w:t>
      </w:r>
      <w:r>
        <w:rPr>
          <w:rFonts w:ascii="Calibri" w:hAnsi="Calibri"/>
          <w:color w:val="006A86"/>
          <w:w w:val="105"/>
          <w:sz w:val="18"/>
        </w:rPr>
        <w:t>y</w:t>
      </w:r>
      <w:r>
        <w:rPr>
          <w:rFonts w:ascii="Calibri" w:hAnsi="Calibri"/>
          <w:color w:val="006A86"/>
          <w:spacing w:val="7"/>
          <w:w w:val="105"/>
          <w:sz w:val="18"/>
        </w:rPr>
        <w:t xml:space="preserve"> </w:t>
      </w:r>
      <w:r>
        <w:rPr>
          <w:rFonts w:ascii="Calibri" w:hAnsi="Calibri"/>
          <w:color w:val="006A86"/>
          <w:w w:val="105"/>
          <w:sz w:val="18"/>
        </w:rPr>
        <w:t>el</w:t>
      </w:r>
      <w:r>
        <w:rPr>
          <w:rFonts w:ascii="Calibri" w:hAnsi="Calibri"/>
          <w:color w:val="006A86"/>
          <w:spacing w:val="-39"/>
          <w:w w:val="105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trabajo</w:t>
      </w:r>
      <w:r>
        <w:rPr>
          <w:rFonts w:ascii="Calibri" w:hAnsi="Calibri"/>
          <w:color w:val="006A86"/>
          <w:spacing w:val="-2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en</w:t>
      </w:r>
      <w:r>
        <w:rPr>
          <w:rFonts w:ascii="Calibri" w:hAnsi="Calibri"/>
          <w:color w:val="006A86"/>
          <w:spacing w:val="-1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equipo</w:t>
      </w:r>
    </w:p>
    <w:p w:rsidR="00BC04E7" w:rsidRDefault="00BA4463">
      <w:pPr>
        <w:spacing w:before="185" w:line="218" w:lineRule="exact"/>
        <w:ind w:left="1760" w:right="3494"/>
        <w:jc w:val="center"/>
      </w:pPr>
      <w:r>
        <w:br w:type="column"/>
      </w:r>
      <w:r>
        <w:rPr>
          <w:rFonts w:ascii="Calibri" w:hAnsi="Calibri"/>
          <w:b/>
          <w:color w:val="006A86"/>
          <w:w w:val="105"/>
          <w:sz w:val="18"/>
        </w:rPr>
        <w:lastRenderedPageBreak/>
        <w:t>OE.19</w:t>
      </w:r>
    </w:p>
    <w:p w:rsidR="00BC04E7" w:rsidRDefault="00BA4463">
      <w:pPr>
        <w:spacing w:line="235" w:lineRule="auto"/>
        <w:ind w:left="1080" w:right="2815"/>
        <w:jc w:val="center"/>
      </w:pPr>
      <w:r>
        <w:rPr>
          <w:rFonts w:ascii="Calibri" w:hAnsi="Calibri"/>
          <w:color w:val="006A86"/>
          <w:w w:val="110"/>
          <w:sz w:val="18"/>
        </w:rPr>
        <w:t>Impulsar la seguridad,</w:t>
      </w:r>
      <w:r>
        <w:rPr>
          <w:rFonts w:ascii="Calibri" w:hAnsi="Calibri"/>
          <w:color w:val="006A86"/>
          <w:spacing w:val="1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salud</w:t>
      </w:r>
      <w:r>
        <w:rPr>
          <w:rFonts w:ascii="Calibri" w:hAnsi="Calibri"/>
          <w:color w:val="006A86"/>
          <w:spacing w:val="-8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y</w:t>
      </w:r>
      <w:r>
        <w:rPr>
          <w:rFonts w:ascii="Calibri" w:hAnsi="Calibri"/>
          <w:color w:val="006A86"/>
          <w:spacing w:val="-7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bienestar</w:t>
      </w:r>
      <w:r>
        <w:rPr>
          <w:rFonts w:ascii="Calibri" w:hAnsi="Calibri"/>
          <w:color w:val="006A86"/>
          <w:spacing w:val="-8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de</w:t>
      </w:r>
      <w:r>
        <w:rPr>
          <w:rFonts w:ascii="Calibri" w:hAnsi="Calibri"/>
          <w:color w:val="006A86"/>
          <w:spacing w:val="-7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las</w:t>
      </w:r>
      <w:r>
        <w:rPr>
          <w:rFonts w:ascii="Calibri" w:hAnsi="Calibri"/>
          <w:color w:val="006A86"/>
          <w:spacing w:val="-42"/>
          <w:w w:val="110"/>
          <w:sz w:val="18"/>
        </w:rPr>
        <w:t xml:space="preserve"> </w:t>
      </w:r>
      <w:r>
        <w:rPr>
          <w:rFonts w:ascii="Calibri" w:hAnsi="Calibri"/>
          <w:color w:val="006A86"/>
          <w:w w:val="110"/>
          <w:sz w:val="18"/>
        </w:rPr>
        <w:t>personas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3092" w:space="40"/>
            <w:col w:w="2821" w:space="39"/>
            <w:col w:w="5758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252" o:spid="_x0000_s1343" style="position:absolute;margin-left:0;margin-top:0;width:612.3pt;height:858.9pt;z-index:-251590144;mso-position-horizontal-relative:page;mso-position-vertical-relative:page" coordsize="12246,17178">
            <v:shape id="docshape253" o:spid="_x0000_s1344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244" o:spid="_x0000_s1345" type="#_x0000_t32" style="position:absolute;left:11412;top:6616;width:834;height:0;visibility:visible;mso-wrap-style:square" o:connectortype="elbow" strokecolor="#1f2a55" strokeweight=".08811mm"/>
            <v:shape id="docshape254" o:spid="_x0000_s1346" style="position:absolute;top:8035;width:10172;height:4760;visibility:visible;mso-wrap-style:square;v-text-anchor:top" coordsize="10172,4760" path="m10171,4751l,4751r,9l10171,4760r,-9xm10171,2376l,2376r,9l10171,2385r,-9xm10171,l,,,9r10171,l10171,xe" fillcolor="#1f2a55" stroked="f">
              <v:path arrowok="t" o:connecttype="custom" o:connectlocs="3229611,0;6459221,1511302;3229611,3022604;0,1511302;6458586,8119755;0,8119755;0,8125470;6458586,8125470;6458586,8119755;6458586,6611629;0,6611629;0,6617344;6458586,6617344;6458586,6611629;6458586,5102866;0,5102866;0,5108581;6458586,5108581;6458586,5102866" o:connectangles="270,0,90,180,0,0,0,0,0,0,0,0,0,0,0,0,0,0,0" textboxrect="0,0,10172,4760"/>
            </v:shape>
            <v:shape id="docshape255" o:spid="_x0000_s1347" style="position:absolute;left:1198;top:9009;width:4480;height:3245;visibility:visible;mso-wrap-style:square;v-text-anchor:top" coordsize="4480,3245" path="m2436,2124r-11,-52l2397,2031r-42,-29l2304,1992r-2172,l81,2002r-42,29l11,2072,,2124r,989l11,3164r28,42l81,3234r51,11l2304,3245r51,-11l2397,3206r28,-42l2436,3113r,-989xm3431,132l3421,80,3393,39,3351,10,3300,,1220,r-51,10l1127,39r-28,41l1089,132r,870l1099,1053r28,42l1169,1123r51,11l3300,1134r51,-11l3393,1095r28,-42l3431,1002r,-870xm4480,2100r-10,-51l4442,2007r-42,-28l4349,1968r-1622,l2676,1979r-42,28l2606,2049r-10,51l2596,3113r10,51l2634,3206r42,28l2727,3245r1622,l4400,3234r42,-28l4470,3164r10,-51l4480,2100xe" fillcolor="#edf5ec" stroked="f">
              <v:path arrowok="t" o:connecttype="custom" o:connectlocs="1422399,0;2844798,1030286;1422399,2060572;0,1030286;1546859,7069445;1539874,7036425;1522094,7010390;1495424,6991975;1463039,6985625;83820,6985625;51435,6991975;24765,7010390;6985,7036425;0,7069445;0,7697459;6985,7729844;24765,7756514;51435,7774294;83820,7781279;1463039,7781279;1495424,7774294;1522094,7756514;1539874,7729844;1546859,7697459;1546859,7069445;2178683,5804527;2172333,5771507;2154553,5745472;2127884,5727057;2095499,5720707;774699,5720707;742314,5727057;715644,5745472;697865,5771507;691515,5804527;691515,6356976;697865,6389361;715644,6416031;742314,6433811;774699,6440796;2095499,6440796;2127884,6433811;2154553,6416031;2172333,6389361;2178683,6356976;2178683,5804527;2844798,7054205;2838448,7021820;2820668,6995150;2793998,6977370;2761613,6970385;1731643,6970385;1699258,6977370;1672588,6995150;1654808,7021820;1648458,7054205;1648458,7697459;1654808,7729844;1672588,7756514;1699258,7774294;1731643,7781279;2761613,7781279;2793998,7774294;2820668,7756514;2838448,7729844;2844798,7697459;2844798,7054205" o:connectangles="270,0,90,180,0,0,0,0,0,0,0,0,0,0,0,0,0,0,0,0,0,0,0,0,0,0,0,0,0,0,0,0,0,0,0,0,0,0,0,0,0,0,0,0,0,0,0,0,0,0,0,0,0,0,0,0,0,0,0,0,0,0,0,0,0,0,0" textboxrect="0,0,4480,3245"/>
            </v:shape>
            <v:shape id="docshape256" o:spid="_x0000_s1348" style="position:absolute;left:6005;top:9009;width:3613;height:3245;visibility:visible;mso-wrap-style:square;v-text-anchor:top" coordsize="3613,3245" path="m3097,2099r-11,-51l3058,2006r-42,-28l2965,1967r-2318,l596,1978r-42,28l526,2048r-10,51l516,3113r10,51l554,3206r42,28l647,3245r2318,l3016,3234r42,-28l3086,3164r11,-51l3097,2099xm3613,132l3602,80,3574,39,3532,10,3481,,132,,80,10,39,39,10,80,,132r,870l10,1053r29,42l80,1123r52,11l3481,1134r51,-11l3574,1095r28,-42l3613,1002r,-870xe" fillcolor="#faece6" stroked="f">
              <v:path arrowok="t" o:connecttype="custom" o:connectlocs="1147129,0;2294257,1030286;1147129,2060572;0,1030286;1966597,7053570;1959612,7021185;1941832,6994515;1915162,6976735;1882777,6969750;410845,6969750;378460,6976735;351790,6994515;334010,7021185;327660,7053570;327660,7697459;334010,7729844;351790,7756514;378460,7774294;410845,7781279;1882777,7781279;1915162,7774294;1941832,7756514;1959612,7729844;1966597,7697459;1966597,7053570;2294258,5804527;2287273,5771507;2269493,5745472;2242823,5727057;2210438,5720707;83820,5720707;50800,5727057;24765,5745472;6350,5771507;0,5804527;0,6356976;6350,6389361;24765,6416031;50800,6433811;83820,6440796;2210438,6440796;2242823,6433811;2269493,6416031;2287273,6389361;2294258,6356976;2294258,5804527" o:connectangles="270,0,90,180,0,0,0,0,0,0,0,0,0,0,0,0,0,0,0,0,0,0,0,0,0,0,0,0,0,0,0,0,0,0,0,0,0,0,0,0,0,0,0,0,0,0" textboxrect="0,0,3613,3245"/>
            </v:shape>
            <v:shape id="docshape257" o:spid="_x0000_s1349" style="position:absolute;left:4730;top:6401;width:1909;height:905;visibility:visible;mso-wrap-style:square;v-text-anchor:top" coordsize="1909,905" path="m1776,l131,,80,11,38,39,10,81,,132,,773r10,52l38,866r42,28l131,905r1645,l1828,894r41,-28l1898,825r10,-52l1908,132,1898,81,1869,39,1828,11,1776,xe" fillcolor="#cdc9d5" stroked="f">
              <v:path arrowok="t" o:connecttype="custom" o:connectlocs="606105,0;1212210,287336;606105,574672;0,287336;1127755,4064614;83185,4064614;50800,4071599;24130,4089379;6350,4116049;0,4148433;0,4555466;6350,4588486;24130,4614521;50800,4632301;83185,4639286;1127755,4639286;1160775,4632301;1186810,4614521;1205225,4588486;1211575,4555466;1211575,4148433;1205225,4116049;1186810,4089379;1160775,4071599;1127755,4064614" o:connectangles="270,0,90,180,0,0,0,0,0,0,0,0,0,0,0,0,0,0,0,0,0,0,0,0,0" textboxrect="0,0,1909,905"/>
            </v:shape>
            <v:shape id="docshape258" o:spid="_x0000_s1350" style="position:absolute;left:1568;top:13411;width:8216;height:1134;visibility:visible;mso-wrap-style:square;v-text-anchor:top" coordsize="8216,1134" path="m2124,131l2113,80,2085,38,2043,10,1992,,132,,81,10,39,38,11,80,,131r,871l11,1053r28,42l81,1123r51,10l1992,1133r51,-10l2085,1095r28,-42l2124,1002r,-871xm5101,131l5091,80,5063,38,5021,10,4970,,2786,r-51,10l2693,38r-28,42l2655,131r,871l2665,1053r28,42l2735,1123r51,10l4970,1133r51,-10l5063,1095r28,-42l5101,1002r,-871xm8216,131l8205,80,8177,38,8135,10,8084,,5728,r-51,10l5635,38r-28,42l5597,131r,871l5607,1053r28,42l5677,1123r51,10l8084,1133r51,-10l8177,1095r28,-42l8216,1002r,-871xe" fillcolor="#e8eff3" stroked="f">
              <v:path arrowok="t" o:connecttype="custom" o:connectlocs="2608582,0;5217164,360045;2608582,720090;0,360045;1348741,8599804;1341756,8567419;1323976,8540749;1297306,8522969;1264921,8516619;83820,8516619;51435,8522969;24765,8540749;6985,8567419;0,8599804;0,9152889;6985,9185274;24765,9211944;51435,9229724;83820,9236074;1264921,9236074;1297306,9229724;1323976,9211944;1341756,9185274;1348741,9152889;1348741,8599804;3239137,8599804;3232787,8567419;3215007,8540749;3188337,8522969;3155952,8516619;1769111,8516619;1736726,8522969;1710056,8540749;1692276,8567419;1685926,8599804;1685926,9152889;1692276,9185274;1710056,9211944;1736726,9229724;1769111,9236074;3155952,9236074;3188337,9229724;3215007,9211944;3232787,9185274;3239137,9152889;3239137,8599804;5217164,8599804;5210179,8567419;5192399,8540749;5165729,8522969;5133344,8516619;3637282,8516619;3604897,8522969;3578227,8540749;3560447,8567419;3554097,8599804;3554097,9152889;3560447,9185274;3578227,9211944;3604897,9229724;3637282,9236074;5133344,9236074;5165729,9229724;5192399,9211944;5210179,9185274;5217164,9152889;5217164,8599804" o:connectangles="270,0,90,180,0,0,0,0,0,0,0,0,0,0,0,0,0,0,0,0,0,0,0,0,0,0,0,0,0,0,0,0,0,0,0,0,0,0,0,0,0,0,0,0,0,0,0,0,0,0,0,0,0,0,0,0,0,0,0,0,0,0,0,0,0,0,0" textboxrect="0,0,8216,1134"/>
            </v:shape>
            <v:shape id="docshape259" o:spid="_x0000_s1351" style="position:absolute;left:3441;top:7590;width:2006;height:569;visibility:visible;mso-wrap-style:square;v-text-anchor:top" coordsize="2006,569" path="m,569l,142r2005,l2005,e" filled="f" strokecolor="#1f2a55" strokeweight=".31928mm">
              <v:path arrowok="t" o:connecttype="custom" o:connectlocs="636907,0;1273814,180658;636907,361316;0,180658;0,5180978;0,4909833;1273179,4909833;1273179,4819663" o:connectangles="270,0,90,180,0,0,0,0" textboxrect="0,0,2006,569"/>
            </v:shape>
            <v:shape id="docshape260" o:spid="_x0000_s1352" style="position:absolute;left:5379;top:7482;width:134;height:159;visibility:visible;mso-wrap-style:square;v-text-anchor:top" coordsize="134,159" path="m67,l,159,67,130r67,29l67,xe" fillcolor="#1f2a55" stroked="f">
              <v:path arrowok="t" o:connecttype="custom" o:connectlocs="42547,0;85094,50484;42547,100968;0,50484;42547,4751211;0,4852179;42547,4833763;85094,4852179;42547,4751211" o:connectangles="270,0,90,180,0,0,0,0,0" textboxrect="0,0,134,159"/>
            </v:shape>
            <v:shape id="Line 236" o:spid="_x0000_s1353" type="#_x0000_t32" style="position:absolute;left:3503;top:7732;width:0;height:0;visibility:visible;mso-wrap-style:square" o:connectortype="elbow" strokecolor="#1f2a55" strokeweight=".31928mm"/>
            <v:shape id="docshape261" o:spid="_x0000_s1354" style="position:absolute;left:6005;top:7609;width:1923;height:498;visibility:visible;mso-wrap-style:square;v-text-anchor:top" coordsize="1923,498" path="m,l,122r1922,l1922,498e" filled="f" strokecolor="#1f2a55" strokeweight=".31928mm">
              <v:path arrowok="t" o:connecttype="custom" o:connectlocs="610554,0;1221108,158113;610554,316226;0,158113;0,4832289;0,4909758;1220473,4909758;1220473,5148515" o:connectangles="270,0,90,180,0,0,0,0" textboxrect="0,0,1923,498"/>
            </v:shape>
            <v:shape id="docshape262" o:spid="_x0000_s1355" style="position:absolute;left:5931;top:7482;width:148;height:180;visibility:visible;mso-wrap-style:square;v-text-anchor:top" coordsize="148,180" path="m73,l,180,73,137r74,43l73,xe" fillcolor="#1f2a55" stroked="f">
              <v:path arrowok="t" o:connecttype="custom" o:connectlocs="46991,0;93982,57150;46991,114300;0,57150;46356,4751070;0,4865370;46356,4838065;93347,4865370;46356,4751070" o:connectangles="270,0,90,180,0,0,0,0,0" textboxrect="0,0,148,180"/>
            </v:shape>
            <v:shape id="Line 233" o:spid="_x0000_s1356" type="#_x0000_t32" style="position:absolute;left:7811;top:10977;width:0;height:0;visibility:visible;mso-wrap-style:square" o:connectortype="elbow" strokecolor="#d3291e" strokeweight=".31928mm"/>
            <v:shape id="docshape263" o:spid="_x0000_s1357" style="position:absolute;left:7744;top:10214;width:134;height:159;visibility:visible;mso-wrap-style:square;v-text-anchor:top" coordsize="134,159" path="m67,l,159,67,130r67,29l67,xe" fillcolor="#d3291e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64" o:spid="_x0000_s1358" style="position:absolute;left:2381;top:10322;width:829;height:679;visibility:visible;mso-wrap-style:square;v-text-anchor:top" coordsize="829,679" path="m,679l,417r829,l829,e" filled="f" strokecolor="#009539" strokeweight=".31928mm">
              <v:path arrowok="t" o:connecttype="custom" o:connectlocs="263205,0;526410,215584;263205,431167;0,215584;0,6985667;0,6819297;526410,6819297;526410,6554501" o:connectangles="270,0,90,180,0,0,0,0" textboxrect="0,0,829,679"/>
            </v:shape>
            <v:shape id="docshape265" o:spid="_x0000_s1359" style="position:absolute;left:3142;top:10214;width:134;height:159;visibility:visible;mso-wrap-style:square;v-text-anchor:top" coordsize="134,159" path="m67,l,159,67,130r67,29l67,xe" fillcolor="#009539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66" o:spid="_x0000_s1360" style="position:absolute;left:3691;top:10322;width:1045;height:655;visibility:visible;mso-wrap-style:square;v-text-anchor:top" coordsize="1045,655" path="m1044,654r,-237l,417,,e" filled="f" strokecolor="#009539" strokeweight=".31928mm">
              <v:path arrowok="t" o:connecttype="custom" o:connectlocs="331785,0;663570,207962;331785,415923;0,207962;662935,6969726;662935,6819232;0,6819232;0,6554439" o:connectangles="270,0,90,180,0,0,0,0" textboxrect="0,0,1045,655"/>
            </v:shape>
            <v:shape id="docshape267" o:spid="_x0000_s1361" style="position:absolute;left:3624;top:10214;width:134;height:159;visibility:visible;mso-wrap-style:square;v-text-anchor:top" coordsize="134,159" path="m67,l,159,67,130r67,29l67,xe" fillcolor="#009539" stroked="f">
              <v:path arrowok="t" o:connecttype="custom" o:connectlocs="42547,0;85094,50484;42547,100968;0,50484;42547,6486083;0,6587051;42547,6568635;85094,6587051;42547,6486083" o:connectangles="270,0,90,180,0,0,0,0,0" textboxrect="0,0,134,159"/>
            </v:shape>
            <v:shape id="docshape268" o:spid="_x0000_s1362" style="position:absolute;left:5390;top:12301;width:746;height:872;visibility:visible;mso-wrap-style:square;v-text-anchor:top" coordsize="746,872" path="m373,l,373r189,l189,872r367,l556,373r189,l373,xe" fillcolor="#1f2a55" stroked="f">
              <v:path arrowok="t" o:connecttype="custom" o:connectlocs="236857,0;473714,276862;236857,553724;0,276862;236857,7811192;0,8048048;120016,8048048;120016,8364916;353063,8364916;353063,8048048;473079,8048048;236857,7811192" o:connectangles="270,0,90,180,0,0,0,0,0,0,0,0" textboxrect="0,0,746,872"/>
            </v:shape>
            <v:shape id="docshape269" o:spid="_x0000_s1363" style="position:absolute;left:5390;top:12301;width:746;height:872;visibility:visible;mso-wrap-style:square;v-text-anchor:top" coordsize="746,872" path="m745,373l373,,,373r189,l189,872r367,l556,373r189,xe" filled="f" strokecolor="#1f2a55" strokeweight=".63803mm">
              <v:path arrowok="t" o:connecttype="custom" o:connectlocs="236857,0;473714,276862;236857,553724;0,276862;473079,8048048;236857,7811192;0,8048048;120016,8048048;120016,8364916;353063,8364916;353063,8048048;473079,8048048" o:connectangles="270,0,90,180,0,0,0,0,0,0,0,0" textboxrect="0,0,746,872"/>
            </v:shape>
            <v:rect id="docshape270" o:spid="_x0000_s1364" style="position:absolute;top:6845;width:4741;height:19;visibility:visible;mso-wrap-style:square;v-text-anchor:top" fillcolor="#1f2a55" stroked="f">
              <v:textbox style="mso-rotate-with-shape:t" inset="0,0,0,0"/>
            </v:rect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7"/>
        <w:rPr>
          <w:rFonts w:ascii="Calibri" w:hAnsi="Calibri"/>
          <w:sz w:val="18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6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7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993" cy="10908005"/>
            <wp:effectExtent l="0" t="0" r="0" b="0"/>
            <wp:wrapNone/>
            <wp:docPr id="2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3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C04E7">
      <w:pPr>
        <w:pStyle w:val="Textoindependiente"/>
      </w:pPr>
      <w:r w:rsidRPr="00BC04E7">
        <w:lastRenderedPageBreak/>
        <w:pict>
          <v:shape id="docshape272" o:spid="_x0000_s1365" style="position:absolute;margin-left:0;margin-top:0;width:612.3pt;height:858.9pt;z-index:251635200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7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696458" cy="10908033"/>
            <wp:effectExtent l="0" t="0" r="0" b="0"/>
            <wp:wrapSquare wrapText="bothSides"/>
            <wp:docPr id="21" name="docshape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6458" cy="10908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274" o:spid="_x0000_s1366" type="#_x0000_t202" style="position:absolute;margin-left:250.05pt;margin-top:376.9pt;width:265.85pt;height:615.1pt;z-index:251673088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08"/>
                      <w:sz w:val="97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line="192" w:lineRule="auto"/>
        <w:ind w:left="2971" w:right="0" w:firstLine="1448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color w:val="1F2A55"/>
          <w:w w:val="110"/>
        </w:rPr>
        <w:t>GUAGUAS</w:t>
      </w:r>
      <w:r>
        <w:rPr>
          <w:color w:val="1F2A55"/>
          <w:spacing w:val="19"/>
          <w:w w:val="110"/>
        </w:rPr>
        <w:t xml:space="preserve"> </w:t>
      </w:r>
      <w:r>
        <w:rPr>
          <w:color w:val="1F2A55"/>
          <w:w w:val="110"/>
        </w:rPr>
        <w:t>Y</w:t>
      </w:r>
      <w:r>
        <w:rPr>
          <w:color w:val="1F2A55"/>
          <w:spacing w:val="19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-176"/>
          <w:w w:val="110"/>
        </w:rPr>
        <w:t xml:space="preserve"> </w:t>
      </w:r>
      <w:r>
        <w:rPr>
          <w:color w:val="1F2A55"/>
          <w:w w:val="110"/>
        </w:rPr>
        <w:t>DIMENSIÓN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w w:val="110"/>
        </w:rPr>
        <w:t>SOCIAL</w:t>
      </w:r>
    </w:p>
    <w:p w:rsidR="00BC04E7" w:rsidRDefault="00BA4463">
      <w:pPr>
        <w:pStyle w:val="Ttulo3"/>
        <w:tabs>
          <w:tab w:val="left" w:pos="837"/>
        </w:tabs>
        <w:ind w:left="119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28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6"/>
          <w:w w:val="105"/>
        </w:rPr>
        <w:t>GUAGUAS</w:t>
      </w:r>
      <w:r>
        <w:rPr>
          <w:color w:val="FDEEC5"/>
          <w:spacing w:val="-47"/>
          <w:w w:val="105"/>
        </w:rPr>
        <w:t xml:space="preserve"> </w:t>
      </w:r>
      <w:r>
        <w:rPr>
          <w:color w:val="FDEEC5"/>
          <w:spacing w:val="-6"/>
          <w:w w:val="105"/>
        </w:rPr>
        <w:t>Y</w:t>
      </w:r>
      <w:r>
        <w:rPr>
          <w:color w:val="FDEEC5"/>
          <w:spacing w:val="-47"/>
          <w:w w:val="105"/>
        </w:rPr>
        <w:t xml:space="preserve"> </w:t>
      </w:r>
      <w:r>
        <w:rPr>
          <w:color w:val="FDEEC5"/>
          <w:spacing w:val="-6"/>
          <w:w w:val="105"/>
        </w:rPr>
        <w:t>LA</w:t>
      </w:r>
      <w:r>
        <w:rPr>
          <w:color w:val="FDEEC5"/>
          <w:spacing w:val="-46"/>
          <w:w w:val="105"/>
        </w:rPr>
        <w:t xml:space="preserve"> </w:t>
      </w:r>
      <w:r>
        <w:rPr>
          <w:color w:val="FDEEC5"/>
          <w:spacing w:val="-6"/>
          <w:w w:val="105"/>
        </w:rPr>
        <w:t>DIMENSIÓN</w:t>
      </w:r>
      <w:r>
        <w:rPr>
          <w:color w:val="FDEEC5"/>
          <w:spacing w:val="-47"/>
          <w:w w:val="105"/>
        </w:rPr>
        <w:t xml:space="preserve"> </w:t>
      </w:r>
      <w:r>
        <w:rPr>
          <w:color w:val="FDEEC5"/>
          <w:spacing w:val="-5"/>
          <w:w w:val="105"/>
        </w:rPr>
        <w:t>SOCIAL</w:t>
      </w:r>
    </w:p>
    <w:p w:rsidR="00BC04E7" w:rsidRDefault="00BA4463">
      <w:pPr>
        <w:pStyle w:val="Ttulo8"/>
        <w:spacing w:before="432"/>
      </w:pPr>
      <w:r>
        <w:rPr>
          <w:color w:val="1F2A55"/>
          <w:w w:val="110"/>
        </w:rPr>
        <w:t>GRUPOS</w:t>
      </w:r>
      <w:r>
        <w:rPr>
          <w:color w:val="1F2A55"/>
          <w:spacing w:val="-9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9"/>
          <w:w w:val="110"/>
        </w:rPr>
        <w:t xml:space="preserve"> </w:t>
      </w:r>
      <w:r>
        <w:rPr>
          <w:color w:val="1F2A55"/>
          <w:w w:val="110"/>
        </w:rPr>
        <w:t>INTERÉS</w:t>
      </w:r>
    </w:p>
    <w:p w:rsidR="00BC04E7" w:rsidRDefault="00BC04E7">
      <w:pPr>
        <w:pStyle w:val="Textoindependiente"/>
        <w:spacing w:before="2"/>
        <w:rPr>
          <w:rFonts w:ascii="Calibri" w:hAnsi="Calibri"/>
          <w:b/>
          <w:sz w:val="36"/>
        </w:rPr>
      </w:pPr>
    </w:p>
    <w:p w:rsidR="00BC04E7" w:rsidRDefault="00BA4463">
      <w:pPr>
        <w:pStyle w:val="Textoindependiente"/>
        <w:spacing w:line="290" w:lineRule="auto"/>
        <w:ind w:left="2174" w:right="2671"/>
        <w:jc w:val="both"/>
      </w:pPr>
      <w:r>
        <w:rPr>
          <w:color w:val="5C5B60"/>
        </w:rPr>
        <w:t xml:space="preserve">Las decisiones de </w:t>
      </w:r>
      <w:r>
        <w:rPr>
          <w:color w:val="5C5B60"/>
        </w:rPr>
        <w:t>Guaguas Municipales ejercen influencia sobre diferentes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grupos de interés, que han sido tenidos en cuenta para la formulación 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análisis y la planificación estratégica de la empresa de transporte. Se han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analizado los requisitos, necesidades y expectativ</w:t>
      </w:r>
      <w:r>
        <w:rPr>
          <w:color w:val="5C5B60"/>
        </w:rPr>
        <w:t>as de todos los grupos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identificados, así como los principales riesgos, oportunidades y feedback 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cada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uno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estos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colectivos.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Sintetizamos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algunos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puntos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importantes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compromisos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empleados,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clientes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sociedad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general.</w:t>
      </w:r>
    </w:p>
    <w:p w:rsidR="00BC04E7" w:rsidRDefault="00BC04E7">
      <w:pPr>
        <w:pStyle w:val="Textoindependiente"/>
        <w:spacing w:before="10"/>
        <w:rPr>
          <w:sz w:val="28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sz w:val="44"/>
        </w:rPr>
      </w:pPr>
    </w:p>
    <w:p w:rsidR="00BC04E7" w:rsidRDefault="00BA4463">
      <w:pPr>
        <w:pStyle w:val="Ttulo7"/>
        <w:spacing w:before="348" w:line="405" w:lineRule="exact"/>
        <w:ind w:left="141"/>
      </w:pPr>
      <w:r>
        <w:rPr>
          <w:color w:val="F8D053"/>
          <w:w w:val="107"/>
        </w:rPr>
        <w:t>5</w:t>
      </w:r>
    </w:p>
    <w:p w:rsidR="00BC04E7" w:rsidRDefault="00BC04E7">
      <w:pPr>
        <w:pStyle w:val="Textoindependiente"/>
        <w:spacing w:line="207" w:lineRule="exact"/>
        <w:ind w:left="1126" w:right="39"/>
        <w:jc w:val="center"/>
      </w:pPr>
      <w:r w:rsidRPr="00BC04E7">
        <w:pict>
          <v:shape id="docshape275" o:spid="_x0000_s1367" type="#_x0000_t202" style="position:absolute;left:0;text-align:left;margin-left:31.25pt;margin-top:11.6pt;width:11.65pt;height:127.85pt;z-index:25167411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Contribuir</w:t>
      </w:r>
      <w:r w:rsidR="00BA4463">
        <w:rPr>
          <w:color w:val="5C5B60"/>
          <w:spacing w:val="38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39"/>
        </w:rPr>
        <w:t xml:space="preserve"> </w:t>
      </w:r>
      <w:r w:rsidR="00BA4463">
        <w:rPr>
          <w:color w:val="5C5B60"/>
        </w:rPr>
        <w:t>mantener</w:t>
      </w:r>
    </w:p>
    <w:p w:rsidR="00BC04E7" w:rsidRDefault="00BA4463">
      <w:pPr>
        <w:pStyle w:val="Textoindependiente"/>
        <w:spacing w:before="50" w:line="290" w:lineRule="auto"/>
        <w:ind w:left="1127" w:right="38" w:hanging="1"/>
        <w:jc w:val="center"/>
      </w:pPr>
      <w:proofErr w:type="gramStart"/>
      <w:r>
        <w:rPr>
          <w:color w:val="5C5B60"/>
        </w:rPr>
        <w:t>unos</w:t>
      </w:r>
      <w:proofErr w:type="gramEnd"/>
      <w:r>
        <w:rPr>
          <w:color w:val="5C5B60"/>
          <w:spacing w:val="1"/>
        </w:rPr>
        <w:t xml:space="preserve"> </w:t>
      </w:r>
      <w:r>
        <w:rPr>
          <w:color w:val="5C5B60"/>
        </w:rPr>
        <w:t>entornos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libres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acoso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comportamientos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violentos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ofensivos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hacia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derechos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dignidad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personas,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garantizar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que,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si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produjeran,</w:t>
      </w:r>
      <w:r>
        <w:rPr>
          <w:color w:val="5C5B60"/>
          <w:spacing w:val="62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62"/>
        </w:rPr>
        <w:t xml:space="preserve"> </w:t>
      </w:r>
      <w:r>
        <w:rPr>
          <w:color w:val="5C5B60"/>
        </w:rPr>
        <w:t>dispone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procedimientos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adecuados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problema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corregirlo.</w:t>
      </w:r>
    </w:p>
    <w:p w:rsidR="00BC04E7" w:rsidRDefault="00BA4463">
      <w:pPr>
        <w:pStyle w:val="Ttulo1"/>
        <w:ind w:left="970"/>
      </w:pPr>
      <w:r>
        <w:rPr>
          <w:color w:val="8EA1D2"/>
          <w:w w:val="68"/>
        </w:rPr>
        <w:t>1</w:t>
      </w:r>
    </w:p>
    <w:p w:rsidR="00BC04E7" w:rsidRDefault="00BA4463">
      <w:pPr>
        <w:pStyle w:val="Textoindependiente"/>
        <w:spacing w:before="57" w:line="290" w:lineRule="auto"/>
        <w:ind w:left="1153" w:right="39"/>
        <w:jc w:val="center"/>
      </w:pPr>
      <w:r>
        <w:rPr>
          <w:color w:val="5C5B60"/>
        </w:rPr>
        <w:t>Consolidar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cultura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respeto a las personas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unos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comportamientos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favorables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abiertos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diversidad ante cualquiera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grupos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interés.</w:t>
      </w:r>
    </w:p>
    <w:p w:rsidR="00BC04E7" w:rsidRDefault="00BA4463">
      <w:pPr>
        <w:pStyle w:val="Ttulo6"/>
        <w:ind w:left="123" w:right="22"/>
      </w:pPr>
      <w:r>
        <w:br w:type="column"/>
      </w:r>
      <w:r>
        <w:rPr>
          <w:color w:val="F6C506"/>
          <w:w w:val="110"/>
        </w:rPr>
        <w:lastRenderedPageBreak/>
        <w:t>CON</w:t>
      </w:r>
      <w:r>
        <w:rPr>
          <w:color w:val="F6C506"/>
          <w:spacing w:val="8"/>
          <w:w w:val="110"/>
        </w:rPr>
        <w:t xml:space="preserve"> </w:t>
      </w:r>
      <w:r>
        <w:rPr>
          <w:color w:val="F6C506"/>
          <w:w w:val="110"/>
        </w:rPr>
        <w:t>LOS</w:t>
      </w:r>
      <w:r>
        <w:rPr>
          <w:color w:val="F6C506"/>
          <w:spacing w:val="9"/>
          <w:w w:val="110"/>
        </w:rPr>
        <w:t xml:space="preserve"> </w:t>
      </w:r>
      <w:r>
        <w:rPr>
          <w:color w:val="8EA1D2"/>
          <w:w w:val="110"/>
        </w:rPr>
        <w:t>EMPLEADOS</w:t>
      </w:r>
    </w:p>
    <w:p w:rsidR="00BC04E7" w:rsidRDefault="00BC04E7">
      <w:pPr>
        <w:pStyle w:val="Textoindependiente"/>
        <w:spacing w:before="1"/>
        <w:rPr>
          <w:rFonts w:ascii="Calibri" w:hAnsi="Calibri"/>
          <w:sz w:val="56"/>
        </w:rPr>
      </w:pPr>
    </w:p>
    <w:p w:rsidR="00BC04E7" w:rsidRDefault="00BA4463">
      <w:pPr>
        <w:pStyle w:val="Textoindependiente"/>
        <w:spacing w:line="290" w:lineRule="auto"/>
        <w:ind w:left="776" w:right="672"/>
        <w:jc w:val="center"/>
      </w:pPr>
      <w:r>
        <w:rPr>
          <w:color w:val="5C5B60"/>
        </w:rPr>
        <w:t>Garantizar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derecho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igualdad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efectiva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oportunidades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0"/>
        </w:rPr>
        <w:t xml:space="preserve"> </w:t>
      </w:r>
      <w:r>
        <w:rPr>
          <w:color w:val="5C5B60"/>
        </w:rPr>
        <w:t>trato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todos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trabajadores</w:t>
      </w:r>
      <w:r>
        <w:rPr>
          <w:color w:val="5C5B60"/>
          <w:spacing w:val="-52"/>
        </w:rPr>
        <w:t xml:space="preserve"> </w:t>
      </w:r>
      <w:r>
        <w:rPr>
          <w:color w:val="5C5B60"/>
        </w:rPr>
        <w:t>que 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permita,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excepción,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poder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desarrollarse personal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profesionalmente.</w:t>
      </w:r>
    </w:p>
    <w:p w:rsidR="00BC04E7" w:rsidRDefault="00BA4463">
      <w:pPr>
        <w:pStyle w:val="Ttulo1"/>
        <w:spacing w:before="19"/>
        <w:ind w:right="10"/>
      </w:pPr>
      <w:r>
        <w:rPr>
          <w:color w:val="8EA1D2"/>
          <w:w w:val="105"/>
        </w:rPr>
        <w:t>2</w:t>
      </w:r>
    </w:p>
    <w:p w:rsidR="00BC04E7" w:rsidRDefault="00BA4463">
      <w:pPr>
        <w:pStyle w:val="Textoindependiente"/>
        <w:spacing w:before="416" w:line="290" w:lineRule="auto"/>
        <w:ind w:left="760" w:right="637"/>
        <w:jc w:val="center"/>
      </w:pPr>
      <w:r>
        <w:rPr>
          <w:color w:val="5C5B60"/>
        </w:rPr>
        <w:t>Alcanzar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nivel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óptimo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seguridad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conseguir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entorno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trabajo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permita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profesionales de Guaguas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desarrollar</w:t>
      </w:r>
    </w:p>
    <w:p w:rsidR="00BC04E7" w:rsidRDefault="00BA4463">
      <w:pPr>
        <w:pStyle w:val="Textoindependiente"/>
        <w:spacing w:line="290" w:lineRule="auto"/>
        <w:ind w:left="760" w:right="637"/>
        <w:jc w:val="center"/>
      </w:pPr>
      <w:proofErr w:type="gramStart"/>
      <w:r>
        <w:rPr>
          <w:color w:val="5C5B60"/>
        </w:rPr>
        <w:t>su</w:t>
      </w:r>
      <w:proofErr w:type="gramEnd"/>
      <w:r>
        <w:rPr>
          <w:color w:val="5C5B60"/>
        </w:rPr>
        <w:t xml:space="preserve"> trabajo en las mejores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condiciones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físicas,</w:t>
      </w:r>
    </w:p>
    <w:p w:rsidR="00BC04E7" w:rsidRDefault="00BA4463">
      <w:pPr>
        <w:pStyle w:val="Textoindependiente"/>
        <w:spacing w:line="185" w:lineRule="exact"/>
        <w:ind w:left="123" w:right="3"/>
        <w:jc w:val="center"/>
      </w:pPr>
      <w:proofErr w:type="gramStart"/>
      <w:r>
        <w:rPr>
          <w:color w:val="5C5B60"/>
        </w:rPr>
        <w:t>psíquicas</w:t>
      </w:r>
      <w:proofErr w:type="gramEnd"/>
      <w:r>
        <w:rPr>
          <w:color w:val="5C5B60"/>
          <w:spacing w:val="-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bienestar.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spacing w:before="5"/>
        <w:rPr>
          <w:sz w:val="19"/>
        </w:rPr>
      </w:pPr>
    </w:p>
    <w:p w:rsidR="00BC04E7" w:rsidRDefault="00BA4463">
      <w:pPr>
        <w:pStyle w:val="Textoindependiente"/>
        <w:spacing w:line="290" w:lineRule="auto"/>
        <w:ind w:left="251" w:right="1697"/>
        <w:jc w:val="center"/>
      </w:pPr>
      <w:r>
        <w:rPr>
          <w:color w:val="5C5B60"/>
        </w:rPr>
        <w:t>Evitar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cualquier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tipo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discriminación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laboral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ámbitos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acceso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empleo,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promoción,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clasificación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profesional,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formación,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retribución,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conciliación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vida</w:t>
      </w:r>
    </w:p>
    <w:p w:rsidR="00BC04E7" w:rsidRDefault="00BA4463">
      <w:pPr>
        <w:pStyle w:val="Textoindependiente"/>
        <w:spacing w:line="290" w:lineRule="auto"/>
        <w:ind w:left="141" w:right="1587"/>
        <w:jc w:val="center"/>
      </w:pPr>
      <w:proofErr w:type="gramStart"/>
      <w:r>
        <w:rPr>
          <w:color w:val="5C5B60"/>
        </w:rPr>
        <w:t>laboral</w:t>
      </w:r>
      <w:proofErr w:type="gramEnd"/>
      <w:r>
        <w:rPr>
          <w:color w:val="5C5B60"/>
          <w:spacing w:val="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familiar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personal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demás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condiciones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laborales.</w:t>
      </w:r>
    </w:p>
    <w:p w:rsidR="00BC04E7" w:rsidRDefault="00BA4463">
      <w:pPr>
        <w:pStyle w:val="Ttulo1"/>
        <w:spacing w:before="12"/>
        <w:ind w:left="1072"/>
        <w:jc w:val="left"/>
      </w:pPr>
      <w:r>
        <w:rPr>
          <w:color w:val="8EA1D2"/>
          <w:w w:val="105"/>
        </w:rPr>
        <w:t>3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3" w:space="720" w:equalWidth="0">
            <w:col w:w="3547" w:space="158"/>
            <w:col w:w="3734" w:space="105"/>
            <w:col w:w="4206" w:space="0"/>
          </w:cols>
        </w:sectPr>
      </w:pPr>
    </w:p>
    <w:p w:rsidR="00BC04E7" w:rsidRDefault="00BA4463">
      <w:pPr>
        <w:tabs>
          <w:tab w:val="left" w:pos="5319"/>
        </w:tabs>
        <w:spacing w:before="21"/>
        <w:ind w:left="1981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0928" behindDoc="0" locked="0" layoutInCell="1" allowOverlap="1">
            <wp:simplePos x="0" y="0"/>
            <wp:positionH relativeFrom="page">
              <wp:posOffset>4525008</wp:posOffset>
            </wp:positionH>
            <wp:positionV relativeFrom="page">
              <wp:posOffset>6949440</wp:posOffset>
            </wp:positionV>
            <wp:extent cx="3250563" cy="3958593"/>
            <wp:effectExtent l="0" t="0" r="0" b="0"/>
            <wp:wrapSquare wrapText="bothSides"/>
            <wp:docPr id="22" name="docshape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0563" cy="39585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276" o:spid="_x0000_s1368" style="position:absolute;left:0;text-align:left;margin-left:0;margin-top:0;width:612.3pt;height:858.9pt;z-index:-251589120;mso-position-horizontal-relative:page;mso-position-vertical-relative:page" coordsize="12246,17178">
            <v:shape id="docshape277" o:spid="_x0000_s1369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216" o:spid="_x0000_s1370" type="#_x0000_t32" style="position:absolute;top:6616;width:833;height:0;visibility:visible;mso-wrap-style:square" o:connectortype="elbow" strokecolor="#f6c506" strokeweight=".08811mm"/>
            <v:shape id="docshape279" o:spid="_x0000_s1371" style="position:absolute;left:1303;top:6277;width:9638;height:7540;visibility:visible;mso-wrap-style:square;v-text-anchor:top" coordsize="9638,7540" path="m3024,240r-4,-138l2994,30,2922,4,2784,,240,,101,4,30,30,4,102,,240,,4107r4,139l30,4317r71,26l240,4347r2544,l2922,4343r72,-26l3020,4246r4,-139l3024,240xm3047,5085r-4,-139l3017,4875r-72,-27l2807,4845r-2544,l124,4848r-71,27l27,4946r-4,139l23,7263r4,138l53,7473r71,26l263,7503r2544,l2945,7499r72,-26l3043,7401r4,-138l3047,5085xm6331,240r-4,-138l6301,30,6229,4,6091,,3547,,3408,4r-71,26l3311,102r-4,138l3307,3120r4,139l3337,3330r71,27l3547,3360r2544,l6229,3357r72,-27l6327,3259r4,-139l6331,240xm6350,4320r-4,-138l6320,4110r-72,-26l6110,4080r-2544,l3427,4084r-71,26l3330,4182r-4,138l3326,7300r4,138l3356,7510r71,26l3566,7540r2544,l6248,7536r72,-26l6346,7438r4,-138l6350,4320xm9638,240r-4,-138l9608,30,9536,4,9398,,6854,,6715,4r-71,26l6618,102r-4,138l6614,3499r4,139l6644,3709r71,26l6854,3739r2544,l9536,3735r72,-26l9634,3638r4,-139l9638,240xe" fillcolor="#eaedf7" stroked="f">
              <v:path arrowok="t" o:connecttype="custom" o:connectlocs="3060067,0;6120134,2393949;3060067,4787898;0,2393949;1917701,4050663;1855471,3988434;152400,3985894;19050,4004944;0,4138293;2540,6682103;64135,6743698;1767841,6746238;1901191,6727188;1920241,6593838;1934846,7214868;1915796,7081518;1782446,7062468;78740,7064373;17145,7126603;14605,8597897;33655,8731247;167005,8750297;1870076,8747757;1932306,8685527;1934846,7214868;4017647,4050663;3955417,3988434;2252346,3985894;2118996,4004944;2099946,4138293;2102486,6055358;2164081,6117588;3867787,6119493;4001137,6100443;4020187,5967093;4032252,6729093;4013202,6595743;3879852,6576693;2176146,6579233;2114551,6641463;2112011,8621392;2131061,8754742;2264411,8773792;3967482,8771252;4029712,8709022;4032252,6729093;6117594,4050663;6055364,3988434;4352292,3985894;4218942,4004944;4199892,4138293;4202432,6296023;4264027,6357618;5967734,6360158;6101084,6341108;6120134,6207758" o:connectangles="270,0,90,180,0,0,0,0,0,0,0,0,0,0,0,0,0,0,0,0,0,0,0,0,0,0,0,0,0,0,0,0,0,0,0,0,0,0,0,0,0,0,0,0,0,0,0,0,0,0,0,0,0,0,0,0" textboxrect="0,0,9638,7540"/>
            </v:shape>
            <v:shape id="Line 214" o:spid="_x0000_s1372" type="#_x0000_t32" style="position:absolute;left:10942;top:5596;width:0;height:0;visibility:visible;mso-wrap-style:square" o:connectortype="elbow" strokecolor="#8ea1d2" strokeweight=".17625mm"/>
            <v:shape id="Line 213" o:spid="_x0000_s1373" type="#_x0000_t32" style="position:absolute;left:4063;top:5596;width:0;height:0;visibility:visible;mso-wrap-style:square" o:connectortype="elbow" strokecolor="#8ea1d2" strokeweight=".17625mm"/>
            <v:shape id="Line 212" o:spid="_x0000_s1374" type="#_x0000_t32" style="position:absolute;left:4550;top:2733;width:3146;height:0;visibility:visible;mso-wrap-style:square" o:connectortype="elbow" strokecolor="#f6c506" strokeweight=".35281mm"/>
            <w10:wrap anchorx="page" anchory="page"/>
          </v:group>
        </w:pict>
      </w:r>
      <w:r>
        <w:rPr>
          <w:rFonts w:ascii="Calibri" w:hAnsi="Calibri"/>
          <w:color w:val="8EA1D2"/>
          <w:w w:val="115"/>
          <w:sz w:val="114"/>
        </w:rPr>
        <w:t>4</w:t>
      </w:r>
      <w:r>
        <w:rPr>
          <w:rFonts w:ascii="Calibri" w:hAnsi="Calibri"/>
          <w:color w:val="8EA1D2"/>
          <w:w w:val="115"/>
          <w:sz w:val="114"/>
        </w:rPr>
        <w:tab/>
      </w:r>
      <w:r w:rsidRPr="00BC04E7">
        <w:rPr>
          <w:rFonts w:ascii="Calibri" w:hAnsi="Calibri"/>
          <w:color w:val="8EA1D2"/>
          <w:w w:val="115"/>
          <w:position w:val="-21"/>
          <w:sz w:val="114"/>
        </w:rPr>
        <w:t>5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3"/>
        <w:rPr>
          <w:rFonts w:ascii="Calibri" w:hAnsi="Calibri"/>
        </w:rPr>
      </w:pPr>
    </w:p>
    <w:p w:rsidR="00BC04E7" w:rsidRDefault="00BA4463">
      <w:pPr>
        <w:spacing w:before="96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right="615"/>
        <w:jc w:val="right"/>
      </w:pPr>
      <w:r>
        <w:rPr>
          <w:rFonts w:ascii="Tahoma" w:hAnsi="Tahoma"/>
          <w:color w:val="F9D66A"/>
        </w:rPr>
        <w:lastRenderedPageBreak/>
        <w:t>29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22"/>
        </w:rPr>
      </w:pPr>
    </w:p>
    <w:p w:rsidR="00BC04E7" w:rsidRDefault="00BA4463">
      <w:pPr>
        <w:pStyle w:val="Ttulo6"/>
        <w:ind w:right="497"/>
      </w:pPr>
      <w:r>
        <w:rPr>
          <w:color w:val="F6C506"/>
          <w:w w:val="115"/>
        </w:rPr>
        <w:t>CON</w:t>
      </w:r>
      <w:r>
        <w:rPr>
          <w:color w:val="F6C506"/>
          <w:spacing w:val="-18"/>
          <w:w w:val="115"/>
        </w:rPr>
        <w:t xml:space="preserve"> </w:t>
      </w:r>
      <w:r>
        <w:rPr>
          <w:color w:val="F6C506"/>
          <w:w w:val="115"/>
        </w:rPr>
        <w:t>LOS</w:t>
      </w:r>
      <w:r>
        <w:rPr>
          <w:color w:val="F6C506"/>
          <w:spacing w:val="-18"/>
          <w:w w:val="115"/>
        </w:rPr>
        <w:t xml:space="preserve"> </w:t>
      </w:r>
      <w:r>
        <w:rPr>
          <w:color w:val="CA95C1"/>
          <w:w w:val="115"/>
        </w:rPr>
        <w:t>CLIENTES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2"/>
        <w:rPr>
          <w:rFonts w:ascii="Calibri" w:hAnsi="Calibri"/>
          <w:sz w:val="26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102" w:line="290" w:lineRule="auto"/>
        <w:ind w:left="1068" w:hanging="1"/>
        <w:jc w:val="center"/>
      </w:pPr>
      <w:r>
        <w:rPr>
          <w:color w:val="5C5B60"/>
        </w:rPr>
        <w:lastRenderedPageBreak/>
        <w:t>Prestar un asesoramiento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honesto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información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completa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sobre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características y cualidades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del servicio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Municipales.</w:t>
      </w:r>
    </w:p>
    <w:p w:rsidR="00BC04E7" w:rsidRDefault="00BA4463">
      <w:pPr>
        <w:pStyle w:val="Ttulo1"/>
        <w:spacing w:before="29"/>
        <w:ind w:left="972"/>
      </w:pPr>
      <w:r>
        <w:rPr>
          <w:color w:val="CA95C1"/>
          <w:w w:val="68"/>
        </w:rPr>
        <w:t>1</w:t>
      </w:r>
    </w:p>
    <w:p w:rsidR="00BC04E7" w:rsidRDefault="00BA4463">
      <w:pPr>
        <w:pStyle w:val="Textoindependiente"/>
        <w:spacing w:before="328" w:line="290" w:lineRule="auto"/>
        <w:ind w:left="1150" w:right="80" w:hanging="1"/>
        <w:jc w:val="center"/>
      </w:pPr>
      <w:r>
        <w:rPr>
          <w:color w:val="5C5B60"/>
        </w:rPr>
        <w:t>Gestionar y resolver 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reclamaciones en el plazo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más breve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posible.</w:t>
      </w:r>
    </w:p>
    <w:p w:rsidR="00BC04E7" w:rsidRDefault="00BA4463">
      <w:pPr>
        <w:pStyle w:val="Ttulo1"/>
        <w:spacing w:before="7"/>
        <w:ind w:left="972"/>
      </w:pPr>
      <w:r>
        <w:rPr>
          <w:color w:val="CA95C1"/>
          <w:w w:val="117"/>
        </w:rPr>
        <w:t>4</w:t>
      </w:r>
    </w:p>
    <w:p w:rsidR="00BC04E7" w:rsidRDefault="00BA4463">
      <w:pPr>
        <w:pStyle w:val="Textoindependiente"/>
        <w:spacing w:before="102" w:line="290" w:lineRule="auto"/>
        <w:ind w:left="810" w:right="284" w:hanging="1"/>
        <w:jc w:val="center"/>
      </w:pPr>
      <w:r>
        <w:br w:type="column"/>
      </w:r>
      <w:r>
        <w:rPr>
          <w:color w:val="5C5B60"/>
        </w:rPr>
        <w:lastRenderedPageBreak/>
        <w:t>Prestar un servicio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accesible y de calidad en el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plazo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acordado,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realizando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un seguimiento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experiencia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cliente,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mediante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encuestas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midan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satisfacción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otros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medios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sistemas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permitan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escucha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activa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permanente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cliente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todos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aquellos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procesos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operaciones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 que éste se relaciona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compañía.</w:t>
      </w:r>
    </w:p>
    <w:p w:rsidR="00BC04E7" w:rsidRDefault="00BA4463">
      <w:pPr>
        <w:pStyle w:val="Ttulo1"/>
        <w:spacing w:before="10"/>
        <w:ind w:left="523"/>
      </w:pPr>
      <w:r>
        <w:rPr>
          <w:color w:val="CA95C1"/>
          <w:w w:val="105"/>
        </w:rPr>
        <w:t>2</w:t>
      </w:r>
    </w:p>
    <w:p w:rsidR="00BC04E7" w:rsidRDefault="00BA4463">
      <w:pPr>
        <w:pStyle w:val="Ttulo6"/>
        <w:spacing w:before="639"/>
        <w:ind w:left="523"/>
      </w:pPr>
      <w:r>
        <w:rPr>
          <w:color w:val="F6C506"/>
          <w:spacing w:val="-4"/>
          <w:w w:val="115"/>
        </w:rPr>
        <w:t>CON</w:t>
      </w:r>
      <w:r>
        <w:rPr>
          <w:color w:val="F6C506"/>
          <w:spacing w:val="-19"/>
          <w:w w:val="115"/>
        </w:rPr>
        <w:t xml:space="preserve"> </w:t>
      </w:r>
      <w:r>
        <w:rPr>
          <w:color w:val="F6C506"/>
          <w:spacing w:val="-4"/>
          <w:w w:val="115"/>
        </w:rPr>
        <w:t>LA</w:t>
      </w:r>
      <w:r>
        <w:rPr>
          <w:color w:val="F6C506"/>
          <w:spacing w:val="-18"/>
          <w:w w:val="115"/>
        </w:rPr>
        <w:t xml:space="preserve"> </w:t>
      </w:r>
      <w:r>
        <w:rPr>
          <w:color w:val="66B87D"/>
          <w:spacing w:val="-4"/>
          <w:w w:val="115"/>
        </w:rPr>
        <w:t>SOCIEDAD</w:t>
      </w:r>
    </w:p>
    <w:p w:rsidR="00BC04E7" w:rsidRDefault="00BA4463">
      <w:pPr>
        <w:pStyle w:val="Textoindependiente"/>
        <w:spacing w:before="102" w:line="290" w:lineRule="auto"/>
        <w:ind w:left="620" w:right="1663"/>
        <w:jc w:val="center"/>
      </w:pPr>
      <w:r>
        <w:br w:type="column"/>
      </w:r>
      <w:r>
        <w:rPr>
          <w:color w:val="5C5B60"/>
        </w:rPr>
        <w:lastRenderedPageBreak/>
        <w:t>Mantener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debida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confidencialidad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tratamiento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datos.</w:t>
      </w:r>
    </w:p>
    <w:p w:rsidR="00BC04E7" w:rsidRDefault="00BA4463">
      <w:pPr>
        <w:pStyle w:val="Ttulo1"/>
        <w:ind w:right="1043"/>
      </w:pPr>
      <w:r>
        <w:rPr>
          <w:color w:val="CA95C1"/>
          <w:w w:val="105"/>
        </w:rPr>
        <w:t>3</w:t>
      </w:r>
    </w:p>
    <w:p w:rsidR="00BC04E7" w:rsidRDefault="00BC04E7">
      <w:pPr>
        <w:pStyle w:val="Textoindependiente"/>
        <w:spacing w:before="325" w:line="290" w:lineRule="auto"/>
        <w:ind w:left="555" w:right="1580" w:hanging="1"/>
        <w:jc w:val="center"/>
      </w:pPr>
      <w:r w:rsidRPr="00BC04E7">
        <w:pict>
          <v:shape id="docshape280" o:spid="_x0000_s1375" type="#_x0000_t202" style="position:absolute;left:0;text-align:left;margin-left:569.85pt;margin-top:61.8pt;width:11.65pt;height:127.85pt;z-index:25167513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281" o:spid="_x0000_s1376" type="#_x0000_t202" style="position:absolute;left:0;text-align:left;margin-left:570.7pt;margin-top:32.95pt;width:9.55pt;height:21.85pt;z-index:25167616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07"/>
                      <w:sz w:val="35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Mantener canales 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comunicación   adecuados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y eficientes, utilizando para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ello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medios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mejor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se adapten.</w:t>
      </w:r>
    </w:p>
    <w:p w:rsidR="00BC04E7" w:rsidRDefault="00BA4463">
      <w:pPr>
        <w:pStyle w:val="Ttulo1"/>
        <w:spacing w:before="15"/>
        <w:ind w:right="1043"/>
      </w:pPr>
      <w:r>
        <w:rPr>
          <w:color w:val="CA95C1"/>
          <w:w w:val="106"/>
        </w:rPr>
        <w:t>5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3545" w:space="40"/>
            <w:col w:w="3555" w:space="39"/>
            <w:col w:w="4571" w:space="0"/>
          </w:cols>
        </w:sect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  <w:sz w:val="27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103" w:line="290" w:lineRule="auto"/>
        <w:ind w:left="1198"/>
        <w:jc w:val="center"/>
      </w:pPr>
      <w:r>
        <w:rPr>
          <w:color w:val="5C5B60"/>
        </w:rPr>
        <w:lastRenderedPageBreak/>
        <w:t>Asumir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impacto</w:t>
      </w:r>
      <w:r>
        <w:rPr>
          <w:color w:val="5C5B60"/>
          <w:spacing w:val="9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actividad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genera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sociedad, evaluando y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gestionando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riesgos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financieros,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éticos,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gobernanza,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reputación,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sociales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medioambientales.</w:t>
      </w:r>
    </w:p>
    <w:p w:rsidR="00BC04E7" w:rsidRDefault="00BA4463">
      <w:pPr>
        <w:pStyle w:val="Ttulo1"/>
        <w:spacing w:before="13"/>
        <w:ind w:left="1198"/>
      </w:pPr>
      <w:r>
        <w:rPr>
          <w:color w:val="66B87D"/>
          <w:w w:val="68"/>
        </w:rPr>
        <w:t>1</w:t>
      </w:r>
    </w:p>
    <w:p w:rsidR="00BC04E7" w:rsidRDefault="00BA4463">
      <w:pPr>
        <w:pStyle w:val="Textoindependiente"/>
        <w:spacing w:before="103" w:line="290" w:lineRule="auto"/>
        <w:ind w:left="1013" w:right="67" w:hanging="1"/>
        <w:jc w:val="center"/>
      </w:pPr>
      <w:r>
        <w:br w:type="column"/>
      </w:r>
      <w:r>
        <w:rPr>
          <w:color w:val="5C5B60"/>
        </w:rPr>
        <w:lastRenderedPageBreak/>
        <w:t>Comprometerse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aquellas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iniciativas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actividades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beneficien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sociedad.</w:t>
      </w:r>
    </w:p>
    <w:p w:rsidR="00BC04E7" w:rsidRDefault="00BA4463">
      <w:pPr>
        <w:pStyle w:val="Textoindependiente"/>
        <w:spacing w:line="290" w:lineRule="auto"/>
        <w:ind w:left="1087" w:right="141" w:hanging="1"/>
        <w:jc w:val="center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considera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ámbitos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acción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prioritaria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son: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la</w:t>
      </w:r>
    </w:p>
    <w:p w:rsidR="00BC04E7" w:rsidRDefault="00BA4463">
      <w:pPr>
        <w:pStyle w:val="Textoindependiente"/>
        <w:spacing w:line="290" w:lineRule="auto"/>
        <w:ind w:left="944"/>
        <w:jc w:val="center"/>
      </w:pPr>
      <w:proofErr w:type="gramStart"/>
      <w:r>
        <w:rPr>
          <w:color w:val="5C5B60"/>
        </w:rPr>
        <w:t>prevención</w:t>
      </w:r>
      <w:proofErr w:type="gramEnd"/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accidentes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seguridad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vial,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fomento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cultura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movilidad,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promoción</w:t>
      </w:r>
      <w:r>
        <w:rPr>
          <w:color w:val="5C5B60"/>
          <w:spacing w:val="-5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salud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medio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ambiente.</w:t>
      </w:r>
    </w:p>
    <w:p w:rsidR="00BC04E7" w:rsidRDefault="00BA4463">
      <w:pPr>
        <w:pStyle w:val="Ttulo1"/>
        <w:spacing w:before="9"/>
        <w:ind w:left="940"/>
      </w:pPr>
      <w:r>
        <w:rPr>
          <w:color w:val="66B87D"/>
          <w:w w:val="105"/>
        </w:rPr>
        <w:t>2</w:t>
      </w:r>
    </w:p>
    <w:p w:rsidR="00BC04E7" w:rsidRDefault="00BA4463">
      <w:pPr>
        <w:pStyle w:val="Textoindependiente"/>
        <w:spacing w:before="103" w:line="290" w:lineRule="auto"/>
        <w:ind w:left="850" w:right="1623"/>
        <w:jc w:val="center"/>
      </w:pPr>
      <w:r>
        <w:br w:type="column"/>
      </w:r>
      <w:r>
        <w:rPr>
          <w:color w:val="5C5B60"/>
        </w:rPr>
        <w:lastRenderedPageBreak/>
        <w:t>Considerar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también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desde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línea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patrocinios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promueve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contribuye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desarrollo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actividades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repercuten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beneficio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sociedad.</w:t>
      </w:r>
    </w:p>
    <w:p w:rsidR="00BC04E7" w:rsidRDefault="00BA4463">
      <w:pPr>
        <w:pStyle w:val="Ttulo1"/>
        <w:spacing w:before="24"/>
        <w:ind w:right="804"/>
      </w:pPr>
      <w:r>
        <w:rPr>
          <w:color w:val="66B87D"/>
          <w:w w:val="105"/>
        </w:rPr>
        <w:t>3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3" w:space="720" w:equalWidth="0">
            <w:col w:w="3414" w:space="40"/>
            <w:col w:w="3398" w:space="39"/>
            <w:col w:w="4859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6949440</wp:posOffset>
            </wp:positionV>
            <wp:extent cx="2313303" cy="3958593"/>
            <wp:effectExtent l="0" t="0" r="0" b="0"/>
            <wp:wrapSquare wrapText="bothSides"/>
            <wp:docPr id="23" name="docshape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303" cy="39585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282" o:spid="_x0000_s1377" style="position:absolute;margin-left:0;margin-top:0;width:612.3pt;height:858.9pt;z-index:-251588096;mso-position-horizontal-relative:page;mso-position-vertical-relative:page" coordsize="12246,17178">
            <v:shape id="docshape283" o:spid="_x0000_s1378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206" o:spid="_x0000_s1379" type="#_x0000_t32" style="position:absolute;left:11412;top:6616;width:834;height:0;visibility:visible;mso-wrap-style:square" o:connectortype="elbow" strokecolor="#f6c506" strokeweight=".08811mm"/>
            <v:rect id="docshape285" o:spid="_x0000_s1380" style="position:absolute;left:12075;top:9908;width:171;height:5;visibility:visible;mso-wrap-style:square;v-text-anchor:top" fillcolor="#1f2a55" stroked="f">
              <v:textbox style="mso-rotate-with-shape:t" inset="0,0,0,0"/>
            </v:rect>
            <v:shape id="docshape286" o:spid="_x0000_s1381" style="position:absolute;left:1303;top:2982;width:9638;height:5204;visibility:visible;mso-wrap-style:square;v-text-anchor:top" coordsize="9638,5204" path="m3024,3687r-4,-139l2994,3477r-72,-26l2784,3447r-2544,l101,3451r-71,26l4,3548,,3687,,4964r4,139l30,5174r71,26l240,5204r2544,l2922,5200r72,-26l3020,5103r4,-139l3024,3687xm3024,240r-4,-139l2994,30,2922,4,2784,,240,,101,4,30,30,4,101,,240,,2400r4,139l30,2610r71,27l240,2640r2544,l2922,2637r72,-27l3020,2539r4,-139l3024,240xm6331,240r-4,-139l6301,30,6229,4,6091,,3547,,3408,4r-71,26l3311,101r-4,139l3307,4566r4,138l3337,4776r71,26l3547,4806r2544,l6229,4802r72,-26l6327,4704r4,-138l6331,240xm9638,2814r-4,-139l9608,2604r-72,-26l9398,2574r-2544,l6715,2578r-71,26l6618,2675r-4,139l6614,4692r4,139l6644,4902r71,26l6854,4932r2544,l9536,4928r72,-26l9634,4831r4,-139l9638,2814xm9638,240r-4,-139l9608,30,9536,4,9398,,6854,,6715,4r-71,26l6618,101r-4,139l6614,1486r4,138l6644,1696r71,26l6854,1726r2544,l9536,1722r72,-26l9634,1624r4,-138l9638,240xe" fillcolor="#eee1ee" stroked="f">
              <v:path arrowok="t" o:connecttype="custom" o:connectlocs="3060067,0;6120134,1652271;3060067,3304541;0,1652271;1917701,4146551;1855471,4084956;152400,4082416;19050,4101466;0,4234816;2540,5133976;64135,5195571;1767841,5198111;1901191,5179061;1920241,5045711;1920241,2045970;1901191,1912620;1767841,1893570;64135,1896110;2540,1957705;0,3417571;19050,3550921;152400,3569971;1855471,3568066;1917701,3505836;1920241,2045970;4017647,1957705;3955417,1896110;2252346,1893570;2118996,1912620;2099946,2045970;2102486,4880611;2164081,4942841;3867787,4945381;4001137,4926331;4020187,4792981;6120134,3680461;6101084,3547111;5967734,3528061;4264027,3530601;4202432,3592196;4199892,4872991;4218942,5006341;4352292,5025391;6055364,5022851;6117594,4961256;6120134,3680461;6117594,1957705;6055364,1896110;4352292,1893570;4218942,1912620;4199892,2045970;4202432,2924811;4264027,2987041;5967734,2989581;6101084,2970531;6120134,2837181" o:connectangles="270,0,90,180,0,0,0,0,0,0,0,0,0,0,0,0,0,0,0,0,0,0,0,0,0,0,0,0,0,0,0,0,0,0,0,0,0,0,0,0,0,0,0,0,0,0,0,0,0,0,0,0,0,0,0,0" textboxrect="0,0,9638,5204"/>
            </v:shape>
            <v:shape id="Line 203" o:spid="_x0000_s1382" type="#_x0000_t32" style="position:absolute;left:4328;top:2294;width:0;height:0;visibility:visible;mso-wrap-style:square" o:connectortype="elbow" strokecolor="#ca95c1" strokeweight=".17625mm"/>
            <v:shape id="Line 202" o:spid="_x0000_s1383" type="#_x0000_t32" style="position:absolute;left:10942;top:2294;width:0;height:0;visibility:visible;mso-wrap-style:square" o:connectortype="elbow" strokecolor="#ca95c1" strokeweight=".17625mm"/>
            <v:shape id="docshape287" o:spid="_x0000_s1384" style="position:absolute;left:1303;top:10066;width:9638;height:4868;visibility:visible;mso-wrap-style:square;v-text-anchor:top" coordsize="9638,4868" path="m3024,240r-4,-139l2994,30,2922,4,2784,,240,,101,4,30,30,4,101,,240,,2886r4,139l30,3096r71,26l240,3126r2544,l2922,3122r72,-26l3020,3025r4,-139l3024,240xm6331,240r-4,-139l6301,30,6229,4,6091,,3547,,3408,4r-71,26l3311,101r-4,139l3307,4627r4,139l3337,4837r71,27l3547,4867r2544,l6229,4864r72,-27l6327,4766r4,-139l6331,240xm9638,240r-4,-139l9608,30,9536,4,9398,,6854,,6715,4r-71,26l6618,101r-4,139l6614,2658r4,139l6644,2868r71,26l6854,2898r2544,l9536,2894r72,-26l9634,2797r4,-139l9638,240xe" fillcolor="#e6f2e7" stroked="f">
              <v:path arrowok="t" o:connecttype="custom" o:connectlocs="3060067,0;6120134,1545592;3060067,3091184;0,1545592;1920241,6544318;1917701,6456053;1901191,6410968;1855471,6394458;1767841,6391918;152400,6391918;64135,6394458;19050,6410968;2540,6456053;0,6544318;0,8224530;2540,8312795;19050,8357880;64135,8374390;152400,8376930;1767841,8376930;1855471,8374390;1901191,8357880;1917701,8312795;1920241,8224530;1920241,6544318;4020187,6544318;4017647,6456053;4001137,6410968;3955417,6394458;3867787,6391918;2252346,6391918;2164081,6394458;2118996,6410968;2102486,6456053;2099946,6544318;2099946,9330066;2102486,9418331;2118996,9463416;2164081,9480561;2252346,9482466;3867787,9482466;3955417,9480561;4001137,9463416;4017647,9418331;4020187,9330066;4020187,6544318;6120134,6544318;6117594,6456053;6101084,6410968;6055364,6394458;5967734,6391918;4352292,6391918;4264027,6394458;4218942,6410968;4202432,6456053;4199892,6544318;4199892,8079750;4202432,8168015;4218942,8213100;4264027,8229610;4352292,8232150;5967734,8232150;6055364,8229610;6101084,8213100;6117594,8168015;6120134,8079750;6120134,6544318" o:connectangles="270,0,90,180,0,0,0,0,0,0,0,0,0,0,0,0,0,0,0,0,0,0,0,0,0,0,0,0,0,0,0,0,0,0,0,0,0,0,0,0,0,0,0,0,0,0,0,0,0,0,0,0,0,0,0,0,0,0,0,0,0,0,0,0,0,0,0" textboxrect="0,0,9638,4868"/>
            </v:shape>
            <v:shape id="Line 200" o:spid="_x0000_s1385" type="#_x0000_t32" style="position:absolute;left:4328;top:9413;width:0;height:0;visibility:visible;mso-wrap-style:square" o:connectortype="elbow" strokecolor="#66b87d" strokeweight=".17625mm"/>
            <v:shape id="Line 199" o:spid="_x0000_s1386" type="#_x0000_t32" style="position:absolute;left:10942;top:9413;width:0;height:0;visibility:visible;mso-wrap-style:square" o:connectortype="elbow" strokecolor="#66b87d" strokeweight=".17625mm"/>
            <w10:wrap anchorx="page" anchory="page"/>
          </v:group>
        </w:pict>
      </w:r>
    </w:p>
    <w:p w:rsidR="00BC04E7" w:rsidRDefault="00BC04E7">
      <w:pPr>
        <w:pStyle w:val="Textoindependiente"/>
        <w:spacing w:before="7"/>
        <w:rPr>
          <w:rFonts w:ascii="Calibri" w:hAnsi="Calibri"/>
          <w:sz w:val="27"/>
        </w:rPr>
      </w:pPr>
    </w:p>
    <w:p w:rsidR="00BC04E7" w:rsidRDefault="00BA4463">
      <w:pPr>
        <w:spacing w:before="95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left="111"/>
      </w:pPr>
      <w:r>
        <w:rPr>
          <w:rFonts w:ascii="Tahoma" w:hAnsi="Tahoma"/>
          <w:color w:val="F9D66A"/>
          <w:w w:val="105"/>
        </w:rPr>
        <w:lastRenderedPageBreak/>
        <w:t>30</w:t>
      </w:r>
    </w:p>
    <w:p w:rsidR="00BC04E7" w:rsidRDefault="00BC04E7">
      <w:pPr>
        <w:pStyle w:val="Textoindependiente"/>
        <w:rPr>
          <w:rFonts w:ascii="Tahoma" w:hAnsi="Tahoma"/>
          <w:sz w:val="33"/>
        </w:rPr>
      </w:pPr>
    </w:p>
    <w:p w:rsidR="00BC04E7" w:rsidRDefault="00BA4463">
      <w:pPr>
        <w:pStyle w:val="Ttulo8"/>
        <w:spacing w:before="1"/>
      </w:pPr>
      <w:r>
        <w:rPr>
          <w:color w:val="1F2A55"/>
          <w:w w:val="110"/>
        </w:rPr>
        <w:t>COMPLIANCE</w:t>
      </w:r>
    </w:p>
    <w:p w:rsidR="00BC04E7" w:rsidRDefault="00BC04E7">
      <w:pPr>
        <w:pStyle w:val="Textoindependiente"/>
        <w:spacing w:before="7"/>
        <w:rPr>
          <w:rFonts w:ascii="Calibri" w:hAnsi="Calibri"/>
          <w:b/>
          <w:sz w:val="35"/>
        </w:rPr>
      </w:pPr>
    </w:p>
    <w:p w:rsidR="00BC04E7" w:rsidRDefault="00BA4463">
      <w:pPr>
        <w:pStyle w:val="Textoindependiente"/>
        <w:spacing w:line="290" w:lineRule="auto"/>
        <w:ind w:left="2174" w:right="2671"/>
        <w:jc w:val="both"/>
      </w:pPr>
      <w:r>
        <w:rPr>
          <w:color w:val="5C5B60"/>
        </w:rPr>
        <w:t>Guaguas Municipales dispone de un modelo de organización de medidas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vigilancia y control para la prevención y detección de riesgos penales, con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finalidad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contribuir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eliminar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reducir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riesgo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comisión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actuaciones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delictivas en su seno.</w:t>
      </w:r>
    </w:p>
    <w:p w:rsidR="00BC04E7" w:rsidRDefault="00BA4463">
      <w:pPr>
        <w:pStyle w:val="Textoindependiente"/>
        <w:spacing w:before="111" w:line="290" w:lineRule="auto"/>
        <w:ind w:left="2174" w:right="2671"/>
        <w:jc w:val="both"/>
      </w:pPr>
      <w:r>
        <w:rPr>
          <w:color w:val="5C5B60"/>
        </w:rPr>
        <w:t>El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Consejo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Administración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empresa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pública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aprobó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el 16 de enero de 2020 el Modelo de Prevención de Riesgos Penales, cuya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función principal es definir, revisar e implementar las políticas y las reglas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actuación y comportamiento que regulan las actividades desarrolladas en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seno de la compañía, ejerci</w:t>
      </w:r>
      <w:r>
        <w:rPr>
          <w:color w:val="5C5B60"/>
        </w:rPr>
        <w:t>endo el debido control sobre las mismas con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propósito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prevenir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comisión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delitos.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5"/>
        <w:rPr>
          <w:sz w:val="24"/>
        </w:rPr>
      </w:pPr>
    </w:p>
    <w:p w:rsidR="00BC04E7" w:rsidRDefault="00BA4463">
      <w:pPr>
        <w:pStyle w:val="Ttulo6"/>
        <w:tabs>
          <w:tab w:val="left" w:pos="2745"/>
        </w:tabs>
        <w:ind w:left="141"/>
        <w:jc w:val="left"/>
      </w:pPr>
      <w:r w:rsidRPr="00BC04E7">
        <w:rPr>
          <w:color w:val="F8D053"/>
          <w:w w:val="110"/>
          <w:position w:val="-9"/>
          <w:sz w:val="35"/>
        </w:rPr>
        <w:t>5</w:t>
      </w:r>
      <w:r w:rsidRPr="00BC04E7">
        <w:rPr>
          <w:color w:val="F8D053"/>
          <w:w w:val="110"/>
          <w:position w:val="-9"/>
          <w:sz w:val="35"/>
        </w:rPr>
        <w:tab/>
      </w:r>
      <w:r>
        <w:rPr>
          <w:color w:val="F6C506"/>
          <w:w w:val="110"/>
        </w:rPr>
        <w:t>LOS</w:t>
      </w:r>
      <w:r>
        <w:rPr>
          <w:color w:val="F6C506"/>
          <w:spacing w:val="31"/>
          <w:w w:val="110"/>
        </w:rPr>
        <w:t xml:space="preserve"> </w:t>
      </w:r>
      <w:r>
        <w:rPr>
          <w:color w:val="8EA1D2"/>
          <w:w w:val="110"/>
        </w:rPr>
        <w:t>OBJETIVOS</w:t>
      </w:r>
      <w:r>
        <w:rPr>
          <w:color w:val="8EA1D2"/>
          <w:spacing w:val="32"/>
          <w:w w:val="110"/>
        </w:rPr>
        <w:t xml:space="preserve"> </w:t>
      </w:r>
      <w:r>
        <w:rPr>
          <w:color w:val="F6C506"/>
          <w:w w:val="110"/>
        </w:rPr>
        <w:t>PERSEGUIDOS</w:t>
      </w:r>
      <w:r>
        <w:rPr>
          <w:color w:val="F6C506"/>
          <w:spacing w:val="32"/>
          <w:w w:val="110"/>
        </w:rPr>
        <w:t xml:space="preserve"> </w:t>
      </w:r>
      <w:r>
        <w:rPr>
          <w:color w:val="F6C506"/>
          <w:w w:val="110"/>
        </w:rPr>
        <w:t>SON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"/>
        <w:rPr>
          <w:rFonts w:ascii="Calibri" w:hAnsi="Calibri"/>
          <w:sz w:val="17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103" w:line="290" w:lineRule="auto"/>
        <w:ind w:left="2716" w:hanging="1"/>
        <w:jc w:val="center"/>
      </w:pPr>
      <w:r w:rsidRPr="00BC04E7">
        <w:lastRenderedPageBreak/>
        <w:pict>
          <v:shape id="docshape288" o:spid="_x0000_s1387" type="#_x0000_t202" style="position:absolute;left:0;text-align:left;margin-left:31.25pt;margin-top:-48.65pt;width:11.65pt;height:127.85pt;z-index:25167718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r w:rsidR="00BA4463">
        <w:rPr>
          <w:color w:val="8EA1D2"/>
        </w:rPr>
        <w:t>Fomentar</w:t>
      </w:r>
      <w:r w:rsidR="00BA4463">
        <w:rPr>
          <w:color w:val="8EA1D2"/>
          <w:spacing w:val="4"/>
        </w:rPr>
        <w:t xml:space="preserve"> </w:t>
      </w:r>
      <w:r w:rsidR="00BA4463">
        <w:rPr>
          <w:color w:val="8EA1D2"/>
        </w:rPr>
        <w:t>un</w:t>
      </w:r>
      <w:r w:rsidR="00BA4463">
        <w:rPr>
          <w:color w:val="8EA1D2"/>
          <w:spacing w:val="1"/>
        </w:rPr>
        <w:t xml:space="preserve"> </w:t>
      </w:r>
      <w:r w:rsidR="00BA4463">
        <w:rPr>
          <w:color w:val="8EA1D2"/>
        </w:rPr>
        <w:t>comportamiento</w:t>
      </w:r>
      <w:r w:rsidR="00BA4463">
        <w:rPr>
          <w:color w:val="8EA1D2"/>
          <w:spacing w:val="7"/>
        </w:rPr>
        <w:t xml:space="preserve"> </w:t>
      </w:r>
      <w:r w:rsidR="00BA4463">
        <w:rPr>
          <w:color w:val="8EA1D2"/>
        </w:rPr>
        <w:t>adecuado</w:t>
      </w:r>
      <w:r w:rsidR="00BA4463">
        <w:rPr>
          <w:color w:val="8EA1D2"/>
          <w:spacing w:val="-53"/>
        </w:rPr>
        <w:t xml:space="preserve"> </w:t>
      </w:r>
      <w:r w:rsidR="00BA4463">
        <w:rPr>
          <w:color w:val="8EA1D2"/>
        </w:rPr>
        <w:t>frente</w:t>
      </w:r>
      <w:r w:rsidR="00BA4463">
        <w:rPr>
          <w:color w:val="8EA1D2"/>
          <w:spacing w:val="5"/>
        </w:rPr>
        <w:t xml:space="preserve"> </w:t>
      </w:r>
      <w:r w:rsidR="00BA4463">
        <w:rPr>
          <w:color w:val="8EA1D2"/>
        </w:rPr>
        <w:t>a</w:t>
      </w:r>
      <w:r w:rsidR="00BA4463">
        <w:rPr>
          <w:color w:val="8EA1D2"/>
          <w:spacing w:val="5"/>
        </w:rPr>
        <w:t xml:space="preserve"> </w:t>
      </w:r>
      <w:r w:rsidR="00BA4463">
        <w:rPr>
          <w:color w:val="8EA1D2"/>
        </w:rPr>
        <w:t>las</w:t>
      </w:r>
      <w:r w:rsidR="00BA4463">
        <w:rPr>
          <w:color w:val="8EA1D2"/>
          <w:spacing w:val="6"/>
        </w:rPr>
        <w:t xml:space="preserve"> </w:t>
      </w:r>
      <w:r w:rsidR="00BA4463">
        <w:rPr>
          <w:color w:val="8EA1D2"/>
        </w:rPr>
        <w:t>normas</w:t>
      </w:r>
      <w:r w:rsidR="00BA4463">
        <w:rPr>
          <w:color w:val="8EA1D2"/>
          <w:spacing w:val="1"/>
        </w:rPr>
        <w:t xml:space="preserve"> </w:t>
      </w:r>
      <w:r w:rsidR="00BA4463">
        <w:rPr>
          <w:color w:val="8EA1D2"/>
        </w:rPr>
        <w:t>administrativas</w:t>
      </w:r>
      <w:r w:rsidR="00BA4463">
        <w:rPr>
          <w:color w:val="8EA1D2"/>
          <w:spacing w:val="15"/>
        </w:rPr>
        <w:t xml:space="preserve"> </w:t>
      </w:r>
      <w:r w:rsidR="00BA4463">
        <w:rPr>
          <w:color w:val="8EA1D2"/>
        </w:rPr>
        <w:t>y</w:t>
      </w:r>
      <w:r w:rsidR="00BA4463">
        <w:rPr>
          <w:color w:val="8EA1D2"/>
          <w:spacing w:val="15"/>
        </w:rPr>
        <w:t xml:space="preserve"> </w:t>
      </w:r>
      <w:r w:rsidR="00BA4463">
        <w:rPr>
          <w:color w:val="8EA1D2"/>
        </w:rPr>
        <w:t>penales</w:t>
      </w:r>
    </w:p>
    <w:p w:rsidR="00BC04E7" w:rsidRDefault="00BA4463">
      <w:pPr>
        <w:pStyle w:val="Textoindependiente"/>
        <w:spacing w:before="103" w:line="290" w:lineRule="auto"/>
        <w:ind w:left="854" w:right="3270"/>
        <w:jc w:val="center"/>
      </w:pPr>
      <w:r>
        <w:br w:type="column"/>
      </w:r>
      <w:r>
        <w:rPr>
          <w:color w:val="8EA1D2"/>
        </w:rPr>
        <w:lastRenderedPageBreak/>
        <w:t>Garantizar el cumplimiento</w:t>
      </w:r>
      <w:r>
        <w:rPr>
          <w:color w:val="8EA1D2"/>
          <w:spacing w:val="-53"/>
        </w:rPr>
        <w:t xml:space="preserve"> </w:t>
      </w:r>
      <w:r>
        <w:rPr>
          <w:color w:val="8EA1D2"/>
        </w:rPr>
        <w:t>de</w:t>
      </w:r>
      <w:r>
        <w:rPr>
          <w:color w:val="8EA1D2"/>
          <w:spacing w:val="-1"/>
        </w:rPr>
        <w:t xml:space="preserve"> </w:t>
      </w:r>
      <w:r>
        <w:rPr>
          <w:color w:val="8EA1D2"/>
        </w:rPr>
        <w:t>las normas</w:t>
      </w:r>
      <w:r>
        <w:rPr>
          <w:color w:val="8EA1D2"/>
          <w:spacing w:val="-1"/>
        </w:rPr>
        <w:t xml:space="preserve"> </w:t>
      </w:r>
      <w:r>
        <w:rPr>
          <w:color w:val="8EA1D2"/>
        </w:rPr>
        <w:t>legales,</w:t>
      </w:r>
    </w:p>
    <w:p w:rsidR="00BC04E7" w:rsidRDefault="00BA4463">
      <w:pPr>
        <w:pStyle w:val="Textoindependiente"/>
        <w:spacing w:line="290" w:lineRule="auto"/>
        <w:ind w:left="1255" w:right="3672"/>
        <w:jc w:val="center"/>
      </w:pPr>
      <w:proofErr w:type="gramStart"/>
      <w:r>
        <w:rPr>
          <w:color w:val="8EA1D2"/>
        </w:rPr>
        <w:t>en</w:t>
      </w:r>
      <w:proofErr w:type="gramEnd"/>
      <w:r>
        <w:rPr>
          <w:color w:val="8EA1D2"/>
        </w:rPr>
        <w:t xml:space="preserve"> el interior de la</w:t>
      </w:r>
      <w:r>
        <w:rPr>
          <w:color w:val="8EA1D2"/>
          <w:spacing w:val="-53"/>
        </w:rPr>
        <w:t xml:space="preserve"> </w:t>
      </w:r>
      <w:r>
        <w:rPr>
          <w:color w:val="8EA1D2"/>
        </w:rPr>
        <w:t>organización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186" w:space="40"/>
            <w:col w:w="6524" w:space="0"/>
          </w:cols>
        </w:sectPr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8"/>
        <w:rPr>
          <w:sz w:val="27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103" w:line="290" w:lineRule="auto"/>
        <w:ind w:left="2780" w:hanging="1"/>
        <w:jc w:val="center"/>
      </w:pPr>
      <w:r>
        <w:rPr>
          <w:color w:val="8EA1D2"/>
        </w:rPr>
        <w:lastRenderedPageBreak/>
        <w:t>Liberar de</w:t>
      </w:r>
      <w:r>
        <w:rPr>
          <w:color w:val="8EA1D2"/>
          <w:spacing w:val="1"/>
        </w:rPr>
        <w:t xml:space="preserve"> </w:t>
      </w:r>
      <w:r>
        <w:rPr>
          <w:color w:val="8EA1D2"/>
        </w:rPr>
        <w:t>responsabilidades penales</w:t>
      </w:r>
      <w:r>
        <w:rPr>
          <w:color w:val="8EA1D2"/>
          <w:spacing w:val="-53"/>
        </w:rPr>
        <w:t xml:space="preserve"> </w:t>
      </w:r>
      <w:r>
        <w:rPr>
          <w:color w:val="8EA1D2"/>
        </w:rPr>
        <w:t>a</w:t>
      </w:r>
      <w:r>
        <w:rPr>
          <w:color w:val="8EA1D2"/>
          <w:spacing w:val="-1"/>
        </w:rPr>
        <w:t xml:space="preserve"> </w:t>
      </w:r>
      <w:r>
        <w:rPr>
          <w:color w:val="8EA1D2"/>
        </w:rPr>
        <w:t>la persona</w:t>
      </w:r>
      <w:r>
        <w:rPr>
          <w:color w:val="8EA1D2"/>
          <w:spacing w:val="-1"/>
        </w:rPr>
        <w:t xml:space="preserve"> </w:t>
      </w:r>
      <w:r>
        <w:rPr>
          <w:color w:val="8EA1D2"/>
        </w:rPr>
        <w:t>jurídica</w:t>
      </w:r>
    </w:p>
    <w:p w:rsidR="00BC04E7" w:rsidRDefault="00BA4463">
      <w:pPr>
        <w:spacing w:before="1"/>
      </w:pPr>
      <w:r>
        <w:br w:type="column"/>
      </w:r>
    </w:p>
    <w:p w:rsidR="00BC04E7" w:rsidRDefault="00BA4463">
      <w:pPr>
        <w:pStyle w:val="Textoindependiente"/>
        <w:spacing w:line="290" w:lineRule="auto"/>
        <w:ind w:left="1518" w:right="2322" w:hanging="543"/>
      </w:pPr>
      <w:r>
        <w:rPr>
          <w:color w:val="8EA1D2"/>
        </w:rPr>
        <w:t>Luchar</w:t>
      </w:r>
      <w:r>
        <w:rPr>
          <w:color w:val="8EA1D2"/>
          <w:spacing w:val="5"/>
        </w:rPr>
        <w:t xml:space="preserve"> </w:t>
      </w:r>
      <w:r>
        <w:rPr>
          <w:color w:val="8EA1D2"/>
        </w:rPr>
        <w:t>contra</w:t>
      </w:r>
      <w:r>
        <w:rPr>
          <w:color w:val="8EA1D2"/>
          <w:spacing w:val="6"/>
        </w:rPr>
        <w:t xml:space="preserve"> </w:t>
      </w:r>
      <w:r>
        <w:rPr>
          <w:color w:val="8EA1D2"/>
        </w:rPr>
        <w:t>los</w:t>
      </w:r>
      <w:r>
        <w:rPr>
          <w:color w:val="8EA1D2"/>
          <w:spacing w:val="5"/>
        </w:rPr>
        <w:t xml:space="preserve"> </w:t>
      </w:r>
      <w:r>
        <w:rPr>
          <w:color w:val="8EA1D2"/>
        </w:rPr>
        <w:t>delitos</w:t>
      </w:r>
      <w:r>
        <w:rPr>
          <w:color w:val="8EA1D2"/>
          <w:spacing w:val="-52"/>
        </w:rPr>
        <w:t xml:space="preserve"> </w:t>
      </w:r>
      <w:r>
        <w:rPr>
          <w:color w:val="8EA1D2"/>
        </w:rPr>
        <w:t>corporativos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159" w:space="40"/>
            <w:col w:w="6551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289" o:spid="_x0000_s1388" style="position:absolute;margin-left:0;margin-top:0;width:612.3pt;height:858.9pt;z-index:-251587072;mso-position-horizontal-relative:page;mso-position-vertical-relative:page" coordsize="12246,17178">
            <v:shape id="docshape290" o:spid="_x0000_s1389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95" o:spid="_x0000_s1390" type="#_x0000_t32" style="position:absolute;top:6616;width:833;height:0;visibility:visible;mso-wrap-style:square" o:connectortype="elbow" strokecolor="#f6c506" strokeweight=".08811mm"/>
            <v:shape id="docshape291" o:spid="_x0000_s1391" style="position:absolute;left:2957;top:6883;width:6331;height:6136;visibility:visible;mso-wrap-style:square;v-text-anchor:top" coordsize="6331,6136" path="m3024,4624r-2,-75l3017,4474r-9,-73l2995,4328r-16,-71l2960,4187r-22,-68l2912,4052r-28,-65l2852,3923r-34,-62l2781,3801r-40,-58l2698,3686r-45,-54l2606,3580r-50,-50l2504,3483r-54,-45l2394,3396r-59,-40l2275,3319r-62,-35l2150,3253r-66,-29l2017,3199r-68,-23l1879,3157r-71,-16l1736,3129r-74,-9l1588,3114r-76,-2l1437,3114r-75,6l1289,3129r-72,12l1145,3157r-69,19l1007,3199r-67,25l875,3253r-64,31l749,3319r-60,37l631,3396r-56,42l520,3483r-52,47l419,3580r-48,52l326,3686r-42,57l244,3801r-37,60l173,3923r-32,64l112,4052r-25,67l64,4187r-19,70l29,4328r-12,73l8,4474r-6,75l,4624r2,75l8,4774r9,73l29,4920r16,71l64,5061r23,68l112,5196r29,65l173,5325r34,62l244,5447r40,58l326,5562r45,54l419,5668r49,50l520,5765r55,45l631,5852r58,40l749,5929r62,35l875,5995r65,29l1007,6049r69,23l1145,6091r72,16l1289,6119r73,9l1437,6134r75,2l1588,6134r74,-6l1736,6119r72,-12l1879,6091r70,-19l2017,6049r67,-25l2150,5995r63,-31l2275,5929r60,-37l2394,5852r56,-42l2504,5765r52,-47l2606,5668r47,-52l2698,5562r43,-57l2781,5447r37,-60l2852,5325r32,-64l2912,5196r26,-67l2960,5061r19,-70l2995,4920r13,-73l3017,4774r5,-75l3024,4624xm3024,1512r-2,-75l3017,1362r-9,-73l2995,1216r-16,-71l2960,1076r-22,-69l2912,940r-28,-65l2852,811r-34,-62l2781,689r-40,-58l2698,574r-45,-54l2606,468r-50,-49l2504,371r-54,-45l2394,284r-59,-40l2275,207r-62,-35l2150,141r-66,-29l2017,87,1949,64,1879,45,1808,29,1736,17,1662,8,1588,2,1512,r-75,2l1362,8r-73,9l1217,29r-72,16l1076,64r-69,23l940,112r-65,29l811,172r-62,35l689,244r-58,40l575,326r-55,45l468,419r-49,49l371,520r-45,54l284,631r-40,58l207,749r-34,62l141,875r-29,65l87,1007r-23,69l45,1145r-16,71l17,1289r-9,73l2,1437,,1512r2,76l8,1662r9,74l29,1808r16,71l64,1949r23,68l112,2084r29,65l173,2213r34,62l244,2335r40,59l326,2450r45,54l419,2556r49,50l520,2653r55,45l631,2741r58,39l749,2818r62,34l875,2883r65,29l1007,2938r69,22l1145,2979r72,16l1289,3008r73,9l1437,3022r75,2l1588,3022r74,-5l1736,3008r72,-13l1879,2979r70,-19l2017,2938r67,-26l2150,2883r63,-31l2275,2818r60,-38l2394,2741r56,-43l2504,2653r52,-47l2606,2556r47,-52l2698,2450r43,-56l2781,2335r37,-60l2852,2213r32,-64l2912,2084r26,-67l2960,1949r19,-70l2995,1808r13,-72l3017,1662r5,-74l3024,1512xm6331,4624r-2,-75l6324,4474r-9,-73l6302,4328r-16,-71l6267,4187r-22,-68l6219,4052r-28,-65l6159,3923r-34,-62l6088,3801r-40,-58l6005,3686r-45,-54l5913,3580r-50,-50l5811,3483r-54,-45l5701,3396r-58,-40l5582,3319r-62,-35l5457,3253r-66,-29l5324,3199r-68,-23l5186,3157r-71,-16l5043,3129r-74,-9l4895,3114r-76,-2l4744,3114r-75,6l4596,3129r-72,12l4453,3157r-70,19l4314,3199r-67,25l4182,3253r-64,31l4056,3319r-60,37l3938,3396r-56,42l3828,3483r-52,47l3726,3580r-48,52l3633,3686r-42,57l3551,3801r-37,60l3480,3923r-32,64l3420,4052r-26,67l3372,4187r-20,70l3336,4328r-12,73l3315,4474r-6,75l3308,4624r1,75l3315,4774r9,73l3336,4920r16,71l3372,5061r22,68l3420,5196r28,65l3480,5325r34,62l3551,5447r40,58l3633,5562r45,54l3726,5668r50,50l3828,5765r54,45l3938,5852r58,40l4056,5929r62,35l4182,5995r65,29l4314,6049r69,23l4453,6091r71,16l4596,6119r73,9l4744,6134r75,2l4895,6134r74,-6l5043,6119r72,-12l5186,6091r70,-19l5324,6049r67,-25l5457,5995r63,-31l5582,5929r61,-37l5701,5852r56,-42l5811,5765r52,-47l5913,5668r47,-52l6005,5562r43,-57l6088,5447r37,-60l6159,5325r32,-64l6219,5196r26,-67l6267,5061r19,-70l6302,4920r13,-73l6324,4774r5,-75l6331,4624xm6331,1512r-2,-75l6324,1362r-9,-73l6302,1216r-16,-71l6267,1076r-22,-69l6219,940r-28,-65l6159,811r-34,-62l6088,689r-40,-58l6005,574r-45,-54l5913,468r-50,-49l5811,371r-54,-45l5701,284r-58,-40l5582,207r-62,-35l5457,141r-66,-29l5324,87,5256,64,5186,45,5115,29,5043,17,4969,8,4895,2,4819,r-75,2l4669,8r-73,9l4524,29r-71,16l4383,64r-69,23l4247,112r-65,29l4118,172r-62,35l3996,244r-58,40l3882,326r-54,45l3776,419r-50,49l3678,520r-45,54l3591,631r-40,58l3514,749r-34,62l3448,875r-28,65l3394,1007r-22,69l3352,1145r-16,71l3324,1289r-9,73l3309,1437r-1,75l3309,1588r6,74l3324,1736r12,72l3352,1879r20,70l3394,2017r26,67l3448,2149r32,64l3514,2275r37,60l3591,2394r42,56l3678,2504r48,52l3776,2606r52,47l3882,2698r56,43l3996,2780r60,38l4118,2852r64,31l4247,2912r67,26l4383,2960r70,19l4524,2995r72,13l4669,3017r75,5l4819,3024r76,-2l4969,3017r74,-9l5115,2995r71,-16l5256,2960r68,-22l5391,2912r66,-29l5520,2852r62,-34l5643,2780r58,-39l5757,2698r54,-45l5863,2606r50,-50l5960,2504r45,-54l6048,2394r40,-59l6125,2275r34,-62l6191,2149r28,-65l6245,2017r22,-68l6286,1879r16,-71l6315,1736r9,-74l6329,1588r2,-76xe" fillcolor="#eaedf7" stroked="f">
              <v:path arrowok="t" o:connecttype="custom" o:connectlocs="2010094,0;4020187,1948179;2010094,3896358;0,1948179;1849121,6943722;1623061,6612252;1280796,6402067;864871,6351902;475615,6478267;180340,6747507;18415,7118982;28575,7539986;207010,7902571;514985,8157841;912496,8265791;1323341,8195941;1654811,7969881;1865631,7627616;1918971,5283198;1811021,4885687;1555751,4577712;1193166,4399278;772796,4389118;400685,4551042;131445,4846317;5080,5235573;55245,5651498;266065,5993762;596900,6219822;1008381,6289672;1405256,6181722;1713231,5926453;1891666,5563868;4010028,7165337;3865883,6784337;3583308,6501762;3202306,6357617;2783206,6387462;2430781,6582407;2189481,6902447;2100581,7306941;2189481,7711436;2430781,8031476;2783206,8226421;3202306,8256266;3583308,8112121;3865883,7829546;4010028,7448546;3991613,5097777;3813178,4735192;3505203,4479923;3108326,4371973;2696846,4441823;2366011,4667882;2155191,5010147;2105026,5426073;2231391,5815328;2500631,6111237;2872741,6272527;3293111,6262367;3655698,6083932;3910968,5775958;4018918,5379083" o:connectangles="270,0,90,180,0,0,0,0,0,0,0,0,0,0,0,0,0,0,0,0,0,0,0,0,0,0,0,0,0,0,0,0,0,0,0,0,0,0,0,0,0,0,0,0,0,0,0,0,0,0,0,0,0,0,0,0,0,0,0,0,0,0,0" textboxrect="0,0,6331,6136"/>
            </v:shape>
            <v:shape id="docshape292" o:spid="_x0000_s1392" style="position:absolute;left:3717;top:7327;width:4916;height:5250;visibility:visible;mso-wrap-style:square;v-text-anchor:top" coordsize="4916,5250" path="m1212,12r-390,l291,165r75,447l678,534r,1590l1212,2124r,-2112xm1503,4554r-6,-92l1482,4380r-26,-74l1422,4239r-42,-58l1330,4129r-56,-44l1213,4047r-67,-32l1076,3989r-74,-20l1470,3522r,-411l123,3111r,459l825,3570,384,4008r57,303l597,4311r99,5l781,4331r69,25l904,4391r39,43l967,4485r8,60l975,4551r-12,74l929,4687r-55,46l802,4762r-88,11l629,4766r-79,-19l476,4717r-68,-38l345,4634r-57,-50l,4962r51,46l105,5051r58,40l224,5126r64,32l356,5185r72,23l503,5226r79,13l664,5247r86,3l830,5246r78,-9l982,5222r70,-20l1119,5175r62,-31l1238,5106r53,-42l1338,5017r42,-52l1416,4908r31,-61l1471,4781r17,-70l1499,4637r4,-77l1503,4554xm4790,1674r-765,l4448,1277r65,-65l4570,1150r51,-60l4665,1030r36,-60l4731,909r24,-63l4771,780r10,-70l4784,636r,-6l4781,556r-12,-71l4751,418r-25,-62l4695,298r-38,-54l4613,195r-49,-44l4510,112,4450,79,4386,51,4317,29,4245,13,4168,3,4088,r-86,3l3920,13r-78,16l3769,52r-70,29l3631,116r-64,41l3505,204r-61,53l3385,316r-59,65l3647,726r72,-73l3785,593r62,-46l3908,513r61,-20l4031,486r72,10l4162,522r45,43l4235,620r9,67l4239,745r-18,57l4190,860r-45,62l4084,992r-77,79l3335,1713r,423l4790,2136r,-462xm4915,4423r-237,l4678,3805r,-681l4165,3124r,681l4165,4426r-426,l4165,3805r,-681l4138,3124,3202,4462r66,381l4162,4843r,393l4678,5236r,-393l4915,4843r,-417l4915,4423xe" fillcolor="#f5f6fb" stroked="f">
              <v:path arrowok="t" o:connecttype="custom" o:connectlocs="1560831,0;3121661,1666873;1560831,3333746;0,1666873;184785,4757414;430531,6001378;954406,7544426;924561,7386946;844551,7274551;727711,7202161;933451,6889107;78105,6919587;280036,7390121;495936,7402821;598806,7468226;619126,7542521;554991,7658090;399416,7679045;259081,7623800;0,7803505;103505,7885420;226060,7945110;369571,7979400;527051,7983845;668021,7955905;786131,7894945;876301,7805410;934086,7688570;954406,7548236;2555875,5715628;2901952,5382889;2985137,5268589;3029587,5147938;3037842,5052688;3016887,4918069;2957197,4807579;2863852,4723759;2741295,4671054;2595880,4652639;2439670,4671054;2305685,4726299;2186940,4815834;2315845,5113648;2442845,4999983;2559685,4961248;2671445,5011413;2691765,5125713;2632075,5238109;2117725,5740393;3041652,5715628;2970532,7068811;2644775,7068811;2644775,7068811;2033270,7486006;2642870,7977495;3121027,7727940" o:connectangles="270,0,90,180,0,0,0,0,0,0,0,0,0,0,0,0,0,0,0,0,0,0,0,0,0,0,0,0,0,0,0,0,0,0,0,0,0,0,0,0,0,0,0,0,0,0,0,0,0,0,0,0,0,0,0,0" textboxrect="0,0,4916,5250"/>
            </v:shape>
            <v:shape id="Line 192" o:spid="_x0000_s1393" type="#_x0000_t32" style="position:absolute;left:4550;top:2258;width:3146;height:0;visibility:visible;mso-wrap-style:square" o:connectortype="elbow" strokecolor="#f6c506" strokeweight=".35281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6"/>
        <w:rPr>
          <w:sz w:val="19"/>
        </w:rPr>
      </w:pPr>
    </w:p>
    <w:p w:rsidR="00BC04E7" w:rsidRDefault="00BA4463">
      <w:pPr>
        <w:spacing w:before="95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right="642"/>
        <w:jc w:val="right"/>
      </w:pPr>
      <w:r>
        <w:rPr>
          <w:rFonts w:ascii="Tahoma" w:hAnsi="Tahoma"/>
          <w:color w:val="F9D66A"/>
          <w:w w:val="85"/>
        </w:rPr>
        <w:lastRenderedPageBreak/>
        <w:t>31</w:t>
      </w:r>
    </w:p>
    <w:p w:rsidR="00BC04E7" w:rsidRDefault="00BC04E7">
      <w:pPr>
        <w:pStyle w:val="Textoindependiente"/>
        <w:spacing w:before="9"/>
        <w:rPr>
          <w:rFonts w:ascii="Tahoma" w:hAnsi="Tahoma"/>
          <w:sz w:val="32"/>
        </w:rPr>
      </w:pPr>
    </w:p>
    <w:p w:rsidR="00BC04E7" w:rsidRDefault="00BA4463">
      <w:pPr>
        <w:pStyle w:val="Ttulo6"/>
        <w:spacing w:before="1"/>
        <w:ind w:right="499"/>
      </w:pPr>
      <w:r>
        <w:rPr>
          <w:color w:val="F6C506"/>
          <w:w w:val="110"/>
        </w:rPr>
        <w:t>LOS</w:t>
      </w:r>
      <w:r>
        <w:rPr>
          <w:color w:val="F6C506"/>
          <w:spacing w:val="18"/>
          <w:w w:val="110"/>
        </w:rPr>
        <w:t xml:space="preserve"> </w:t>
      </w:r>
      <w:r>
        <w:rPr>
          <w:color w:val="CA95C1"/>
          <w:w w:val="110"/>
        </w:rPr>
        <w:t>BENEFICIOS</w:t>
      </w:r>
      <w:r>
        <w:rPr>
          <w:color w:val="CA95C1"/>
          <w:spacing w:val="39"/>
          <w:w w:val="110"/>
        </w:rPr>
        <w:t xml:space="preserve"> </w:t>
      </w:r>
      <w:r>
        <w:rPr>
          <w:color w:val="F6C506"/>
          <w:w w:val="110"/>
        </w:rPr>
        <w:t>PARA</w:t>
      </w:r>
      <w:r>
        <w:rPr>
          <w:color w:val="F6C506"/>
          <w:spacing w:val="18"/>
          <w:w w:val="110"/>
        </w:rPr>
        <w:t xml:space="preserve"> </w:t>
      </w:r>
      <w:r>
        <w:rPr>
          <w:color w:val="F6C506"/>
          <w:w w:val="110"/>
        </w:rPr>
        <w:t>NUESTRA</w:t>
      </w:r>
      <w:r>
        <w:rPr>
          <w:color w:val="F6C506"/>
          <w:spacing w:val="18"/>
          <w:w w:val="110"/>
        </w:rPr>
        <w:t xml:space="preserve"> </w:t>
      </w:r>
      <w:r>
        <w:rPr>
          <w:color w:val="F6C506"/>
          <w:w w:val="110"/>
        </w:rPr>
        <w:t>EMPRESA</w:t>
      </w:r>
      <w:r>
        <w:rPr>
          <w:color w:val="F6C506"/>
          <w:spacing w:val="18"/>
          <w:w w:val="110"/>
        </w:rPr>
        <w:t xml:space="preserve"> </w:t>
      </w:r>
      <w:r>
        <w:rPr>
          <w:color w:val="F6C506"/>
          <w:w w:val="110"/>
        </w:rPr>
        <w:t>SON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sectPr w:rsidR="00BC04E7"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9"/>
        <w:rPr>
          <w:rFonts w:ascii="Calibri" w:hAnsi="Calibri"/>
          <w:sz w:val="31"/>
        </w:rPr>
      </w:pPr>
    </w:p>
    <w:p w:rsidR="00BC04E7" w:rsidRDefault="00BA4463">
      <w:pPr>
        <w:pStyle w:val="Textoindependiente"/>
        <w:spacing w:line="290" w:lineRule="auto"/>
        <w:ind w:left="3361" w:right="-2" w:hanging="271"/>
      </w:pPr>
      <w:r>
        <w:rPr>
          <w:color w:val="CA95C1"/>
        </w:rPr>
        <w:t>Mejorar</w:t>
      </w:r>
      <w:r>
        <w:rPr>
          <w:color w:val="CA95C1"/>
          <w:spacing w:val="-6"/>
        </w:rPr>
        <w:t xml:space="preserve"> </w:t>
      </w:r>
      <w:r>
        <w:rPr>
          <w:color w:val="CA95C1"/>
        </w:rPr>
        <w:t>la</w:t>
      </w:r>
      <w:r>
        <w:rPr>
          <w:color w:val="CA95C1"/>
          <w:spacing w:val="-6"/>
        </w:rPr>
        <w:t xml:space="preserve"> </w:t>
      </w:r>
      <w:r>
        <w:rPr>
          <w:color w:val="CA95C1"/>
        </w:rPr>
        <w:t>imagen</w:t>
      </w:r>
      <w:r>
        <w:rPr>
          <w:color w:val="CA95C1"/>
          <w:spacing w:val="-5"/>
        </w:rPr>
        <w:t xml:space="preserve"> </w:t>
      </w:r>
      <w:r>
        <w:rPr>
          <w:color w:val="CA95C1"/>
        </w:rPr>
        <w:t>y</w:t>
      </w:r>
      <w:r>
        <w:rPr>
          <w:color w:val="CA95C1"/>
          <w:spacing w:val="-53"/>
        </w:rPr>
        <w:t xml:space="preserve"> </w:t>
      </w:r>
      <w:r>
        <w:rPr>
          <w:color w:val="CA95C1"/>
        </w:rPr>
        <w:t>transparencia</w:t>
      </w:r>
    </w:p>
    <w:p w:rsidR="00BC04E7" w:rsidRDefault="00BA4463">
      <w:pPr>
        <w:spacing w:before="6"/>
      </w:pPr>
      <w:r>
        <w:br w:type="column"/>
      </w:r>
    </w:p>
    <w:p w:rsidR="00BC04E7" w:rsidRDefault="00BA4463">
      <w:pPr>
        <w:pStyle w:val="Textoindependiente"/>
        <w:spacing w:line="290" w:lineRule="auto"/>
        <w:ind w:left="1287" w:right="3328"/>
        <w:jc w:val="center"/>
      </w:pPr>
      <w:r>
        <w:rPr>
          <w:color w:val="CA95C1"/>
        </w:rPr>
        <w:t>Minimizar</w:t>
      </w:r>
      <w:r>
        <w:rPr>
          <w:color w:val="CA95C1"/>
          <w:spacing w:val="1"/>
        </w:rPr>
        <w:t xml:space="preserve"> </w:t>
      </w:r>
      <w:r>
        <w:rPr>
          <w:color w:val="CA95C1"/>
        </w:rPr>
        <w:t>responsabilidades</w:t>
      </w:r>
      <w:r>
        <w:rPr>
          <w:color w:val="CA95C1"/>
          <w:spacing w:val="1"/>
        </w:rPr>
        <w:t xml:space="preserve"> </w:t>
      </w:r>
      <w:r>
        <w:rPr>
          <w:color w:val="CA95C1"/>
        </w:rPr>
        <w:t>y</w:t>
      </w:r>
      <w:r>
        <w:rPr>
          <w:color w:val="CA95C1"/>
          <w:spacing w:val="1"/>
        </w:rPr>
        <w:t xml:space="preserve"> </w:t>
      </w:r>
      <w:r>
        <w:rPr>
          <w:color w:val="CA95C1"/>
        </w:rPr>
        <w:t>reforzar el control interno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4848" w:space="40"/>
            <w:col w:w="6862" w:space="0"/>
          </w:cols>
        </w:sectPr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9"/>
        <w:rPr>
          <w:sz w:val="22"/>
        </w:rPr>
      </w:pPr>
    </w:p>
    <w:p w:rsidR="00BC04E7" w:rsidRDefault="00BA4463">
      <w:pPr>
        <w:pStyle w:val="Ttulo7"/>
        <w:spacing w:before="113"/>
        <w:ind w:right="639"/>
        <w:jc w:val="right"/>
      </w:pPr>
      <w:r>
        <w:rPr>
          <w:color w:val="F8D053"/>
          <w:w w:val="107"/>
        </w:rPr>
        <w:t>5</w:t>
      </w:r>
    </w:p>
    <w:p w:rsidR="00BC04E7" w:rsidRDefault="00BC04E7">
      <w:pPr>
        <w:pStyle w:val="Textoindependiente"/>
        <w:spacing w:before="12"/>
        <w:rPr>
          <w:rFonts w:ascii="Calibri" w:hAnsi="Calibri"/>
          <w:sz w:val="23"/>
        </w:rPr>
      </w:pPr>
    </w:p>
    <w:p w:rsidR="00BC04E7" w:rsidRDefault="00BC04E7">
      <w:pPr>
        <w:pStyle w:val="Textoindependiente"/>
        <w:tabs>
          <w:tab w:val="left" w:pos="6176"/>
        </w:tabs>
        <w:spacing w:before="103"/>
        <w:ind w:left="2843"/>
      </w:pPr>
      <w:r w:rsidRPr="00BC04E7">
        <w:pict>
          <v:shape id="docshape293" o:spid="_x0000_s1394" type="#_x0000_t202" style="position:absolute;left:0;text-align:left;margin-left:569.85pt;margin-top:-7.8pt;width:11.65pt;height:127.85pt;z-index:25167820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r w:rsidR="00BA4463">
        <w:rPr>
          <w:color w:val="CA95C1"/>
        </w:rPr>
        <w:t>Impulsar</w:t>
      </w:r>
      <w:r w:rsidR="00BA4463">
        <w:rPr>
          <w:color w:val="CA95C1"/>
          <w:spacing w:val="10"/>
        </w:rPr>
        <w:t xml:space="preserve"> </w:t>
      </w:r>
      <w:r w:rsidR="00BA4463">
        <w:rPr>
          <w:color w:val="CA95C1"/>
        </w:rPr>
        <w:t>principios</w:t>
      </w:r>
      <w:r w:rsidR="00BA4463">
        <w:rPr>
          <w:color w:val="CA95C1"/>
          <w:spacing w:val="11"/>
        </w:rPr>
        <w:t xml:space="preserve"> </w:t>
      </w:r>
      <w:r w:rsidR="00BA4463">
        <w:rPr>
          <w:color w:val="CA95C1"/>
        </w:rPr>
        <w:t>éticos</w:t>
      </w:r>
      <w:r w:rsidR="00BA4463">
        <w:rPr>
          <w:color w:val="CA95C1"/>
        </w:rPr>
        <w:tab/>
        <w:t>Garantizar</w:t>
      </w:r>
      <w:r w:rsidR="00BA4463">
        <w:rPr>
          <w:color w:val="CA95C1"/>
          <w:spacing w:val="4"/>
        </w:rPr>
        <w:t xml:space="preserve"> </w:t>
      </w:r>
      <w:r w:rsidR="00BA4463">
        <w:rPr>
          <w:color w:val="CA95C1"/>
        </w:rPr>
        <w:t>la</w:t>
      </w:r>
      <w:r w:rsidR="00BA4463">
        <w:rPr>
          <w:color w:val="CA95C1"/>
          <w:spacing w:val="4"/>
        </w:rPr>
        <w:t xml:space="preserve"> </w:t>
      </w:r>
      <w:r w:rsidR="00BA4463">
        <w:rPr>
          <w:color w:val="CA95C1"/>
        </w:rPr>
        <w:t>continuidad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10"/>
        <w:rPr>
          <w:sz w:val="16"/>
        </w:rPr>
      </w:pPr>
    </w:p>
    <w:p w:rsidR="00BC04E7" w:rsidRDefault="00BA4463">
      <w:pPr>
        <w:pStyle w:val="Ttulo6"/>
        <w:ind w:right="499"/>
      </w:pPr>
      <w:r>
        <w:rPr>
          <w:color w:val="F6C506"/>
          <w:w w:val="110"/>
        </w:rPr>
        <w:t>LOS</w:t>
      </w:r>
      <w:r>
        <w:rPr>
          <w:color w:val="F6C506"/>
          <w:spacing w:val="-2"/>
          <w:w w:val="110"/>
        </w:rPr>
        <w:t xml:space="preserve"> </w:t>
      </w:r>
      <w:r>
        <w:rPr>
          <w:color w:val="66B87D"/>
          <w:w w:val="110"/>
        </w:rPr>
        <w:t>DOCUMENTOS</w:t>
      </w:r>
      <w:r>
        <w:rPr>
          <w:color w:val="66B87D"/>
          <w:spacing w:val="-2"/>
          <w:w w:val="110"/>
        </w:rPr>
        <w:t xml:space="preserve"> </w:t>
      </w:r>
      <w:r>
        <w:rPr>
          <w:color w:val="66B87D"/>
          <w:w w:val="110"/>
        </w:rPr>
        <w:t>CLAVES</w:t>
      </w:r>
      <w:r>
        <w:rPr>
          <w:color w:val="66B87D"/>
          <w:spacing w:val="-2"/>
          <w:w w:val="110"/>
        </w:rPr>
        <w:t xml:space="preserve"> </w:t>
      </w:r>
      <w:r>
        <w:rPr>
          <w:color w:val="F6C506"/>
          <w:w w:val="110"/>
        </w:rPr>
        <w:t>DEL</w:t>
      </w:r>
      <w:r>
        <w:rPr>
          <w:color w:val="F6C506"/>
          <w:spacing w:val="-2"/>
          <w:w w:val="110"/>
        </w:rPr>
        <w:t xml:space="preserve"> </w:t>
      </w:r>
      <w:r>
        <w:rPr>
          <w:color w:val="F6C506"/>
          <w:w w:val="110"/>
        </w:rPr>
        <w:t>MODELO</w:t>
      </w:r>
      <w:r>
        <w:rPr>
          <w:color w:val="F6C506"/>
          <w:spacing w:val="-2"/>
          <w:w w:val="110"/>
        </w:rPr>
        <w:t xml:space="preserve"> </w:t>
      </w:r>
      <w:r>
        <w:rPr>
          <w:color w:val="F6C506"/>
          <w:w w:val="110"/>
        </w:rPr>
        <w:t>SON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"/>
        <w:rPr>
          <w:rFonts w:ascii="Calibri" w:hAnsi="Calibri"/>
          <w:sz w:val="23"/>
        </w:rPr>
      </w:pP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103" w:line="290" w:lineRule="auto"/>
        <w:ind w:left="3228" w:right="-17" w:hanging="395"/>
      </w:pPr>
      <w:r>
        <w:rPr>
          <w:color w:val="66B87D"/>
        </w:rPr>
        <w:lastRenderedPageBreak/>
        <w:t>Manual de Prevención de</w:t>
      </w:r>
      <w:r>
        <w:rPr>
          <w:color w:val="66B87D"/>
          <w:spacing w:val="-53"/>
        </w:rPr>
        <w:t xml:space="preserve"> </w:t>
      </w:r>
      <w:r>
        <w:rPr>
          <w:color w:val="66B87D"/>
        </w:rPr>
        <w:t>Riesgos</w:t>
      </w:r>
      <w:r>
        <w:rPr>
          <w:color w:val="66B87D"/>
          <w:spacing w:val="-3"/>
        </w:rPr>
        <w:t xml:space="preserve"> </w:t>
      </w:r>
      <w:r>
        <w:rPr>
          <w:color w:val="66B87D"/>
        </w:rPr>
        <w:t>Penales</w:t>
      </w:r>
    </w:p>
    <w:p w:rsidR="00BC04E7" w:rsidRDefault="00BA4463">
      <w:pPr>
        <w:spacing w:before="1"/>
      </w:pPr>
      <w:r>
        <w:br w:type="column"/>
      </w:r>
    </w:p>
    <w:p w:rsidR="00BC04E7" w:rsidRDefault="00BA4463">
      <w:pPr>
        <w:pStyle w:val="Textoindependiente"/>
        <w:ind w:left="1217"/>
      </w:pPr>
      <w:r>
        <w:rPr>
          <w:color w:val="66B87D"/>
        </w:rPr>
        <w:t>Código</w:t>
      </w:r>
      <w:r>
        <w:rPr>
          <w:color w:val="66B87D"/>
          <w:spacing w:val="13"/>
        </w:rPr>
        <w:t xml:space="preserve"> </w:t>
      </w:r>
      <w:r>
        <w:rPr>
          <w:color w:val="66B87D"/>
        </w:rPr>
        <w:t>de</w:t>
      </w:r>
      <w:r>
        <w:rPr>
          <w:color w:val="66B87D"/>
          <w:spacing w:val="14"/>
        </w:rPr>
        <w:t xml:space="preserve"> </w:t>
      </w:r>
      <w:r>
        <w:rPr>
          <w:color w:val="66B87D"/>
        </w:rPr>
        <w:t>Conducta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num="2" w:space="720" w:equalWidth="0">
            <w:col w:w="5105" w:space="40"/>
            <w:col w:w="6605" w:space="0"/>
          </w:cols>
        </w:sectPr>
      </w:pPr>
    </w:p>
    <w:p w:rsidR="00BC04E7" w:rsidRDefault="00BC04E7">
      <w:pPr>
        <w:pStyle w:val="Textoindependiente"/>
      </w:pPr>
      <w:r w:rsidRPr="00BC04E7">
        <w:lastRenderedPageBreak/>
        <w:pict>
          <v:group id="docshapegroup294" o:spid="_x0000_s1395" style="position:absolute;margin-left:0;margin-top:0;width:612.3pt;height:858.9pt;z-index:-251586048;mso-position-horizontal-relative:page;mso-position-vertical-relative:page" coordsize="12246,17178">
            <v:shape id="docshape295" o:spid="_x0000_s1396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88" o:spid="_x0000_s1397" type="#_x0000_t32" style="position:absolute;left:11412;top:6616;width:834;height:0;visibility:visible;mso-wrap-style:square" o:connectortype="elbow" strokecolor="#f6c506" strokeweight=".08811mm"/>
            <v:shape id="docshape296" o:spid="_x0000_s1398" style="position:absolute;left:2976;top:2453;width:3024;height:3024;visibility:visible;mso-wrap-style:square;v-text-anchor:top" coordsize="3024,3024" path="m1512,r-75,1l1362,7r-73,9l1216,28r-71,16l1076,64r-69,22l940,111r-65,29l811,172r-62,34l689,243r-58,40l574,325r-54,45l468,418r-49,49l371,519r-45,55l284,630r-40,58l207,748r-35,62l141,874r-29,65l87,1006r-23,69l45,1144r-16,72l17,1288r-9,73l2,1436,,1511r2,76l8,1661r9,74l29,1807r16,71l64,1948r23,68l112,2083r29,66l172,2212r35,62l244,2335r40,58l326,2449r45,54l419,2555r49,50l520,2652r54,45l631,2740r58,40l749,2817r62,34l875,2883r65,28l1007,2937r69,22l1145,2978r71,16l1289,3007r73,9l1437,3021r75,2l1588,3021r74,-5l1736,3007r72,-13l1879,2978r70,-19l2017,2937r67,-26l2150,2883r63,-32l2275,2817r60,-37l2394,2740r56,-43l2504,2652r52,-47l2606,2555r47,-52l2698,2449r43,-56l2780,2335r38,-61l2852,2212r31,-63l2912,2083r26,-67l2960,1948r19,-70l2995,1807r13,-72l3017,1661r5,-74l3024,1511r-2,-75l3017,1361r-9,-73l2995,1216r-16,-72l2960,1075r-22,-69l2912,939r-29,-65l2852,810r-34,-62l2780,688r-39,-58l2698,574r-45,-55l2606,467r-50,-49l2504,370r-54,-45l2394,283r-59,-40l2275,206r-62,-34l2150,140r-66,-29l2017,86,1949,64,1879,44,1808,28,1736,16,1662,7,1588,1,1512,xe" fillcolor="#f4ebf4" stroked="f">
              <v:path arrowok="t" o:connecttype="custom" o:connectlocs="960120,0;1920240,960120;960120,1920240;0,960120;864870,1562735;727075,1586230;596900,1628775;475615,1689100;364490,1764665;266065,1854835;180340,1958340;109220,2072640;55245,2197100;18415,2330450;1270,2470150;5080,2613025;28575,2750820;71120,2880995;131445,3002280;207010,3113405;297180,3212465;400685,3298190;514985,3368675;639445,3423285;772160,3459480;912495,3476625;1055370,3473450;1193165,3449320;1323340,3406775;1444625,3347085;1555750,3270885;1654810,3180715;1740535,3077845;1811020,2962910;1865630,2838450;1901825,2705735;1918970,2566035;1915795,2422525;1891665,2284730;1849120,2154555;1789430,2033270;1713230,1922780;1623060,1823720;1520190,1737995;1405255,1667510;1280795,1612900;1148080,1576070;1008380,1558925" o:connectangles="270,0,90,180,0,0,0,0,0,0,0,0,0,0,0,0,0,0,0,0,0,0,0,0,0,0,0,0,0,0,0,0,0,0,0,0,0,0,0,0,0,0,0,0,0,0,0,0" textboxrect="0,0,3024,3024"/>
            </v:shape>
            <v:shape id="docshape297" o:spid="_x0000_s1399" style="position:absolute;left:2976;top:9892;width:3024;height:3024;visibility:visible;mso-wrap-style:square;v-text-anchor:top" coordsize="3024,3024" path="m1512,r-75,1l1362,7r-73,9l1216,28r-71,16l1076,64r-69,22l940,111r-65,29l811,172r-62,34l689,243r-58,40l574,325r-54,45l468,418r-49,49l371,519r-45,55l284,630r-40,58l207,748r-35,62l141,874r-29,65l87,1006r-23,69l45,1145r-16,71l17,1288r-9,73l2,1436,,1511r2,76l8,1661r9,74l29,1807r16,71l64,1948r23,68l112,2083r29,66l172,2212r35,62l244,2335r40,58l326,2449r45,54l419,2555r49,50l520,2652r54,45l631,2740r58,40l749,2817r62,34l875,2883r65,28l1007,2937r69,22l1145,2978r71,16l1289,3007r73,9l1437,3021r75,2l1588,3021r74,-5l1736,3007r72,-13l1879,2978r70,-19l2017,2937r67,-26l2150,2883r63,-32l2275,2817r60,-37l2394,2740r56,-43l2504,2652r52,-47l2606,2555r47,-52l2698,2449r43,-56l2780,2335r38,-61l2852,2212r31,-63l2912,2083r26,-67l2960,1948r19,-70l2995,1807r13,-72l3017,1661r5,-74l3024,1511r-2,-75l3017,1361r-9,-73l2995,1216r-16,-71l2960,1075r-22,-69l2912,939r-29,-65l2852,810r-34,-62l2780,688r-39,-58l2698,574r-45,-55l2606,467r-50,-49l2504,370r-54,-45l2394,283r-59,-40l2275,206r-62,-34l2150,140r-66,-29l2017,86,1949,64,1879,44,1808,28,1736,16,1662,7,1588,1,1512,xe" fillcolor="#e6f2e7" stroked="f">
              <v:path arrowok="t" o:connecttype="custom" o:connectlocs="960120,0;1920240,960120;960120,1920240;0,960120;864870,6286500;727075,6309995;596900,6352540;475615,6412865;364490,6488430;266065,6578600;180340,6682105;109220,6796405;55245,6920865;18415,7054215;1270,7193915;5080,7336790;28575,7474585;71120,7604760;131445,7726045;207010,7837170;297180,7936230;400685,8021955;514985,8092440;639445,8147050;772160,8183245;912495,8200390;1055370,8197215;1193165,8173085;1323340,8130540;1444625,8070850;1555750,7994650;1654810,7904480;1740535,7801610;1811020,7686675;1865630,7562215;1901825,7429500;1918970,7289800;1915795,7146290;1891665,7009130;1849120,6878320;1789430,6757035;1713230,6646545;1623060,6547485;1520190,6461760;1405255,6391275;1280795,6336665;1148080,6299835;1008380,6282690" o:connectangles="270,0,90,180,0,0,0,0,0,0,0,0,0,0,0,0,0,0,0,0,0,0,0,0,0,0,0,0,0,0,0,0,0,0,0,0,0,0,0,0,0,0,0,0,0,0,0,0" textboxrect="0,0,3024,3024"/>
            </v:shape>
            <v:shape id="docshape298" o:spid="_x0000_s1400" style="position:absolute;left:2976;top:5565;width:3024;height:3024;visibility:visible;mso-wrap-style:square;v-text-anchor:top" coordsize="3024,3024" path="m1512,r-75,2l1362,8r-73,9l1216,29r-71,16l1076,64r-69,23l940,112r-65,29l811,172r-62,35l689,244r-58,40l574,326r-54,45l468,419r-49,49l371,520r-45,54l284,631r-40,58l207,749r-35,62l141,875r-29,65l87,1007r-23,69l45,1145r-16,71l17,1289r-9,73l2,1437,,1512r2,76l8,1662r9,74l29,1808r16,71l64,1949r23,68l112,2084r29,66l172,2213r35,62l244,2335r40,59l326,2450r45,54l419,2556r49,50l520,2653r54,45l631,2741r58,39l749,2818r62,34l875,2883r65,29l1007,2938r69,22l1145,2979r71,16l1289,3008r73,9l1437,3022r75,2l1588,3022r74,-5l1736,3008r72,-13l1879,2979r70,-19l2017,2938r67,-26l2150,2883r63,-31l2275,2818r60,-38l2394,2741r56,-43l2504,2653r52,-47l2606,2556r47,-52l2698,2450r43,-56l2780,2335r38,-60l2852,2213r31,-63l2912,2084r26,-67l2960,1949r19,-70l2995,1808r13,-72l3017,1662r5,-74l3024,1512r-2,-75l3017,1362r-9,-73l2995,1216r-16,-71l2960,1076r-22,-69l2912,940r-29,-65l2852,811r-34,-62l2780,689r-39,-58l2698,574r-45,-54l2606,468r-50,-49l2504,371r-54,-45l2394,284r-59,-40l2275,207r-62,-35l2150,141r-66,-29l2017,87,1949,64,1879,45,1808,29,1736,17,1662,8,1588,2,1512,xe" fillcolor="#f4ebf4" stroked="f">
              <v:path arrowok="t" o:connecttype="custom" o:connectlocs="960120,0;1920240,960120;960120,1920240;0,960120;864870,3538855;727075,3562350;596900,3604895;475615,3665220;364490,3740785;266065,3830955;180340,3934460;109220,4048760;55245,4173220;18415,4305935;1270,4446270;5080,4589145;28575,4726940;71120,4857115;131445,4978400;207010,5089525;297180,5188585;400685,5274311;514985,5344796;639445,5399406;772160,5435601;912495,5452746;1055370,5449571;1193165,5425441;1323340,5382896;1444625,5323206;1555750,5247006;1654810,5156835;1740535,5053965;1811020,4939030;1865630,4814570;1901825,4681855;1918970,4542155;1915795,4398645;1891665,4260850;1849120,4130675;1789430,4009390;1713230,3898265;1623060,3799840;1520190,3714115;1405255,3642995;1280795,3589020;1148080,3552190;1008380,3535045" o:connectangles="270,0,90,180,0,0,0,0,0,0,0,0,0,0,0,0,0,0,0,0,0,0,0,0,0,0,0,0,0,0,0,0,0,0,0,0,0,0,0,0,0,0,0,0,0,0,0,0" textboxrect="0,0,3024,3024"/>
            </v:shape>
            <v:shape id="docshape299" o:spid="_x0000_s1401" style="position:absolute;left:2976;top:13004;width:3024;height:3024;visibility:visible;mso-wrap-style:square;v-text-anchor:top" coordsize="3024,3024" path="m1512,r-75,2l1362,8r-73,9l1216,29r-71,16l1076,64r-69,23l940,112r-65,29l811,172r-62,35l689,244r-58,40l574,326r-54,45l468,419r-49,49l371,520r-45,54l284,631r-40,58l207,749r-35,62l141,875r-29,65l87,1007r-23,69l45,1145r-16,71l17,1289r-9,73l2,1437,,1512r2,76l8,1662r9,74l29,1808r16,71l64,1949r23,68l112,2084r29,66l172,2213r35,62l244,2335r40,59l326,2450r45,54l419,2556r49,50l520,2653r54,45l631,2741r58,39l749,2818r62,34l875,2883r65,29l1007,2938r69,22l1145,2979r71,16l1289,3008r73,9l1437,3022r75,2l1588,3022r74,-5l1736,3008r72,-13l1879,2979r70,-19l2017,2938r67,-26l2150,2883r63,-31l2275,2818r60,-38l2394,2741r56,-43l2504,2653r52,-47l2606,2556r47,-52l2698,2450r43,-56l2780,2335r38,-60l2852,2213r31,-63l2912,2084r26,-67l2960,1949r19,-70l2995,1808r13,-72l3017,1662r5,-74l3024,1512r-2,-75l3017,1362r-9,-73l2995,1216r-16,-71l2960,1076r-22,-69l2912,940r-29,-65l2852,811r-34,-62l2780,689r-39,-58l2698,574r-45,-54l2606,468r-50,-49l2504,371r-54,-45l2394,284r-59,-40l2275,207r-62,-35l2150,141r-66,-29l2017,87,1949,64,1879,45,1808,29,1736,17,1662,8,1588,2,1512,xe" fillcolor="#e6f2e7" stroked="f">
              <v:path arrowok="t" o:connecttype="custom" o:connectlocs="960120,0;1920240,960120;960120,1920240;0,960120;864870,8262620;727075,8286115;596900,8328660;475615,8388985;364490,8464550;266065,8554720;180340,8658225;109220,8772525;55245,8896985;18415,9029700;1270,9170035;5080,9312909;28575,9450704;71120,9580879;131445,9702164;207010,9813289;297180,9912349;400685,9998074;514985,10068559;639445,10123169;772160,10159364;912495,10176509;1055370,10173334;1193165,10149204;1323340,10106659;1444625,10046969;1555750,9970769;1654810,9880599;1740535,9777729;1811020,9662794;1865630,9538334;1901825,9405619;1918970,9265919;1915795,9122410;1891665,8984615;1849120,8854440;1789430,8733155;1713230,8622030;1623060,8523605;1520190,8437880;1405255,8366760;1280795,8312785;1148080,8275955;1008380,8258810" o:connectangles="270,0,90,180,0,0,0,0,0,0,0,0,0,0,0,0,0,0,0,0,0,0,0,0,0,0,0,0,0,0,0,0,0,0,0,0,0,0,0,0,0,0,0,0,0,0,0,0" textboxrect="0,0,3024,3024"/>
            </v:shape>
            <v:shape id="docshape300" o:spid="_x0000_s1402" style="position:absolute;left:6283;top:2453;width:3024;height:3024;visibility:visible;mso-wrap-style:square;v-text-anchor:top" coordsize="3024,3024" path="m1512,r-75,1l1362,7r-73,9l1217,28r-72,16l1076,64r-69,22l940,111r-65,29l811,172r-62,34l689,243r-58,40l575,325r-55,45l468,418r-49,49l371,519r-45,55l284,630r-40,58l207,748r-35,62l141,874r-29,65l87,1006r-23,69l45,1144r-16,72l17,1288r-9,73l2,1436,,1511r2,76l8,1661r9,74l29,1807r16,71l64,1948r23,68l112,2083r29,66l172,2212r35,62l244,2335r40,58l326,2449r45,54l419,2555r49,50l520,2652r55,45l631,2740r58,40l749,2817r62,34l875,2883r65,28l1007,2937r69,22l1145,2978r72,16l1289,3007r73,9l1437,3021r75,2l1588,3021r74,-5l1736,3007r72,-13l1879,2978r70,-19l2017,2937r67,-26l2150,2883r63,-32l2275,2817r60,-37l2394,2740r56,-43l2504,2652r52,-47l2606,2555r47,-52l2698,2449r43,-56l2781,2335r37,-61l2852,2212r32,-63l2912,2083r26,-67l2960,1948r19,-70l2995,1807r13,-72l3017,1661r5,-74l3024,1511r-2,-75l3017,1361r-9,-73l2995,1216r-16,-72l2960,1075r-22,-69l2912,939r-28,-65l2852,810r-34,-62l2781,688r-40,-58l2698,574r-45,-55l2606,467r-50,-49l2504,370r-54,-45l2394,283r-59,-40l2275,206r-62,-34l2150,140r-66,-29l2017,86,1949,64,1879,44,1808,28,1736,16,1662,7,1588,1,1512,xe" fillcolor="#f4ebf4" stroked="f">
              <v:path arrowok="t" o:connecttype="custom" o:connectlocs="960120,0;1920240,960120;960120,1920240;0,960120;864870,1562735;727075,1586230;596900,1628775;475615,1689100;365125,1764665;266065,1854835;180340,1958340;109220,2072640;55245,2197100;18415,2330450;1270,2470150;5080,2613025;28575,2750820;71120,2880995;131445,3002280;207010,3113405;297180,3212465;400685,3298190;514985,3368675;639445,3423285;772795,3459480;912495,3476625;1055370,3473450;1193165,3449320;1323341,3406775;1444626,3347085;1555751,3270885;1654811,3180715;1740536,3077845;1811021,2962910;1865631,2838450;1901826,2705735;1918971,2566035;1915796,2422525;1891666,2284730;1849121,2154555;1789431,2033270;1713231,1922780;1623061,1823720;1520191,1737995;1405256,1667510;1280796,1612900;1148080,1576070;1008380,1558925" o:connectangles="270,0,90,180,0,0,0,0,0,0,0,0,0,0,0,0,0,0,0,0,0,0,0,0,0,0,0,0,0,0,0,0,0,0,0,0,0,0,0,0,0,0,0,0,0,0,0,0" textboxrect="0,0,3024,3024"/>
            </v:shape>
            <v:shape id="docshape301" o:spid="_x0000_s1403" style="position:absolute;left:6283;top:9892;width:3024;height:3024;visibility:visible;mso-wrap-style:square;v-text-anchor:top" coordsize="3024,3024" path="m1512,r-75,1l1362,7r-73,9l1217,28r-72,16l1076,64r-69,22l940,111r-65,29l811,172r-62,34l689,243r-58,40l575,325r-55,45l468,418r-49,49l371,519r-45,55l284,630r-40,58l207,748r-35,62l141,874r-29,65l87,1006r-23,69l45,1145r-16,71l17,1288r-9,73l2,1436,,1511r2,76l8,1661r9,74l29,1807r16,71l64,1948r23,68l112,2083r29,66l172,2212r35,62l244,2335r40,58l326,2449r45,54l419,2555r49,50l520,2652r55,45l631,2740r58,40l749,2817r62,34l875,2883r65,28l1007,2937r69,22l1145,2978r72,16l1289,3007r73,9l1437,3021r75,2l1588,3021r74,-5l1736,3007r72,-13l1879,2978r70,-19l2017,2937r67,-26l2150,2883r63,-32l2275,2817r60,-37l2394,2740r56,-43l2504,2652r52,-47l2606,2555r47,-52l2698,2449r43,-56l2781,2335r37,-61l2852,2212r32,-63l2912,2083r26,-67l2960,1948r19,-70l2995,1807r13,-72l3017,1661r5,-74l3024,1511r-2,-75l3017,1361r-9,-73l2995,1216r-16,-71l2960,1075r-22,-69l2912,939r-28,-65l2852,810r-34,-62l2781,688r-40,-58l2698,574r-45,-55l2606,467r-50,-49l2504,370r-54,-45l2394,283r-59,-40l2275,206r-62,-34l2150,140r-66,-29l2017,86,1949,64,1879,44,1808,28,1736,16,1662,7,1588,1,1512,xe" fillcolor="#e6f2e7" stroked="f">
              <v:path arrowok="t" o:connecttype="custom" o:connectlocs="960120,0;1920240,960120;960120,1920240;0,960120;864870,6286500;727075,6309995;596900,6352540;475615,6412865;365125,6488430;266065,6578600;180340,6682105;109220,6796405;55245,6920865;18415,7054215;1270,7193915;5080,7336790;28575,7474585;71120,7604760;131445,7726045;207010,7837170;297180,7936230;400685,8021955;514985,8092440;639445,8147050;772795,8183245;912495,8200390;1055370,8197215;1193165,8173085;1323341,8130540;1444626,8070850;1555751,7994650;1654811,7904480;1740536,7801610;1811021,7686675;1865631,7562215;1901826,7429500;1918971,7289800;1915796,7146290;1891666,7009130;1849121,6878320;1789431,6757035;1713231,6646545;1623061,6547485;1520191,6461760;1405256,6391275;1280796,6336665;1148080,6299835;1008380,6282690" o:connectangles="270,0,90,180,0,0,0,0,0,0,0,0,0,0,0,0,0,0,0,0,0,0,0,0,0,0,0,0,0,0,0,0,0,0,0,0,0,0,0,0,0,0,0,0,0,0,0,0" textboxrect="0,0,3024,3024"/>
            </v:shape>
            <v:shape id="docshape302" o:spid="_x0000_s1404" style="position:absolute;left:6283;top:5565;width:3024;height:3024;visibility:visible;mso-wrap-style:square;v-text-anchor:top" coordsize="3024,3024" path="m1512,r-75,2l1362,8r-73,9l1217,29r-72,16l1076,64r-69,23l940,112r-65,29l811,172r-62,35l689,244r-58,40l575,326r-55,45l468,419r-49,49l371,520r-45,54l284,631r-40,58l207,749r-35,62l141,875r-29,65l87,1007r-23,69l45,1145r-16,71l17,1289r-9,73l2,1437,,1512r2,76l8,1662r9,74l29,1808r16,71l64,1949r23,68l112,2084r29,66l172,2213r35,62l244,2335r40,59l326,2450r45,54l419,2556r49,50l520,2653r55,45l631,2741r58,39l749,2818r62,34l875,2883r65,29l1007,2938r69,22l1145,2979r72,16l1289,3008r73,9l1437,3022r75,2l1588,3022r74,-5l1736,3008r72,-13l1879,2979r70,-19l2017,2938r67,-26l2150,2883r63,-31l2275,2818r60,-38l2394,2741r56,-43l2504,2653r52,-47l2606,2556r47,-52l2698,2450r43,-56l2781,2335r37,-60l2852,2213r32,-63l2912,2084r26,-67l2960,1949r19,-70l2995,1808r13,-72l3017,1662r5,-74l3024,1512r-2,-75l3017,1362r-9,-73l2995,1216r-16,-71l2960,1076r-22,-69l2912,940r-28,-65l2852,811r-34,-62l2781,689r-40,-58l2698,574r-45,-54l2606,468r-50,-49l2504,371r-54,-45l2394,284r-59,-40l2275,207r-62,-35l2150,141r-66,-29l2017,87,1949,64,1879,45,1808,29,1736,17,1662,8,1588,2,1512,xe" fillcolor="#f4ebf4" stroked="f">
              <v:path arrowok="t" o:connecttype="custom" o:connectlocs="960120,0;1920240,960120;960120,1920240;0,960120;864870,3538855;727075,3562350;596900,3604895;475615,3665220;365125,3740785;266065,3830955;180340,3934460;109220,4048760;55245,4173220;18415,4305935;1270,4446270;5080,4589145;28575,4726940;71120,4857115;131445,4978400;207010,5089525;297180,5188585;400685,5274311;514985,5344796;639445,5399406;772795,5435601;912495,5452746;1055370,5449571;1193165,5425441;1323341,5382896;1444626,5323206;1555751,5247006;1654811,5156835;1740536,5053965;1811021,4939030;1865631,4814570;1901826,4681855;1918971,4542155;1915796,4398645;1891666,4260850;1849121,4130675;1789431,4009390;1713231,3898265;1623061,3799840;1520191,3714115;1405256,3642995;1280796,3589020;1148080,3552190;1008380,3535045" o:connectangles="270,0,90,180,0,0,0,0,0,0,0,0,0,0,0,0,0,0,0,0,0,0,0,0,0,0,0,0,0,0,0,0,0,0,0,0,0,0,0,0,0,0,0,0,0,0,0,0" textboxrect="0,0,3024,3024"/>
            </v:shape>
            <v:shape id="docshape303" o:spid="_x0000_s1405" style="position:absolute;left:6283;top:13004;width:3024;height:3024;visibility:visible;mso-wrap-style:square;v-text-anchor:top" coordsize="3024,3024" path="m1512,r-75,2l1362,8r-73,9l1217,29r-72,16l1076,64r-69,23l940,112r-65,29l811,172r-62,35l689,244r-58,40l575,326r-55,45l468,419r-49,49l371,520r-45,54l284,631r-40,58l207,749r-35,62l141,875r-29,65l87,1007r-23,69l45,1145r-16,71l17,1289r-9,73l2,1437,,1512r2,76l8,1662r9,74l29,1808r16,71l64,1949r23,68l112,2084r29,66l172,2213r35,62l244,2335r40,59l326,2450r45,54l419,2556r49,50l520,2653r55,45l631,2741r58,39l749,2818r62,34l875,2883r65,29l1007,2938r69,22l1145,2979r72,16l1289,3008r73,9l1437,3022r75,2l1588,3022r74,-5l1736,3008r72,-13l1879,2979r70,-19l2017,2938r67,-26l2150,2883r63,-31l2275,2818r60,-38l2394,2741r56,-43l2504,2653r52,-47l2606,2556r47,-52l2698,2450r43,-56l2781,2335r37,-60l2852,2213r32,-63l2912,2084r26,-67l2960,1949r19,-70l2995,1808r13,-72l3017,1662r5,-74l3024,1512r-2,-75l3017,1362r-9,-73l2995,1216r-16,-71l2960,1076r-22,-69l2912,940r-28,-65l2852,811r-34,-62l2781,689r-40,-58l2698,574r-45,-54l2606,468r-50,-49l2504,371r-54,-45l2394,284r-59,-40l2275,207r-62,-35l2150,141r-66,-29l2017,87,1949,64,1879,45,1808,29,1736,17,1662,8,1588,2,1512,xe" fillcolor="#e6f2e7" stroked="f">
              <v:path arrowok="t" o:connecttype="custom" o:connectlocs="960120,0;1920240,960120;960120,1920240;0,960120;864870,8262620;727075,8286115;596900,8328660;475615,8388985;365125,8464550;266065,8554720;180340,8658225;109220,8772525;55245,8896985;18415,9029700;1270,9170035;5080,9312909;28575,9450704;71120,9580879;131445,9702164;207010,9813289;297180,9912349;400685,9998074;514985,10068559;639445,10123169;772795,10159364;912495,10176509;1055370,10173334;1193165,10149204;1323341,10106659;1444626,10046969;1555751,9970769;1654811,9880599;1740536,9777729;1811021,9662794;1865631,9538334;1901826,9405619;1918971,9265919;1915796,9122410;1891666,8984615;1849121,8854440;1789431,8733155;1713231,8622030;1623061,8523605;1520191,8437880;1405256,8366760;1280796,8312785;1148080,8275955;1008380,8258810" o:connectangles="270,0,90,180,0,0,0,0,0,0,0,0,0,0,0,0,0,0,0,0,0,0,0,0,0,0,0,0,0,0,0,0,0,0,0,0,0,0,0,0,0,0,0,0,0,0,0,0" textboxrect="0,0,3024,3024"/>
            </v:shape>
            <v:shape id="docshape304" o:spid="_x0000_s1406" style="position:absolute;left:4027;top:2909;width:921;height:2112;visibility:visible;mso-wrap-style:square;v-text-anchor:top" coordsize="921,2112" path="m921,l531,,,153,75,600,387,522r,1590l921,2112,921,xe" fillcolor="#faf6fa" stroked="f">
              <v:path arrowok="t" o:connecttype="custom" o:connectlocs="292416,0;584831,670562;292416,1341123;0,670562;584831,1847219;337183,1847219;0,1944374;47625,2228220;245744,2178689;245744,3188342;584831,3188342;584831,1847219" o:connectangles="270,0,90,180,0,0,0,0,0,0,0,0" textboxrect="0,0,921,2112"/>
            </v:shape>
            <v:shape id="docshape305" o:spid="_x0000_s1407" style="position:absolute;left:4027;top:10391;width:921;height:2112;visibility:visible;mso-wrap-style:square;v-text-anchor:top" coordsize="921,2112" path="m921,l531,,,153,75,600,387,522r,1590l921,2112,921,xe" fillcolor="#f3f9f4" stroked="f">
              <v:path arrowok="t" o:connecttype="custom" o:connectlocs="292416,0;584831,670562;292416,1341123;0,670562;584831,6598934;337183,6598934;0,6696089;47625,6979935;245744,6930405;245744,7940057;584831,7940057;584831,6598934" o:connectangles="270,0,90,180,0,0,0,0,0,0,0,0" textboxrect="0,0,921,2112"/>
            </v:shape>
            <v:shape id="docshape306" o:spid="_x0000_s1408" style="position:absolute;left:3736;top:6007;width:1503;height:2139;visibility:visible;mso-wrap-style:square;v-text-anchor:top" coordsize="1503,2139" path="m1470,l123,r,459l825,459,384,897r57,303l597,1200r99,5l781,1220r69,25l904,1280r63,94l975,1434r,6l963,1515r-34,61l874,1622r-72,30l714,1662r-85,-7l550,1636r-74,-29l407,1568r-62,-45l288,1473,,1851r50,46l105,1940r57,40l224,2015r64,32l356,2074r72,23l503,2115r79,13l664,2136r86,3l830,2136r78,-10l982,2112r70,-21l1118,2064r62,-31l1238,1996r52,-43l1338,1906r42,-52l1416,1797r31,-61l1471,1671r17,-70l1499,1527r4,-78l1503,1443r-6,-92l1481,1269r-25,-74l1422,1128r-42,-58l1330,1019r-56,-45l1213,936r-67,-32l1076,878r-74,-20l1470,411,1470,xe" fillcolor="#faf6fa" stroked="f">
              <v:path arrowok="t" o:connecttype="custom" o:connectlocs="477203,0;954405,679134;477203,1358268;0,679134;78105,3815088;523875,4106553;280036,4577089;441960,4580264;539750,4605664;614045,4687579;619125,4729490;589915,4815850;509270,4864110;399415,4866015;302261,4835535;219075,4782195;0,4990475;66675,5046990;142240,5094615;226060,5132080;319406,5158115;421640,5171450;527050,5171450;623570,5156210;709930,5125730;786130,5082550;849630,5025400;899160,4956185;934085,4876175;951865,4784735;954405,4731395;940435,4620904;902970,4531369;844550,4462154;770255,4409449;683260,4372619;933450,4076073" o:connectangles="270,0,90,180,0,0,0,0,0,0,0,0,0,0,0,0,0,0,0,0,0,0,0,0,0,0,0,0,0,0,0,0,0,0,0,0,0" textboxrect="0,0,1503,2139"/>
            </v:shape>
            <v:shape id="docshape307" o:spid="_x0000_s1409" style="position:absolute;left:3736;top:13490;width:1503;height:2139;visibility:visible;mso-wrap-style:square;v-text-anchor:top" coordsize="1503,2139" path="m1470,l123,r,459l825,459,384,897r57,303l597,1200r99,5l781,1221r69,25l904,1280r63,95l975,1434r,6l963,1515r-34,62l874,1623r-72,29l714,1662r-85,-7l550,1636r-74,-29l407,1569r-62,-45l288,1473,,1851r50,47l105,1941r57,39l224,2016r64,31l356,2074r72,23l503,2115r79,13l664,2136r86,3l830,2136r78,-9l982,2112r70,-21l1118,2065r62,-32l1238,1996r52,-42l1338,1907r42,-52l1416,1798r31,-61l1471,1671r17,-70l1499,1527r4,-78l1503,1443r-6,-91l1481,1269r-25,-74l1422,1129r-42,-59l1330,1019r-56,-45l1213,936r-67,-31l1076,879r-74,-21l1470,411,1470,xe" fillcolor="#f3f9f4" stroked="f">
              <v:path arrowok="t" o:connecttype="custom" o:connectlocs="477203,0;954405,679134;477203,1358268;0,679134;78105,8566167;523875,8857633;280036,9328169;441960,9331344;539750,9357379;614045,9439294;619125,9480569;589915,9567564;509270,9615189;399415,9617094;302261,9586614;219075,9533909;0,9741555;66675,9798705;142240,9846330;226060,9883160;319406,9909195;421640,9922530;527050,9922530;623570,9907290;709930,9877445;786130,9833630;849630,9777115;899160,9707899;934085,9627254;951865,9535814;954405,9482474;940435,9371984;902970,9283084;844550,9213234;770255,9160529;683260,9124333;933450,8827153" o:connectangles="270,0,90,180,0,0,0,0,0,0,0,0,0,0,0,0,0,0,0,0,0,0,0,0,0,0,0,0,0,0,0,0,0,0,0,0,0" textboxrect="0,0,1503,2139"/>
            </v:shape>
            <v:shape id="docshape308" o:spid="_x0000_s1410" style="position:absolute;left:7063;top:2897;width:1464;height:2136;visibility:visible;mso-wrap-style:square;v-text-anchor:top" coordsize="1464,2136" path="m762,l676,4r-82,9l516,29,443,52,372,81r-67,35l241,157r-62,47l118,257,59,316,,381,321,726r72,-73l459,593r62,-46l582,513r60,-20l705,486r72,10l836,523r44,42l909,620r9,67l913,746,864,860r-45,62l758,992r-77,79l9,1713r,423l1464,2136r,-462l699,1674r423,-397l1187,1212r57,-62l1295,1090r44,-60l1375,970r30,-61l1429,846r16,-66l1455,711r3,-75l1458,630r-4,-74l1443,485r-18,-66l1400,356r-32,-58l1331,244r-44,-49l1238,151r-54,-39l1124,79,1060,51,991,29,919,13,842,4,762,xe" fillcolor="#faf6fa" stroked="f">
              <v:path arrowok="t" o:connecttype="custom" o:connectlocs="464822,0;929643,678178;464822,1356356;0,678178;483871,1839589;429261,1842129;377191,1847844;327661,1858004;281306,1872609;236221,1891024;193676,1913249;153035,1939284;113665,1969129;74930,2002784;37465,2040249;0,2081524;203836,2300598;249556,2254243;291466,2216143;330836,2186933;369571,2165343;407671,2152643;447676,2148198;493396,2154548;530862,2171693;558802,2198363;577217,2233288;582932,2275833;579757,2313298;548642,2385687;520067,2425057;481331,2469507;432436,2519672;5715,2927341;5715,3195945;929644,3195945;929644,2902576;443866,2902576;712472,2650482;753748,2609207;789944,2569837;822329,2531737;850269,2493637;873129,2455537;892179,2416802;907419,2376798;917579,2334888;923929,2291073;925834,2243448;925834,2239638;923294,2192648;916309,2147563;904879,2105653;889004,2065649;868684,2028819;845189,1994529;817249,1963414;786134,1935474;751843,1910709;713742,1889754;673102,1871974;629287,1858004;583567,1847844;534672,1842129;483871,1839589" o:connectangles="270,0,90,180,0,0,0,0,0,0,0,0,0,0,0,0,0,0,0,0,0,0,0,0,0,0,0,0,0,0,0,0,0,0,0,0,0,0,0,0,0,0,0,0,0,0,0,0,0,0,0,0,0,0,0,0,0,0,0,0,0,0,0,0,0" textboxrect="0,0,1464,2136"/>
            </v:shape>
            <v:shape id="docshape309" o:spid="_x0000_s1411" style="position:absolute;left:7063;top:10379;width:1464;height:2136;visibility:visible;mso-wrap-style:square;v-text-anchor:top" coordsize="1464,2136" path="m762,l676,3,594,13,516,29,443,51,372,80r-67,35l241,156r-62,47l118,257,59,316,,381,321,726r72,-73l459,593r62,-47l582,513r60,-21l705,486r72,9l836,522r44,42l909,620r9,67l913,745,864,860r-45,62l758,991r-77,80l9,1713r,423l1464,2136r,-462l699,1674r423,-398l1187,1212r57,-62l1295,1089r44,-59l1375,970r30,-61l1429,846r16,-66l1455,710r3,-74l1458,630r-4,-75l1443,485r-18,-67l1400,355r-32,-58l1331,243r-44,-49l1238,151r-54,-39l1124,78,1060,51,991,29,919,13,842,3,762,xe" fillcolor="#f3f9f4" stroked="f">
              <v:path arrowok="t" o:connecttype="custom" o:connectlocs="464822,0;929643,678178;464822,1356356;0,678178;483871,6591280;429261,6593185;377191,6599535;327661,6609695;281306,6623665;236221,6642080;193676,6664305;153035,6690340;113665,6720185;74930,6754474;37465,6791939;0,6833214;203836,7052288;249556,7005934;291466,6967834;330836,6937989;369571,6917034;407671,6903699;447676,6899889;493396,6905604;530862,6922749;558802,6949419;577217,6984979;582932,7027524;579757,7064353;548642,7137378;520067,7176748;481331,7220563;432436,7271363;5715,7679031;5715,7947635;929644,7947635;929644,7654266;443866,7654266;712472,7401537;753748,7360897;789944,7321528;822329,7282793;850269,7245328;873129,7207228;892179,7168493;907419,7128488;917579,7086578;923929,7042128;925834,6995139;925834,6991329;923294,6943704;916309,6899254;904879,6856709;889004,6816704;868684,6779874;845189,6745585;817249,6714470;786134,6687165;751843,6662400;713742,6640810;673102,6623665;629287,6609695;583567,6599535;534672,6593185;483871,6591280" o:connectangles="270,0,90,180,0,0,0,0,0,0,0,0,0,0,0,0,0,0,0,0,0,0,0,0,0,0,0,0,0,0,0,0,0,0,0,0,0,0,0,0,0,0,0,0,0,0,0,0,0,0,0,0,0,0,0,0,0,0,0,0,0,0,0,0,0" textboxrect="0,0,1464,2136"/>
            </v:shape>
            <v:shape id="docshape310" o:spid="_x0000_s1412" style="position:absolute;left:6938;top:6021;width:1713;height:2112;visibility:visible;mso-wrap-style:square;v-text-anchor:top" coordsize="1713,2112" path="m1476,1719r-516,l960,2112r516,l1476,1719xm1476,l936,,,1338r66,381l1713,1719r,-417l537,1302,963,681r513,l1476,xm1476,681r-513,l963,1302r750,l1713,1299r-237,l1476,681xe" fillcolor="#faf6fa" stroked="f">
              <v:path arrowok="t" o:connecttype="custom" o:connectlocs="543876,0;1087751,670562;543876,1341123;0,670562;937258,4914910;609598,4914910;609598,5164465;937258,5164465;937258,4914910;937258,3823343;594358,3823343;0,4672975;41910,4914910;1087752,4914910;1087752,4650114;340994,4650114;611503,4255779;937258,4255779;937258,3823343;937258,4255779;611503,4255779;611503,4650114;1087752,4650114;1087752,4648209;937258,4648209;937258,4255779" o:connectangles="270,0,90,180,0,0,0,0,0,0,0,0,0,0,0,0,0,0,0,0,0,0,0,0,0,0" textboxrect="0,0,1713,2112"/>
            </v:shape>
            <v:shape id="docshape311" o:spid="_x0000_s1413" style="position:absolute;left:6938;top:13503;width:1713;height:2112;visibility:visible;mso-wrap-style:square;v-text-anchor:top" coordsize="1713,2112" path="m1476,1719r-516,l960,2112r516,l1476,1719xm1476,l936,,,1338r66,381l1713,1719r,-417l537,1302,963,681r513,l1476,xm1476,681r-513,l963,1302r750,l1713,1299r-237,l1476,681xe" fillcolor="#f3f9f4" stroked="f">
              <v:path arrowok="t" o:connecttype="custom" o:connectlocs="543876,0;1087751,670562;543876,1341123;0,670562;937258,9666625;609598,9666625;609598,9916180;937258,9916180;937258,9666625;937258,8575058;594358,8575058;0,9424689;41910,9666625;1087752,9666625;1087752,9401829;340994,9401829;611503,9007493;937258,9007493;937258,8575058;937258,9007493;611503,9007493;611503,9401829;1087752,9401829;1087752,9399924;937258,9399924;937258,9007493" o:connectangles="270,0,90,180,0,0,0,0,0,0,0,0,0,0,0,0,0,0,0,0,0,0,0,0,0,0" textboxrect="0,0,1713,2112"/>
            </v:shape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6"/>
        <w:rPr>
          <w:sz w:val="19"/>
        </w:rPr>
      </w:pPr>
    </w:p>
    <w:p w:rsidR="00BC04E7" w:rsidRDefault="00BA4463">
      <w:pPr>
        <w:pStyle w:val="Textoindependiente"/>
        <w:tabs>
          <w:tab w:val="left" w:pos="3281"/>
        </w:tabs>
        <w:spacing w:before="103"/>
        <w:ind w:right="434"/>
        <w:jc w:val="center"/>
      </w:pPr>
      <w:r>
        <w:rPr>
          <w:color w:val="66B87D"/>
        </w:rPr>
        <w:t>Canal</w:t>
      </w:r>
      <w:r>
        <w:rPr>
          <w:color w:val="66B87D"/>
          <w:spacing w:val="-3"/>
        </w:rPr>
        <w:t xml:space="preserve"> </w:t>
      </w:r>
      <w:r>
        <w:rPr>
          <w:color w:val="66B87D"/>
        </w:rPr>
        <w:t>de</w:t>
      </w:r>
      <w:r>
        <w:rPr>
          <w:color w:val="66B87D"/>
          <w:spacing w:val="-2"/>
        </w:rPr>
        <w:t xml:space="preserve"> </w:t>
      </w:r>
      <w:r>
        <w:rPr>
          <w:color w:val="66B87D"/>
        </w:rPr>
        <w:t>Denuncias</w:t>
      </w:r>
      <w:r>
        <w:rPr>
          <w:color w:val="66B87D"/>
        </w:rPr>
        <w:tab/>
        <w:t>Sistema</w:t>
      </w:r>
      <w:r>
        <w:rPr>
          <w:color w:val="66B87D"/>
          <w:spacing w:val="10"/>
        </w:rPr>
        <w:t xml:space="preserve"> </w:t>
      </w:r>
      <w:r>
        <w:rPr>
          <w:color w:val="66B87D"/>
        </w:rPr>
        <w:t>disciplinario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22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80" w:right="0" w:bottom="280" w:left="500" w:header="720" w:footer="720" w:gutter="0"/>
          <w:cols w:space="720"/>
        </w:sectPr>
      </w:pPr>
    </w:p>
    <w:p w:rsidR="00BC04E7" w:rsidRDefault="00BA4463">
      <w:pPr>
        <w:spacing w:before="78"/>
        <w:ind w:left="122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3390896</wp:posOffset>
            </wp:positionV>
            <wp:extent cx="7776213" cy="7517126"/>
            <wp:effectExtent l="0" t="0" r="0" b="0"/>
            <wp:wrapSquare wrapText="bothSides"/>
            <wp:docPr id="24" name="docshape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75171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12" o:spid="_x0000_s1414" style="position:absolute;left:0;text-align:left;margin-left:0;margin-top:0;width:612.3pt;height:858.9pt;z-index:-251585024;mso-position-horizontal-relative:page;mso-position-vertical-relative:page" coordsize="12246,17178">
            <v:shape id="docshape313" o:spid="_x0000_s1415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68" o:spid="_x0000_s1416" type="#_x0000_t32" style="position:absolute;top:6616;width:833;height:0;visibility:visible;mso-wrap-style:square" o:connectortype="elbow" strokecolor="#f6c506" strokeweight=".08811mm"/>
            <w10:wrap anchorx="page" anchory="page"/>
          </v:group>
        </w:pict>
      </w:r>
      <w:r>
        <w:rPr>
          <w:rFonts w:ascii="Tahoma" w:hAnsi="Tahoma"/>
          <w:color w:val="F9D66A"/>
        </w:rPr>
        <w:t>32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9"/>
        <w:rPr>
          <w:rFonts w:ascii="Tahoma" w:hAnsi="Tahoma"/>
          <w:sz w:val="16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Durante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2020,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implementó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serie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controles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generales y específicos destinados a mitigar o atenuar los riesgos penales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2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encuentra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expuesto.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Estos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controles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articulado</w:t>
      </w:r>
      <w:r>
        <w:rPr>
          <w:color w:val="5C5B60"/>
          <w:spacing w:val="22"/>
        </w:rPr>
        <w:t xml:space="preserve"> </w:t>
      </w:r>
      <w:r>
        <w:rPr>
          <w:color w:val="5C5B60"/>
        </w:rPr>
        <w:t>mediante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desarrollo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diversas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políticas,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procedimientos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proto</w:t>
      </w:r>
      <w:r>
        <w:rPr>
          <w:color w:val="5C5B60"/>
        </w:rPr>
        <w:t>colos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contribuido a reducir la posibilidad de aparición del riesgo o atenuar el efecto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 mismo, teniendo en cuenta la posibilidad de incumplimientos tanto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normativa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autoimpuesta,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normativa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aplicable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imperativo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legal.</w:t>
      </w:r>
    </w:p>
    <w:p w:rsidR="00BC04E7" w:rsidRDefault="00BC04E7">
      <w:pPr>
        <w:pStyle w:val="Textoindependiente"/>
        <w:spacing w:before="5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2672"/>
        <w:jc w:val="both"/>
      </w:pPr>
      <w:r>
        <w:rPr>
          <w:color w:val="5C5B60"/>
        </w:rPr>
        <w:t>Entre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estas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políticas,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procedimientos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protocolos,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encuentran,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carácter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enunciativo pero no limitativo, los siguientes: puesta en marcha y uso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poderes mancomunados, instrucciones de uso de facultades de disposición,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lastRenderedPageBreak/>
        <w:t>instrucciones de contratos destinad</w:t>
      </w:r>
      <w:r>
        <w:rPr>
          <w:color w:val="5C5B60"/>
        </w:rPr>
        <w:t>a a unidades proponentes, el protocolo 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uso de certificados electrónicos de representante, protocolo de validación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convenios y contratos,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procedimiento de compras y contratación de servicios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suministros,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procedimiento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validación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pago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factura</w:t>
      </w:r>
      <w:r>
        <w:rPr>
          <w:color w:val="5C5B60"/>
        </w:rPr>
        <w:t>s,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otros.</w:t>
      </w:r>
    </w:p>
    <w:p w:rsidR="00BC04E7" w:rsidRDefault="00BC04E7">
      <w:pPr>
        <w:pStyle w:val="Ttulo7"/>
        <w:spacing w:before="36"/>
        <w:ind w:left="141"/>
      </w:pPr>
      <w:r w:rsidRPr="00BC04E7">
        <w:pict>
          <v:shape id="docshape315" o:spid="_x0000_s1417" type="#_x0000_t202" style="position:absolute;left:0;text-align:left;margin-left:31.25pt;margin-top:33.65pt;width:11.65pt;height:127.85pt;z-index:25167923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r w:rsidR="00BA4463">
        <w:rPr>
          <w:color w:val="F8D053"/>
          <w:w w:val="107"/>
        </w:rPr>
        <w:t>5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17"/>
        </w:rPr>
      </w:pPr>
    </w:p>
    <w:p w:rsidR="00BC04E7" w:rsidRDefault="00BA4463">
      <w:pPr>
        <w:spacing w:before="1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A4463">
      <w:pPr>
        <w:spacing w:before="78"/>
        <w:ind w:right="619"/>
        <w:jc w:val="right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4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3390896</wp:posOffset>
            </wp:positionV>
            <wp:extent cx="7776213" cy="7517126"/>
            <wp:effectExtent l="0" t="0" r="0" b="0"/>
            <wp:wrapSquare wrapText="bothSides"/>
            <wp:docPr id="25" name="docshape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213" cy="75171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16" o:spid="_x0000_s1418" style="position:absolute;left:0;text-align:left;margin-left:0;margin-top:0;width:612.3pt;height:858.9pt;z-index:-251584000;mso-position-horizontal-relative:page;mso-position-vertical-relative:page" coordsize="12246,17178">
            <v:shape id="docshape317" o:spid="_x0000_s1419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63" o:spid="_x0000_s1420" type="#_x0000_t32" style="position:absolute;left:11412;top:6616;width:834;height:0;visibility:visible;mso-wrap-style:square" o:connectortype="elbow" strokecolor="#f6c506" strokeweight=".08811mm"/>
            <w10:wrap anchorx="page" anchory="page"/>
          </v:group>
        </w:pict>
      </w:r>
      <w:r>
        <w:rPr>
          <w:rFonts w:ascii="Tahoma" w:hAnsi="Tahoma"/>
          <w:color w:val="F9D66A"/>
        </w:rPr>
        <w:t>33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9"/>
        <w:rPr>
          <w:rFonts w:ascii="Tahoma" w:hAnsi="Tahoma"/>
          <w:sz w:val="16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  <w:spacing w:val="-1"/>
        </w:rPr>
        <w:t>Además,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realizado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-31"/>
        </w:rPr>
        <w:t xml:space="preserve"> </w:t>
      </w:r>
      <w:r>
        <w:rPr>
          <w:color w:val="5C5B60"/>
        </w:rPr>
        <w:t>serie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programas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formativos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3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sensibilización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 xml:space="preserve">a la plantilla de la empresa, relacionados tanto con </w:t>
      </w:r>
      <w:r>
        <w:rPr>
          <w:color w:val="5C5B60"/>
        </w:rPr>
        <w:t>el Modelo de Prevención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Riesgos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Penales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(MPRP)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particular,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otras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materias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relevantes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en el ámbito de Compliance como son la ciberseguridad, la protección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datos de carácter personal y la normativa relativa a contratación en el Sector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Públi</w:t>
      </w:r>
      <w:r>
        <w:rPr>
          <w:color w:val="5C5B60"/>
        </w:rPr>
        <w:t>co.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También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ha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puesto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marcha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Canal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Denuncias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Municipales, relativo a las posibles vulneraciones del Código de Conducta, 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Política de Compliance, actualmente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vigor.</w:t>
      </w:r>
    </w:p>
    <w:p w:rsidR="00BC04E7" w:rsidRDefault="00BC04E7">
      <w:pPr>
        <w:pStyle w:val="Textoindependiente"/>
        <w:spacing w:before="6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Cabe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mencionar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que,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junio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2020,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realizó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auditoría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MPRP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experto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externo,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cuyo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objetivo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revisar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adecuada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lastRenderedPageBreak/>
        <w:t>implementación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controles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generales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específicos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recoge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modelo de prevención de delitos de la compañía municipal. De este detallado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trabajo,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no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surgieron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ni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observaciones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ni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no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conformidades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revisión,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sino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exclusivamente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áreas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mejora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algunos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controles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específicos,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lo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que</w:t>
      </w:r>
    </w:p>
    <w:p w:rsidR="00BC04E7" w:rsidRDefault="00BC04E7">
      <w:pPr>
        <w:pStyle w:val="Textoindependiente"/>
        <w:tabs>
          <w:tab w:val="right" w:pos="11103"/>
        </w:tabs>
        <w:spacing w:before="5"/>
        <w:ind w:left="2174"/>
      </w:pPr>
      <w:r w:rsidRPr="00BC04E7">
        <w:pict>
          <v:shape id="docshape319" o:spid="_x0000_s1421" type="#_x0000_t202" style="position:absolute;left:0;text-align:left;margin-left:569.85pt;margin-top:29.9pt;width:11.65pt;height:127.85pt;z-index:25168025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F8D053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F8D053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SOCIAL</w:t>
                  </w:r>
                </w:p>
              </w:txbxContent>
            </v:textbox>
            <w10:wrap anchorx="page"/>
          </v:shape>
        </w:pict>
      </w:r>
      <w:proofErr w:type="gramStart"/>
      <w:r w:rsidR="00BA4463">
        <w:rPr>
          <w:color w:val="5C5B60"/>
        </w:rPr>
        <w:t>el</w:t>
      </w:r>
      <w:proofErr w:type="gramEnd"/>
      <w:r w:rsidR="00BA4463">
        <w:rPr>
          <w:color w:val="5C5B60"/>
        </w:rPr>
        <w:t xml:space="preserve"> resultado 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 evaluación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resultó positivo.</w:t>
      </w:r>
      <w:r w:rsidR="00BA4463">
        <w:rPr>
          <w:color w:val="5C5B60"/>
        </w:rPr>
        <w:tab/>
      </w:r>
      <w:r w:rsidR="00BA4463" w:rsidRPr="00BC04E7">
        <w:rPr>
          <w:rFonts w:ascii="Calibri" w:hAnsi="Calibri"/>
          <w:color w:val="F8D053"/>
          <w:position w:val="-30"/>
          <w:sz w:val="35"/>
        </w:rPr>
        <w:t>5</w:t>
      </w: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rPr>
          <w:rFonts w:ascii="Calibri" w:hAnsi="Calibri"/>
          <w:sz w:val="18"/>
        </w:rPr>
      </w:pPr>
    </w:p>
    <w:p w:rsidR="00BC04E7" w:rsidRDefault="00BC04E7">
      <w:pPr>
        <w:pStyle w:val="Textoindependiente"/>
        <w:spacing w:before="6"/>
        <w:rPr>
          <w:rFonts w:ascii="Calibri" w:hAnsi="Calibri"/>
          <w:sz w:val="23"/>
        </w:rPr>
      </w:pPr>
    </w:p>
    <w:p w:rsidR="00BC04E7" w:rsidRDefault="00BA4463">
      <w:pPr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A4463">
      <w:pPr>
        <w:pStyle w:val="Textoindependiente"/>
        <w:spacing w:before="6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8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993" cy="10908005"/>
            <wp:effectExtent l="0" t="0" r="0" b="0"/>
            <wp:wrapNone/>
            <wp:docPr id="2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3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C04E7" w:rsidRDefault="00BC04E7">
      <w:pPr>
        <w:pStyle w:val="Textoindependiente"/>
      </w:pPr>
      <w:r w:rsidRPr="00BC04E7">
        <w:lastRenderedPageBreak/>
        <w:pict>
          <v:shape id="docshape321" o:spid="_x0000_s1422" style="position:absolute;margin-left:0;margin-top:0;width:612.3pt;height:858.9pt;z-index:251636224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8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007611" cy="10908033"/>
            <wp:effectExtent l="0" t="0" r="0" b="0"/>
            <wp:wrapSquare wrapText="bothSides"/>
            <wp:docPr id="27" name="docshape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7611" cy="10908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323" o:spid="_x0000_s1423" type="#_x0000_t202" style="position:absolute;margin-left:232.6pt;margin-top:376.9pt;width:283.3pt;height:615.1pt;z-index:251681280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15"/>
                      <w:sz w:val="970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line="192" w:lineRule="auto"/>
        <w:ind w:left="3399" w:firstLine="2067"/>
        <w:jc w:val="right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color w:val="1F2A55"/>
          <w:w w:val="110"/>
        </w:rPr>
        <w:t>GUAGUAS</w:t>
      </w:r>
      <w:r>
        <w:rPr>
          <w:color w:val="1F2A55"/>
          <w:spacing w:val="-32"/>
          <w:w w:val="110"/>
        </w:rPr>
        <w:t xml:space="preserve"> </w:t>
      </w:r>
      <w:r>
        <w:rPr>
          <w:color w:val="1F2A55"/>
          <w:w w:val="110"/>
        </w:rPr>
        <w:t>Y</w:t>
      </w:r>
      <w:r>
        <w:rPr>
          <w:color w:val="1F2A55"/>
          <w:spacing w:val="-176"/>
          <w:w w:val="110"/>
        </w:rPr>
        <w:t xml:space="preserve"> </w:t>
      </w:r>
      <w:r>
        <w:rPr>
          <w:color w:val="1F2A55"/>
          <w:w w:val="110"/>
        </w:rPr>
        <w:t>LA DIMENSIÓN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05"/>
        </w:rPr>
        <w:t>MEDIOAMBIENTAL</w:t>
      </w:r>
    </w:p>
    <w:p w:rsidR="00BC04E7" w:rsidRDefault="00BC04E7">
      <w:pPr>
        <w:spacing w:before="78"/>
        <w:ind w:left="117"/>
      </w:pPr>
      <w:r>
        <w:lastRenderedPageBreak/>
        <w:pict>
          <v:group id="docshapegroup324" o:spid="_x0000_s1424" style="position:absolute;left:0;text-align:left;margin-left:0;margin-top:0;width:612.3pt;height:858.9pt;z-index:-251582976;mso-position-horizontal-relative:page;mso-position-vertical-relative:page" coordsize="12246,17178">
            <v:shape id="docshape325" o:spid="_x0000_s1425" style="position:absolute;width:12246;height:17178;visibility:visible;mso-wrap-style:square;v-text-anchor:top" coordsize="12246,17178" path="m12246,r-170,l,,,17178r12076,l12246,17178,12246,xe" fillcolor="#dcdff0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55" o:spid="_x0000_s1426" type="#_x0000_t32" style="position:absolute;top:6616;width:833;height:0;visibility:visible;mso-wrap-style:square" o:connectortype="elbow" strokecolor="#1f2a55" strokeweight=".08811mm"/>
            <v:shape id="Line 154" o:spid="_x0000_s1427" type="#_x0000_t32" style="position:absolute;left:4550;top:10315;width:3146;height:0;visibility:visible;mso-wrap-style:square" o:connectortype="elbow" strokecolor="#f6c506" strokeweight=".35281mm"/>
            <w10:wrap anchorx="page" anchory="page"/>
          </v:group>
        </w:pict>
      </w:r>
      <w:r w:rsidR="00BA4463">
        <w:rPr>
          <w:rFonts w:ascii="Tahoma" w:hAnsi="Tahoma"/>
          <w:color w:val="B4AEC0"/>
        </w:rPr>
        <w:t>36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8"/>
        <w:rPr>
          <w:rFonts w:ascii="Tahoma" w:hAnsi="Tahoma"/>
          <w:sz w:val="16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El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Sistema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Integrado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Gestión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(SIG)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formaliza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 xml:space="preserve">sus procedimientos e instrucciones de trabajo según </w:t>
      </w:r>
      <w:r>
        <w:rPr>
          <w:color w:val="5C5B60"/>
        </w:rPr>
        <w:t>los requisitos de 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normas europeas de referencia: ISO 9001, para la gestión de la calidad; ISO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14001,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gestión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medioambiental;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OHSAS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18001,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gestión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seguridad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salud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trabajo.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SIG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cuenta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28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procedimientos,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nueve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instrucciones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trabajo,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nueve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protocolos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médicos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y tres manuales operativos para el correcto desarrollo de las tareas que 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desempeñan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en la empresa.</w:t>
      </w:r>
    </w:p>
    <w:p w:rsidR="00BC04E7" w:rsidRDefault="00BC04E7">
      <w:pPr>
        <w:pStyle w:val="Textoindependiente"/>
        <w:spacing w:before="6"/>
        <w:rPr>
          <w:sz w:val="12"/>
        </w:rPr>
      </w:pPr>
    </w:p>
    <w:p w:rsidR="00BC04E7" w:rsidRDefault="00BC04E7">
      <w:pPr>
        <w:pStyle w:val="Textoindependiente"/>
        <w:spacing w:before="102" w:line="247" w:lineRule="auto"/>
        <w:ind w:left="2174" w:right="2671"/>
        <w:jc w:val="both"/>
      </w:pPr>
      <w:r w:rsidRPr="00BC04E7">
        <w:pict>
          <v:shape id="docshape326" o:spid="_x0000_s1428" type="#_x0000_t202" style="position:absolute;left:0;text-align:left;margin-left:31.8pt;margin-top:65.9pt;width:10.15pt;height:21.85pt;z-index:25168332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4D456C"/>
                      <w:w w:val="114"/>
                      <w:sz w:val="35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En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materia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calidad,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compañía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municipal</w:t>
      </w:r>
      <w:r w:rsidR="00BA4463">
        <w:rPr>
          <w:color w:val="5C5B60"/>
          <w:spacing w:val="37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transporte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cuenta</w:t>
      </w:r>
      <w:r w:rsidR="00BA4463">
        <w:rPr>
          <w:color w:val="5C5B60"/>
          <w:spacing w:val="36"/>
        </w:rPr>
        <w:t xml:space="preserve"> </w:t>
      </w:r>
      <w:r w:rsidR="00BA4463">
        <w:rPr>
          <w:color w:val="5C5B60"/>
        </w:rPr>
        <w:t>desde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 xml:space="preserve">el </w:t>
      </w:r>
      <w:r w:rsidR="00BA4463">
        <w:rPr>
          <w:color w:val="5C5B60"/>
        </w:rPr>
        <w:t>año 2002 con la certificación ISO 9001, una norma internacional que se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basa en un proceso de mejora continua para el aseguramiento de la calidad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servicio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presta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sus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viajeros.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Principios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como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orientación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 xml:space="preserve">satisfacción al cliente rigen todo el </w:t>
      </w:r>
      <w:r w:rsidR="00BA4463">
        <w:rPr>
          <w:color w:val="5C5B60"/>
        </w:rPr>
        <w:t>sistema, que entre otras acciones registra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las incidencias que afectan a las expediciones que realiza cada guagua 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examina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cumplimiento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horarios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estipulados.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C04E7">
      <w:pPr>
        <w:pStyle w:val="Textoindependiente"/>
        <w:spacing w:line="247" w:lineRule="auto"/>
        <w:ind w:left="2174" w:right="2671"/>
        <w:jc w:val="both"/>
      </w:pPr>
      <w:r w:rsidRPr="00BC04E7">
        <w:pict>
          <v:shape id="docshape327" o:spid="_x0000_s1429" type="#_x0000_t202" style="position:absolute;left:0;text-align:left;margin-left:31.25pt;margin-top:-3pt;width:11.65pt;height:160.8pt;z-index:25168230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1F2A55"/>
                      <w:spacing w:val="18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MEDIAMBIENTAL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En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apartado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sostenibilidad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medioambiental,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Guaguas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Municipales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obtuvo el ISO 14001 en el año 2003. Con este certificado, la compañía se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compromete a contribuir a la mejora de la movilidad en la ciudad midiendo los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 xml:space="preserve">efectos ocasionados por su actividad para prevenir la contaminación, </w:t>
      </w:r>
      <w:r w:rsidR="00BA4463">
        <w:rPr>
          <w:color w:val="5C5B60"/>
        </w:rPr>
        <w:t>eliminar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o reducir al mínimo las emisiones, vertidos y residuos, mediante la definición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anual de objetivos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alcanzables y medibles.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En relación a la prevención de riesgos laborales, la empresa de transporte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cuenta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2012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certificado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sobre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sistem</w:t>
      </w:r>
      <w:r>
        <w:rPr>
          <w:color w:val="5C5B60"/>
        </w:rPr>
        <w:t>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gestión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Seguridad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Salud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en el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Trabajo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OHSAS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18001.</w:t>
      </w:r>
    </w:p>
    <w:p w:rsidR="00BC04E7" w:rsidRDefault="00BC04E7">
      <w:pPr>
        <w:pStyle w:val="Textoindependiente"/>
        <w:spacing w:before="7"/>
        <w:rPr>
          <w:sz w:val="28"/>
        </w:rPr>
      </w:pPr>
    </w:p>
    <w:p w:rsidR="00BC04E7" w:rsidRDefault="00BA4463">
      <w:pPr>
        <w:pStyle w:val="Ttulo8"/>
      </w:pPr>
      <w:r>
        <w:rPr>
          <w:color w:val="1F2A55"/>
          <w:w w:val="105"/>
        </w:rPr>
        <w:t>EFICIENCIA</w:t>
      </w:r>
      <w:r>
        <w:rPr>
          <w:color w:val="1F2A55"/>
          <w:spacing w:val="41"/>
          <w:w w:val="105"/>
        </w:rPr>
        <w:t xml:space="preserve"> </w:t>
      </w:r>
      <w:r>
        <w:rPr>
          <w:color w:val="1F2A55"/>
          <w:w w:val="105"/>
        </w:rPr>
        <w:t>MEDIOAMBIENTAL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6"/>
        <w:rPr>
          <w:rFonts w:ascii="Calibri" w:hAnsi="Calibri"/>
          <w:b/>
          <w:sz w:val="19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Las políticas medioambientales de Guaguas Municipales se focalizan en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reducción de emisiones contaminantes, mediante la renovación de la flota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hacia vehículos </w:t>
      </w:r>
      <w:r>
        <w:rPr>
          <w:color w:val="5C5B60"/>
        </w:rPr>
        <w:t>más eco-friendly, la gestión controlada y seguimiento de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residuos peligrosos, la eficiencia en el consumo energético (alumbrado, aire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acondicionado,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maquinaria)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reciclado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(básicamente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plástico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papel).</w:t>
      </w:r>
    </w:p>
    <w:p w:rsidR="00BC04E7" w:rsidRDefault="00BC04E7">
      <w:pPr>
        <w:pStyle w:val="Textoindependiente"/>
        <w:spacing w:before="2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Guaguas Municipales pone en marcha la aplicaci</w:t>
      </w:r>
      <w:r>
        <w:rPr>
          <w:color w:val="5C5B60"/>
        </w:rPr>
        <w:t>ón del plan de respuesta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ambiental,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así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simulacros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revisión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periódica,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verifica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sistemáticamente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los protocolos y medios de contención de vertidos y mejora y documenta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sistemática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inspección,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control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mantenimiento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sistema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separación,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garantizando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parámetros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sean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adecuados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cumplan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marco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legal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vigor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mitigar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riesgos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asociados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impacto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medioambiental.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5C5B60"/>
        </w:rPr>
        <w:t>La empresa municipal de transporte aprovecha la adquisición de vehículos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nuevos para reducir el consumo </w:t>
      </w:r>
      <w:r>
        <w:rPr>
          <w:color w:val="5C5B60"/>
        </w:rPr>
        <w:t>y disminuir la contaminación en aras de su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compromiso medioambiental.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4"/>
        <w:rPr>
          <w:sz w:val="18"/>
        </w:rPr>
      </w:pPr>
    </w:p>
    <w:p w:rsidR="00BC04E7" w:rsidRDefault="00BA4463">
      <w:pPr>
        <w:spacing w:before="96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w w:val="95"/>
          <w:sz w:val="16"/>
        </w:rPr>
        <w:t>Guaguas</w:t>
      </w:r>
      <w:r>
        <w:rPr>
          <w:rFonts w:ascii="Tahoma" w:hAnsi="Tahoma"/>
          <w:color w:val="877C99"/>
          <w:spacing w:val="13"/>
          <w:w w:val="95"/>
          <w:sz w:val="16"/>
        </w:rPr>
        <w:t xml:space="preserve"> </w:t>
      </w:r>
      <w:r>
        <w:rPr>
          <w:rFonts w:ascii="Tahoma" w:hAnsi="Tahoma"/>
          <w:color w:val="877C99"/>
          <w:w w:val="95"/>
          <w:sz w:val="16"/>
        </w:rPr>
        <w:t>Municipales</w:t>
      </w:r>
    </w:p>
    <w:p w:rsidR="00BC04E7" w:rsidRDefault="00BC04E7">
      <w:pPr>
        <w:spacing w:before="78"/>
        <w:ind w:right="627"/>
        <w:jc w:val="right"/>
      </w:pPr>
      <w:r>
        <w:lastRenderedPageBreak/>
        <w:pict>
          <v:group id="docshapegroup328" o:spid="_x0000_s1430" style="position:absolute;left:0;text-align:left;margin-left:0;margin-top:0;width:612.3pt;height:858.9pt;z-index:-251581952;mso-position-horizontal-relative:page;mso-position-vertical-relative:page" coordsize="12246,17178">
            <v:shape id="docshape329" o:spid="_x0000_s1431" style="position:absolute;width:12246;height:17178;visibility:visible;mso-wrap-style:square;v-text-anchor:top" coordsize="12246,17178" path="m12246,l170,,,,,17178r170,l12246,17178,12246,xe" fillcolor="#dcdff0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49" o:spid="_x0000_s1432" type="#_x0000_t32" style="position:absolute;left:11412;top:6616;width:834;height:0;visibility:visible;mso-wrap-style:square" o:connectortype="elbow" strokecolor="#1f2a55" strokeweight=".08811mm"/>
            <v:shape id="Line 148" o:spid="_x0000_s1433" type="#_x0000_t32" style="position:absolute;left:4550;top:3221;width:3146;height:0;visibility:visible;mso-wrap-style:square" o:connectortype="elbow" strokecolor="#f6c506" strokeweight=".35281mm"/>
            <v:shape id="Line 147" o:spid="_x0000_s1434" type="#_x0000_t32" style="position:absolute;left:4550;top:10280;width:3146;height:0;visibility:visible;mso-wrap-style:square" o:connectortype="elbow" strokecolor="#f6c506" strokeweight=".35281mm"/>
            <w10:wrap anchorx="page" anchory="page"/>
          </v:group>
        </w:pict>
      </w:r>
      <w:r w:rsidR="00BA4463">
        <w:rPr>
          <w:rFonts w:ascii="Tahoma" w:hAnsi="Tahoma"/>
          <w:color w:val="B4AEC0"/>
        </w:rPr>
        <w:t>37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3"/>
        <w:rPr>
          <w:rFonts w:ascii="Tahoma" w:hAnsi="Tahoma"/>
          <w:sz w:val="24"/>
        </w:rPr>
      </w:pPr>
    </w:p>
    <w:p w:rsidR="00BC04E7" w:rsidRDefault="00BA4463">
      <w:pPr>
        <w:pStyle w:val="Ttulo8"/>
      </w:pPr>
      <w:r>
        <w:rPr>
          <w:color w:val="1F2A55"/>
          <w:w w:val="110"/>
        </w:rPr>
        <w:t>CONTROL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RESIDUOS</w:t>
      </w:r>
    </w:p>
    <w:p w:rsidR="00BC04E7" w:rsidRDefault="00BC04E7">
      <w:pPr>
        <w:pStyle w:val="Textoindependiente"/>
        <w:spacing w:before="4"/>
        <w:rPr>
          <w:rFonts w:ascii="Calibri" w:hAnsi="Calibri"/>
          <w:b/>
          <w:sz w:val="36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garantizar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control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todos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residuos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generados en sus actividades, realiza la clasificación y</w:t>
      </w:r>
      <w:r>
        <w:rPr>
          <w:color w:val="5C5B60"/>
        </w:rPr>
        <w:t xml:space="preserve"> deposición de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residuos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producidos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correspondientes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recipientes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habilitados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 correcta gestión, según lo establecido en el procedimiento del Sistema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Integrado de Gestión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compañía.</w:t>
      </w:r>
    </w:p>
    <w:p w:rsidR="00BC04E7" w:rsidRDefault="00BC04E7">
      <w:pPr>
        <w:pStyle w:val="Textoindependiente"/>
        <w:spacing w:before="3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Durante el año 2020 se redujo en un 3,7 % la cantida</w:t>
      </w:r>
      <w:r>
        <w:rPr>
          <w:color w:val="5C5B60"/>
        </w:rPr>
        <w:t>d de kilos de residuos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peligrosos generados por la compañía municipal, que lógicamente estuvo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afectada por la aminoración de la actividad de servicio producido por la alerta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sanitaria.</w:t>
      </w:r>
    </w:p>
    <w:p w:rsidR="00BC04E7" w:rsidRDefault="00BC04E7">
      <w:pPr>
        <w:pStyle w:val="Textoindependiente"/>
        <w:spacing w:before="2"/>
        <w:rPr>
          <w:sz w:val="21"/>
        </w:rPr>
      </w:pPr>
    </w:p>
    <w:p w:rsidR="00BC04E7" w:rsidRDefault="00BC04E7">
      <w:pPr>
        <w:pStyle w:val="Textoindependiente"/>
        <w:spacing w:line="247" w:lineRule="auto"/>
        <w:ind w:left="2174" w:right="2670"/>
        <w:jc w:val="both"/>
      </w:pPr>
      <w:r w:rsidRPr="00BC04E7">
        <w:pict>
          <v:shape id="docshape330" o:spid="_x0000_s1435" type="#_x0000_t202" style="position:absolute;left:0;text-align:left;margin-left:569.85pt;margin-top:29.65pt;width:11.65pt;height:160.8pt;z-index:25168435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GUAGUAS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Y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LA</w:t>
                  </w:r>
                  <w:r>
                    <w:rPr>
                      <w:rFonts w:ascii="Tahoma" w:hAnsi="Tahoma"/>
                      <w:color w:val="1F2A55"/>
                      <w:spacing w:val="1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DIMENSIÓN</w:t>
                  </w:r>
                  <w:r>
                    <w:rPr>
                      <w:rFonts w:ascii="Tahoma" w:hAnsi="Tahoma"/>
                      <w:color w:val="1F2A55"/>
                      <w:spacing w:val="18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1F2A55"/>
                      <w:w w:val="95"/>
                      <w:sz w:val="16"/>
                    </w:rPr>
                    <w:t>MEDIAMBIENTAL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331" o:spid="_x0000_s1436" type="#_x0000_t202" style="position:absolute;left:0;text-align:left;margin-left:570.35pt;margin-top:.8pt;width:10.15pt;height:21.85pt;z-index:25168537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4D456C"/>
                      <w:w w:val="114"/>
                      <w:sz w:val="35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 xml:space="preserve">La reducción en la </w:t>
      </w:r>
      <w:r w:rsidR="00BA4463">
        <w:rPr>
          <w:color w:val="5C5B60"/>
        </w:rPr>
        <w:t>gestión de papel con aceite y aceites lubricantes usados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también estuvo correlacionado con las actividades de mantenimiento de 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flota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se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desempeñan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taller,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debido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pandemia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se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han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reducido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en gran parte del año, y también con la antigüe</w:t>
      </w:r>
      <w:r w:rsidR="00BA4463">
        <w:rPr>
          <w:color w:val="5C5B60"/>
        </w:rPr>
        <w:t>dad de la flota, que cierra 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período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edad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media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9,57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años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(lo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supone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disminución</w:t>
      </w:r>
      <w:r w:rsidR="00BA4463">
        <w:rPr>
          <w:color w:val="5C5B60"/>
          <w:spacing w:val="-2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un año respecto al dato 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2019).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2174" w:right="2672"/>
        <w:jc w:val="both"/>
      </w:pPr>
      <w:r>
        <w:rPr>
          <w:color w:val="5C5B60"/>
        </w:rPr>
        <w:t>Dentro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plan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minimización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residuos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vigente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(2018-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2021)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contemplan medidas en relación con los </w:t>
      </w:r>
      <w:r>
        <w:rPr>
          <w:color w:val="5C5B60"/>
        </w:rPr>
        <w:t>siguientes residuos: lodos, aceites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lubricantes y baterías. En la actualidad, Guaguas Municipales se encuentra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proceso de seguimiento de las acciones contenidas en este plan teniendo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en cuenta el nivel actual de viajeros, estado, edad media de la flota </w:t>
      </w:r>
      <w:r>
        <w:rPr>
          <w:color w:val="5C5B60"/>
        </w:rPr>
        <w:t>y 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porcentaje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de trabajos de talleres que se realiza de manera interna.</w:t>
      </w:r>
    </w:p>
    <w:p w:rsidR="00BC04E7" w:rsidRDefault="00BC04E7">
      <w:pPr>
        <w:pStyle w:val="Textoindependiente"/>
        <w:spacing w:before="9"/>
        <w:rPr>
          <w:sz w:val="28"/>
        </w:rPr>
      </w:pPr>
    </w:p>
    <w:p w:rsidR="00BC04E7" w:rsidRDefault="00BA4463">
      <w:pPr>
        <w:pStyle w:val="Ttulo8"/>
        <w:ind w:right="346"/>
      </w:pPr>
      <w:r>
        <w:rPr>
          <w:color w:val="1F2A55"/>
          <w:spacing w:val="-3"/>
          <w:w w:val="110"/>
        </w:rPr>
        <w:t>RENOVACIÓN</w:t>
      </w:r>
      <w:r>
        <w:rPr>
          <w:color w:val="1F2A55"/>
          <w:spacing w:val="-18"/>
          <w:w w:val="110"/>
        </w:rPr>
        <w:t xml:space="preserve"> </w:t>
      </w:r>
      <w:r>
        <w:rPr>
          <w:color w:val="1F2A55"/>
          <w:spacing w:val="-2"/>
          <w:w w:val="110"/>
        </w:rPr>
        <w:t>DE</w:t>
      </w:r>
      <w:r>
        <w:rPr>
          <w:color w:val="1F2A55"/>
          <w:spacing w:val="-18"/>
          <w:w w:val="110"/>
        </w:rPr>
        <w:t xml:space="preserve"> </w:t>
      </w:r>
      <w:r>
        <w:rPr>
          <w:color w:val="1F2A55"/>
          <w:spacing w:val="-2"/>
          <w:w w:val="110"/>
        </w:rPr>
        <w:t>FLOTA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19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La compañía pública de transporte se encuentra inmersa en el programa más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ambicioso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renovación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flota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última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década,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suma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total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57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nuevas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ejercicio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2020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primer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trimestre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este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año, que en la práctica se traduce en una importante renovación de sus 278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vehículos disponibles.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Del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conjunto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57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nuevos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vehículos,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estarán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plenamente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disposición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viajeros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primer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trimestre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2021,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incorpora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15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vehículos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articulados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–18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metros-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servicios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mayor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ocupación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clientes;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14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12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metros,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ocho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10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metros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otros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diez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vehículos</w:t>
      </w:r>
    </w:p>
    <w:p w:rsidR="00BC04E7" w:rsidRDefault="00BA4463">
      <w:pPr>
        <w:pStyle w:val="Textoindependiente"/>
        <w:spacing w:before="3" w:line="247" w:lineRule="auto"/>
        <w:ind w:left="2174" w:right="2671"/>
        <w:jc w:val="both"/>
      </w:pPr>
      <w:r>
        <w:rPr>
          <w:color w:val="5C5B60"/>
        </w:rPr>
        <w:t xml:space="preserve">–también de tamaño estándar de 12 </w:t>
      </w:r>
      <w:r>
        <w:rPr>
          <w:color w:val="5C5B60"/>
        </w:rPr>
        <w:t>metros- con tecnología híbrida, que 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unirán en los próximos meses a los tres existentes en la flota con este tipo 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propulsión.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Los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motores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nuevos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vehículos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están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ajustados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normativa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Euro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6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que incluye los mayores controles en las emisio</w:t>
      </w:r>
      <w:r>
        <w:rPr>
          <w:color w:val="5C5B60"/>
        </w:rPr>
        <w:t>nes de CO2 en la actualidad,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 que permite continuar con el compromiso medioambiental adquirido por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empresa.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9"/>
        <w:rPr>
          <w:sz w:val="18"/>
        </w:rPr>
      </w:pPr>
    </w:p>
    <w:p w:rsidR="00BC04E7" w:rsidRDefault="00BA4463">
      <w:pPr>
        <w:spacing w:before="95"/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877C99"/>
          <w:spacing w:val="-1"/>
          <w:sz w:val="16"/>
        </w:rPr>
        <w:t>Informe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de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pacing w:val="-1"/>
          <w:sz w:val="16"/>
        </w:rPr>
        <w:t>Responsabilidad</w:t>
      </w:r>
      <w:r>
        <w:rPr>
          <w:rFonts w:ascii="Tahoma" w:hAnsi="Tahoma"/>
          <w:color w:val="877C99"/>
          <w:spacing w:val="-9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Social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Corporativa</w:t>
      </w:r>
      <w:r>
        <w:rPr>
          <w:rFonts w:ascii="Tahoma" w:hAnsi="Tahoma"/>
          <w:color w:val="877C99"/>
          <w:spacing w:val="-10"/>
          <w:sz w:val="16"/>
        </w:rPr>
        <w:t xml:space="preserve"> </w:t>
      </w:r>
      <w:r>
        <w:rPr>
          <w:rFonts w:ascii="Tahoma" w:hAnsi="Tahoma"/>
          <w:color w:val="877C99"/>
          <w:sz w:val="16"/>
        </w:rPr>
        <w:t>2020</w:t>
      </w: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6048" behindDoc="0" locked="0" layoutInCell="1" allowOverlap="1">
            <wp:simplePos x="0" y="0"/>
            <wp:positionH relativeFrom="page">
              <wp:posOffset>1520190</wp:posOffset>
            </wp:positionH>
            <wp:positionV relativeFrom="page">
              <wp:posOffset>2693666</wp:posOffset>
            </wp:positionV>
            <wp:extent cx="6256023" cy="8214356"/>
            <wp:effectExtent l="0" t="0" r="0" b="0"/>
            <wp:wrapSquare wrapText="bothSides"/>
            <wp:docPr id="28" name="docshape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6023" cy="82143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shape id="Line 142" o:spid="_x0000_s1437" type="#_x0000_t32" style="position:absolute;margin-left:589.85pt;margin-top:212.45pt;width:0;height:0;z-index:251637248;visibility:visible;mso-wrap-style:square;mso-position-horizontal-relative:page;mso-position-vertical-relative:page" o:connectortype="elbow" strokeweight=".49403mm">
            <w10:wrap type="square"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  <w:sz w:val="29"/>
        </w:rPr>
      </w:pPr>
    </w:p>
    <w:p w:rsidR="00BC04E7" w:rsidRDefault="00BC04E7">
      <w:pPr>
        <w:pStyle w:val="Textoindependiente"/>
        <w:spacing w:line="20" w:lineRule="exact"/>
        <w:ind w:left="5815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 w:rsidRPr="00BC04E7">
        <w:rPr>
          <w:rFonts w:ascii="Tahoma" w:hAnsi="Tahoma"/>
          <w:sz w:val="2"/>
        </w:rPr>
        <w:pict>
          <v:shape id="docshapegroup334" o:spid="_x0000_s1438" type="#_x0000_t32" style="position:absolute;left:0;text-align:left;margin-left:0;margin-top:1.9pt;width:209.7pt;height:0;z-index:251638272;visibility:visible;mso-wrap-style:square;mso-position-horizontal-relative:page;mso-position-vertical-relative:page" o:connectortype="elbow" strokeweight="1.3581mm">
            <w10:wrap type="square" anchorx="page" anchory="page"/>
          </v:shape>
        </w:pict>
      </w:r>
    </w:p>
    <w:p w:rsidR="00BC04E7" w:rsidRDefault="00BC04E7">
      <w:pPr>
        <w:pStyle w:val="Textoindependiente"/>
      </w:pPr>
      <w:r w:rsidRPr="00BC04E7">
        <w:lastRenderedPageBreak/>
        <w:pict>
          <v:shape id="docshape336" o:spid="_x0000_s1439" style="position:absolute;margin-left:0;margin-top:0;width:612.3pt;height:858.9pt;z-index:251639296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587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471031" cy="10908033"/>
            <wp:effectExtent l="0" t="0" r="0" b="0"/>
            <wp:wrapSquare wrapText="bothSides"/>
            <wp:docPr id="29" name="docshape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1031" cy="10908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338" o:spid="_x0000_s1440" type="#_x0000_t202" style="position:absolute;margin-left:254.4pt;margin-top:376.9pt;width:261.5pt;height:615.1pt;z-index:251686400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06"/>
                      <w:sz w:val="970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5"/>
        <w:rPr>
          <w:rFonts w:ascii="Tahoma" w:hAnsi="Tahoma"/>
          <w:sz w:val="22"/>
        </w:rPr>
      </w:pPr>
    </w:p>
    <w:p w:rsidR="00BC04E7" w:rsidRDefault="00BA4463">
      <w:pPr>
        <w:pStyle w:val="Ttulo2"/>
        <w:spacing w:before="124" w:line="789" w:lineRule="exact"/>
        <w:ind w:left="2506" w:right="1777"/>
        <w:jc w:val="center"/>
      </w:pPr>
      <w:r>
        <w:rPr>
          <w:color w:val="1F2A55"/>
          <w:w w:val="115"/>
        </w:rPr>
        <w:t>COLABORACIONES</w:t>
      </w:r>
    </w:p>
    <w:p w:rsidR="00BC04E7" w:rsidRDefault="00BA4463">
      <w:pPr>
        <w:spacing w:line="789" w:lineRule="exact"/>
        <w:ind w:left="7641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rFonts w:ascii="Calibri" w:hAnsi="Calibri"/>
          <w:color w:val="1F2A55"/>
          <w:w w:val="115"/>
          <w:sz w:val="72"/>
        </w:rPr>
        <w:t>2020</w:t>
      </w:r>
    </w:p>
    <w:p w:rsidR="00BC04E7" w:rsidRDefault="00BA4463">
      <w:pPr>
        <w:pStyle w:val="Ttulo3"/>
        <w:tabs>
          <w:tab w:val="left" w:pos="2228"/>
        </w:tabs>
        <w:ind w:left="106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40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13"/>
          <w:w w:val="110"/>
        </w:rPr>
        <w:t>COLABORACIONES</w:t>
      </w:r>
      <w:r>
        <w:rPr>
          <w:color w:val="FDEEC5"/>
          <w:spacing w:val="-47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b/>
          <w:sz w:val="26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9"/>
        <w:spacing w:before="61" w:line="320" w:lineRule="atLeast"/>
        <w:ind w:right="34"/>
      </w:pPr>
      <w:r>
        <w:rPr>
          <w:color w:val="1F2A55"/>
          <w:spacing w:val="-2"/>
          <w:w w:val="115"/>
        </w:rPr>
        <w:lastRenderedPageBreak/>
        <w:t>SERVICIOS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2"/>
          <w:w w:val="115"/>
        </w:rPr>
        <w:t>ESPECIALES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2"/>
          <w:w w:val="115"/>
        </w:rPr>
        <w:t>DE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1"/>
          <w:w w:val="115"/>
        </w:rPr>
        <w:t>GUAGUAS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0"/>
        </w:rPr>
        <w:t>MUNICIPALES</w:t>
      </w:r>
      <w:r>
        <w:rPr>
          <w:color w:val="1F2A55"/>
          <w:spacing w:val="6"/>
          <w:w w:val="110"/>
        </w:rPr>
        <w:t xml:space="preserve"> </w:t>
      </w:r>
      <w:r>
        <w:rPr>
          <w:color w:val="1F2A55"/>
          <w:w w:val="110"/>
        </w:rPr>
        <w:t>PARA</w:t>
      </w:r>
      <w:r>
        <w:rPr>
          <w:color w:val="1F2A55"/>
          <w:spacing w:val="6"/>
          <w:w w:val="110"/>
        </w:rPr>
        <w:t xml:space="preserve"> </w:t>
      </w:r>
      <w:r>
        <w:rPr>
          <w:color w:val="1F2A55"/>
          <w:w w:val="110"/>
        </w:rPr>
        <w:t>EVENTOS</w:t>
      </w:r>
      <w:r>
        <w:rPr>
          <w:color w:val="1F2A55"/>
          <w:spacing w:val="6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6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5"/>
        </w:rPr>
        <w:t>CIUDAD</w:t>
      </w:r>
    </w:p>
    <w:p w:rsidR="00BC04E7" w:rsidRDefault="00BA4463">
      <w:pPr>
        <w:spacing w:before="192"/>
        <w:ind w:left="803"/>
      </w:pPr>
      <w:r>
        <w:br w:type="column"/>
      </w:r>
      <w:r>
        <w:rPr>
          <w:rFonts w:ascii="Calibri" w:hAnsi="Calibri"/>
          <w:color w:val="1F2A55"/>
          <w:w w:val="110"/>
          <w:sz w:val="24"/>
        </w:rPr>
        <w:lastRenderedPageBreak/>
        <w:t>Servicio</w:t>
      </w:r>
      <w:r>
        <w:rPr>
          <w:rFonts w:ascii="Calibri" w:hAnsi="Calibri"/>
          <w:color w:val="1F2A55"/>
          <w:spacing w:val="-8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especial</w:t>
      </w:r>
      <w:r>
        <w:rPr>
          <w:rFonts w:ascii="Calibri" w:hAnsi="Calibri"/>
          <w:color w:val="1F2A55"/>
          <w:spacing w:val="-8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fútbol</w:t>
      </w:r>
    </w:p>
    <w:p w:rsidR="00BC04E7" w:rsidRDefault="00BA4463">
      <w:pPr>
        <w:pStyle w:val="Textoindependiente"/>
        <w:spacing w:before="228"/>
        <w:ind w:left="803"/>
      </w:pPr>
      <w:r>
        <w:rPr>
          <w:color w:val="5C5B60"/>
        </w:rPr>
        <w:t>Guaguas</w:t>
      </w:r>
      <w:r>
        <w:rPr>
          <w:color w:val="5C5B60"/>
          <w:spacing w:val="38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92"/>
        </w:rPr>
        <w:t xml:space="preserve"> </w:t>
      </w:r>
      <w:r>
        <w:rPr>
          <w:color w:val="5C5B60"/>
        </w:rPr>
        <w:t>desplegó</w:t>
      </w:r>
      <w:r>
        <w:rPr>
          <w:color w:val="5C5B60"/>
          <w:spacing w:val="92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9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92"/>
        </w:rPr>
        <w:t xml:space="preserve"> </w:t>
      </w:r>
      <w:r>
        <w:rPr>
          <w:color w:val="5C5B60"/>
        </w:rPr>
        <w:t>primeros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4866" w:space="95"/>
            <w:col w:w="6789" w:space="0"/>
          </w:cols>
        </w:sectPr>
      </w:pPr>
    </w:p>
    <w:p w:rsidR="00BC04E7" w:rsidRDefault="00BA4463">
      <w:pPr>
        <w:pStyle w:val="Textoindependiente"/>
        <w:tabs>
          <w:tab w:val="left" w:pos="4677"/>
          <w:tab w:val="left" w:pos="4960"/>
        </w:tabs>
        <w:spacing w:line="162" w:lineRule="exact"/>
        <w:ind w:right="1301"/>
        <w:jc w:val="right"/>
      </w:pPr>
      <w:r>
        <w:rPr>
          <w:color w:val="5C5B60"/>
          <w:u w:val="single" w:color="F6C506"/>
        </w:rPr>
        <w:lastRenderedPageBreak/>
        <w:t xml:space="preserve"> </w:t>
      </w:r>
      <w:r>
        <w:rPr>
          <w:color w:val="5C5B60"/>
          <w:u w:val="single" w:color="F6C506"/>
        </w:rPr>
        <w:tab/>
      </w:r>
      <w:r>
        <w:rPr>
          <w:color w:val="5C5B60"/>
        </w:rPr>
        <w:tab/>
      </w:r>
      <w:proofErr w:type="gramStart"/>
      <w:r>
        <w:rPr>
          <w:color w:val="5C5B60"/>
        </w:rPr>
        <w:t>meses</w:t>
      </w:r>
      <w:proofErr w:type="gramEnd"/>
      <w:r>
        <w:rPr>
          <w:color w:val="5C5B60"/>
          <w:spacing w:val="3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año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dispositivo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especial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transporte,</w:t>
      </w:r>
    </w:p>
    <w:p w:rsidR="00BC04E7" w:rsidRDefault="00BA4463">
      <w:pPr>
        <w:pStyle w:val="Textoindependiente"/>
        <w:spacing w:before="10" w:line="191" w:lineRule="exact"/>
        <w:ind w:right="1302"/>
        <w:jc w:val="right"/>
      </w:pPr>
      <w:proofErr w:type="gramStart"/>
      <w:r>
        <w:rPr>
          <w:color w:val="5C5B60"/>
        </w:rPr>
        <w:t>a</w:t>
      </w:r>
      <w:proofErr w:type="gramEnd"/>
      <w:r>
        <w:rPr>
          <w:color w:val="5C5B60"/>
          <w:spacing w:val="65"/>
        </w:rPr>
        <w:t xml:space="preserve"> </w:t>
      </w:r>
      <w:r>
        <w:rPr>
          <w:color w:val="5C5B60"/>
        </w:rPr>
        <w:t>través</w:t>
      </w:r>
      <w:r>
        <w:rPr>
          <w:color w:val="5C5B60"/>
          <w:spacing w:val="6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66"/>
        </w:rPr>
        <w:t xml:space="preserve"> </w:t>
      </w:r>
      <w:r>
        <w:rPr>
          <w:color w:val="5C5B60"/>
        </w:rPr>
        <w:t>disponibilidad</w:t>
      </w:r>
      <w:r>
        <w:rPr>
          <w:color w:val="5C5B60"/>
          <w:spacing w:val="6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66"/>
        </w:rPr>
        <w:t xml:space="preserve"> </w:t>
      </w:r>
      <w:r>
        <w:rPr>
          <w:color w:val="5C5B60"/>
        </w:rPr>
        <w:t>línea</w:t>
      </w:r>
      <w:r>
        <w:rPr>
          <w:color w:val="5C5B60"/>
          <w:spacing w:val="65"/>
        </w:rPr>
        <w:t xml:space="preserve"> </w:t>
      </w:r>
      <w:r>
        <w:rPr>
          <w:color w:val="5C5B60"/>
        </w:rPr>
        <w:t>‘Fútbol’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spacing w:before="8"/>
        <w:ind w:left="803"/>
      </w:pPr>
      <w:r>
        <w:rPr>
          <w:rFonts w:ascii="Calibri" w:hAnsi="Calibri"/>
          <w:color w:val="1F2A55"/>
          <w:w w:val="110"/>
          <w:sz w:val="24"/>
        </w:rPr>
        <w:lastRenderedPageBreak/>
        <w:t>Carnaval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spacing w:before="8"/>
        <w:rPr>
          <w:rFonts w:ascii="Calibri" w:hAnsi="Calibri"/>
          <w:sz w:val="38"/>
        </w:rPr>
      </w:pPr>
    </w:p>
    <w:p w:rsidR="00BC04E7" w:rsidRDefault="00BC04E7">
      <w:pPr>
        <w:pStyle w:val="Ttulo7"/>
        <w:spacing w:before="1"/>
        <w:ind w:left="144"/>
      </w:pPr>
      <w:r w:rsidRPr="00BC04E7">
        <w:pict>
          <v:shape id="docshape339" o:spid="_x0000_s1441" type="#_x0000_t202" style="position:absolute;left:0;text-align:left;margin-left:31.25pt;margin-top:31.9pt;width:11.65pt;height:89.95pt;z-index:25168742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F8D053"/>
          <w:w w:val="104"/>
        </w:rPr>
        <w:t>7</w:t>
      </w: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spacing w:before="9"/>
        <w:rPr>
          <w:rFonts w:ascii="Calibri" w:hAnsi="Calibri"/>
          <w:sz w:val="47"/>
        </w:rPr>
      </w:pPr>
    </w:p>
    <w:p w:rsidR="00BC04E7" w:rsidRDefault="00BA4463">
      <w:pPr>
        <w:pStyle w:val="Textoindependiente"/>
        <w:spacing w:line="247" w:lineRule="auto"/>
        <w:ind w:left="803" w:right="39"/>
        <w:jc w:val="both"/>
      </w:pPr>
      <w:r>
        <w:rPr>
          <w:color w:val="5C5B60"/>
        </w:rPr>
        <w:t>Guaguas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habilitó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dispositivo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especial,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total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300.000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plazas,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cobertura a los actos festivos del Carnaval de Las</w:t>
      </w:r>
      <w:r>
        <w:rPr>
          <w:color w:val="5C5B60"/>
          <w:spacing w:val="1"/>
        </w:rPr>
        <w:t xml:space="preserve"> </w:t>
      </w:r>
      <w:r>
        <w:rPr>
          <w:color w:val="5C5B60"/>
          <w:spacing w:val="-1"/>
        </w:rPr>
        <w:t>Palmas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Gran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Canaria,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que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se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celebró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edición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2020,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justo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antes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declaración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pandemia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covid-19.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803" w:right="38"/>
        <w:jc w:val="both"/>
      </w:pPr>
      <w:r>
        <w:rPr>
          <w:color w:val="5C5B60"/>
          <w:spacing w:val="-1"/>
        </w:rPr>
        <w:t>Este</w:t>
      </w:r>
      <w:r>
        <w:rPr>
          <w:color w:val="5C5B60"/>
          <w:spacing w:val="-32"/>
        </w:rPr>
        <w:t xml:space="preserve"> </w:t>
      </w:r>
      <w:r>
        <w:rPr>
          <w:color w:val="5C5B60"/>
          <w:spacing w:val="-1"/>
        </w:rPr>
        <w:t>servicio</w:t>
      </w:r>
      <w:r>
        <w:rPr>
          <w:color w:val="5C5B60"/>
          <w:spacing w:val="-32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31"/>
        </w:rPr>
        <w:t xml:space="preserve"> </w:t>
      </w:r>
      <w:r>
        <w:rPr>
          <w:color w:val="5C5B60"/>
          <w:spacing w:val="-1"/>
        </w:rPr>
        <w:t>la</w:t>
      </w:r>
      <w:r>
        <w:rPr>
          <w:color w:val="5C5B60"/>
          <w:spacing w:val="-32"/>
        </w:rPr>
        <w:t xml:space="preserve"> </w:t>
      </w:r>
      <w:r>
        <w:rPr>
          <w:color w:val="5C5B60"/>
          <w:spacing w:val="-1"/>
        </w:rPr>
        <w:t>compañía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pública</w:t>
      </w:r>
      <w:r>
        <w:rPr>
          <w:color w:val="5C5B60"/>
          <w:spacing w:val="-31"/>
        </w:rPr>
        <w:t xml:space="preserve"> </w:t>
      </w:r>
      <w:r>
        <w:rPr>
          <w:color w:val="5C5B60"/>
        </w:rPr>
        <w:t>puso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32"/>
        </w:rPr>
        <w:t xml:space="preserve"> </w:t>
      </w:r>
      <w:r>
        <w:rPr>
          <w:color w:val="5C5B60"/>
        </w:rPr>
        <w:t>disposición</w:t>
      </w:r>
      <w:r>
        <w:rPr>
          <w:color w:val="5C5B60"/>
          <w:spacing w:val="-53"/>
        </w:rPr>
        <w:t xml:space="preserve"> </w:t>
      </w:r>
      <w:r>
        <w:rPr>
          <w:color w:val="5C5B60"/>
          <w:spacing w:val="-2"/>
        </w:rPr>
        <w:t>del</w:t>
      </w:r>
      <w:r>
        <w:rPr>
          <w:color w:val="5C5B60"/>
          <w:spacing w:val="-34"/>
        </w:rPr>
        <w:t xml:space="preserve"> </w:t>
      </w:r>
      <w:r>
        <w:rPr>
          <w:color w:val="5C5B60"/>
          <w:spacing w:val="-2"/>
        </w:rPr>
        <w:t>pasajero</w:t>
      </w:r>
      <w:r>
        <w:rPr>
          <w:color w:val="5C5B60"/>
          <w:spacing w:val="-33"/>
        </w:rPr>
        <w:t xml:space="preserve"> </w:t>
      </w:r>
      <w:r>
        <w:rPr>
          <w:color w:val="5C5B60"/>
          <w:spacing w:val="-1"/>
        </w:rPr>
        <w:t>40.000</w:t>
      </w:r>
      <w:r>
        <w:rPr>
          <w:color w:val="5C5B60"/>
          <w:spacing w:val="-34"/>
        </w:rPr>
        <w:t xml:space="preserve"> </w:t>
      </w:r>
      <w:r>
        <w:rPr>
          <w:color w:val="5C5B60"/>
          <w:spacing w:val="-1"/>
        </w:rPr>
        <w:t>plazas</w:t>
      </w:r>
      <w:r>
        <w:rPr>
          <w:color w:val="5C5B60"/>
          <w:spacing w:val="-33"/>
        </w:rPr>
        <w:t xml:space="preserve"> </w:t>
      </w:r>
      <w:r>
        <w:rPr>
          <w:color w:val="5C5B60"/>
          <w:spacing w:val="-1"/>
        </w:rPr>
        <w:t>por</w:t>
      </w:r>
      <w:r>
        <w:rPr>
          <w:color w:val="5C5B60"/>
          <w:spacing w:val="-34"/>
        </w:rPr>
        <w:t xml:space="preserve"> </w:t>
      </w:r>
      <w:r>
        <w:rPr>
          <w:color w:val="5C5B60"/>
          <w:spacing w:val="-1"/>
        </w:rPr>
        <w:t>cada</w:t>
      </w:r>
      <w:r>
        <w:rPr>
          <w:color w:val="5C5B60"/>
          <w:spacing w:val="-33"/>
        </w:rPr>
        <w:t xml:space="preserve"> </w:t>
      </w:r>
      <w:r>
        <w:rPr>
          <w:color w:val="5C5B60"/>
          <w:spacing w:val="-1"/>
        </w:rPr>
        <w:t>uno</w:t>
      </w:r>
      <w:r>
        <w:rPr>
          <w:color w:val="5C5B60"/>
          <w:spacing w:val="-34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33"/>
        </w:rPr>
        <w:t xml:space="preserve"> </w:t>
      </w:r>
      <w:r>
        <w:rPr>
          <w:color w:val="5C5B60"/>
          <w:spacing w:val="-1"/>
        </w:rPr>
        <w:t>las</w:t>
      </w:r>
      <w:r>
        <w:rPr>
          <w:color w:val="5C5B60"/>
          <w:spacing w:val="-34"/>
        </w:rPr>
        <w:t xml:space="preserve"> </w:t>
      </w:r>
      <w:r>
        <w:rPr>
          <w:color w:val="5C5B60"/>
          <w:spacing w:val="-1"/>
        </w:rPr>
        <w:t>jornadas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festivas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fin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semana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Carnaval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Día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madrugada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Martes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Carnaval,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objetivo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facilitar los desplazamientos de los ciudadanos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zona de ocio. Los servicios, distribuidos en cinco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líneas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especiales,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conectaron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todos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distritos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capital grancanaria con el Parque de Santa Catalina,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lugar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dispuso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terminal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llegada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salida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específica en la Rambla de Simón Bolívar (Parque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Blanco),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frente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Casa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Marino.</w:t>
      </w:r>
    </w:p>
    <w:p w:rsidR="00BC04E7" w:rsidRDefault="00BA4463">
      <w:pPr>
        <w:pStyle w:val="Textoindependiente"/>
        <w:spacing w:before="49"/>
        <w:ind w:left="144"/>
        <w:jc w:val="both"/>
      </w:pPr>
      <w:r>
        <w:br w:type="column"/>
      </w:r>
      <w:proofErr w:type="gramStart"/>
      <w:r>
        <w:rPr>
          <w:color w:val="5C5B60"/>
        </w:rPr>
        <w:lastRenderedPageBreak/>
        <w:t>con</w:t>
      </w:r>
      <w:proofErr w:type="gramEnd"/>
      <w:r>
        <w:rPr>
          <w:color w:val="5C5B60"/>
          <w:spacing w:val="74"/>
        </w:rPr>
        <w:t xml:space="preserve"> </w:t>
      </w:r>
      <w:r>
        <w:rPr>
          <w:color w:val="5C5B60"/>
        </w:rPr>
        <w:t>conexiones</w:t>
      </w:r>
      <w:r>
        <w:rPr>
          <w:color w:val="5C5B60"/>
          <w:spacing w:val="75"/>
        </w:rPr>
        <w:t xml:space="preserve"> </w:t>
      </w:r>
      <w:r>
        <w:rPr>
          <w:color w:val="5C5B60"/>
        </w:rPr>
        <w:t>desde</w:t>
      </w:r>
      <w:r>
        <w:rPr>
          <w:color w:val="5C5B60"/>
          <w:spacing w:val="7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75"/>
        </w:rPr>
        <w:t xml:space="preserve"> </w:t>
      </w:r>
      <w:r>
        <w:rPr>
          <w:color w:val="5C5B60"/>
        </w:rPr>
        <w:t>Plaza</w:t>
      </w:r>
      <w:r>
        <w:rPr>
          <w:color w:val="5C5B60"/>
          <w:spacing w:val="75"/>
        </w:rPr>
        <w:t xml:space="preserve"> </w:t>
      </w:r>
      <w:r>
        <w:rPr>
          <w:color w:val="5C5B60"/>
        </w:rPr>
        <w:t>Manuel</w:t>
      </w:r>
      <w:r>
        <w:rPr>
          <w:color w:val="5C5B60"/>
          <w:spacing w:val="75"/>
        </w:rPr>
        <w:t xml:space="preserve"> </w:t>
      </w:r>
      <w:r>
        <w:rPr>
          <w:color w:val="5C5B60"/>
        </w:rPr>
        <w:t>Becerra</w:t>
      </w:r>
    </w:p>
    <w:p w:rsidR="00BC04E7" w:rsidRDefault="00BA4463">
      <w:pPr>
        <w:pStyle w:val="Textoindependiente"/>
        <w:spacing w:before="10" w:line="247" w:lineRule="auto"/>
        <w:ind w:left="144" w:right="1301"/>
        <w:jc w:val="both"/>
      </w:pPr>
      <w:r>
        <w:rPr>
          <w:color w:val="5C5B60"/>
        </w:rPr>
        <w:t>-en el Puerto- y la terminal de guaguas del Teatro,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ofertado en todos los partidos de la UD L</w:t>
      </w:r>
      <w:r>
        <w:rPr>
          <w:color w:val="5C5B60"/>
        </w:rPr>
        <w:t>as Palmas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disputados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Estadio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Canaria,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tanto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los encuentros de Liga como en Copa del Rey.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dispositivo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habilitó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complemento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las líneas regulares que atienden la zona de Siete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Palmas para ofrecer a los aficionados del equipo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amarillo una alternativa de movilidad en momentos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afluencia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demanda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aparcamiento.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3" w:line="259" w:lineRule="auto"/>
        <w:ind w:left="144" w:right="2202"/>
      </w:pPr>
      <w:r>
        <w:rPr>
          <w:color w:val="1F2A55"/>
          <w:spacing w:val="-3"/>
          <w:w w:val="115"/>
        </w:rPr>
        <w:t xml:space="preserve">ACCESIBILIDAD: </w:t>
      </w:r>
      <w:r>
        <w:rPr>
          <w:color w:val="1F2A55"/>
          <w:spacing w:val="-2"/>
          <w:w w:val="115"/>
        </w:rPr>
        <w:t>PARADAS DOBLES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5"/>
        </w:rPr>
        <w:t>ACCESIBLES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dispone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23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puntos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acceso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más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ágiles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eficientes,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bajo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denominación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‘parada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doble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accesible’.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Esta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modalidad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parada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ubica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localizaciones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importante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afluencia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pasajeros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y,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lo tanto, se habilitan con la intención de agilizar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embarque,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sistema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permite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ahorrar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tiempo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expediciones.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El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sistema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‘parada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doble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accesible’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basa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posibilidad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simultanear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embarque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desembarque de viajeros, si coinciden dos 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la misma parada. Los usuarios no deben esperar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 que el vehículo precedente realice la operación 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carga para incorp</w:t>
      </w:r>
      <w:r>
        <w:rPr>
          <w:color w:val="5C5B60"/>
        </w:rPr>
        <w:t>orarse al suyo. De esta manera,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proceso de embarque gana en rapidez y aumenta 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velocidad del trayecto entre terminales, ofreciendo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última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instancia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mejora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 servicio.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3" w:line="259" w:lineRule="auto"/>
        <w:ind w:left="144" w:right="882"/>
      </w:pPr>
      <w:r>
        <w:rPr>
          <w:color w:val="1F2A55"/>
          <w:spacing w:val="-2"/>
          <w:w w:val="115"/>
        </w:rPr>
        <w:t xml:space="preserve">PATROCINIOS DE ESPECTÁCULOS EN </w:t>
      </w:r>
      <w:r>
        <w:rPr>
          <w:color w:val="1F2A55"/>
          <w:spacing w:val="-1"/>
          <w:w w:val="115"/>
        </w:rPr>
        <w:t>LA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0"/>
        </w:rPr>
        <w:t>NUEVA</w:t>
      </w:r>
      <w:r>
        <w:rPr>
          <w:color w:val="1F2A55"/>
          <w:spacing w:val="-2"/>
          <w:w w:val="110"/>
        </w:rPr>
        <w:t xml:space="preserve"> </w:t>
      </w:r>
      <w:r>
        <w:rPr>
          <w:color w:val="1F2A55"/>
          <w:w w:val="110"/>
        </w:rPr>
        <w:t>TEMPORADA</w:t>
      </w:r>
      <w:r>
        <w:rPr>
          <w:color w:val="1F2A55"/>
          <w:spacing w:val="-1"/>
          <w:w w:val="110"/>
        </w:rPr>
        <w:t xml:space="preserve"> </w:t>
      </w:r>
      <w:r>
        <w:rPr>
          <w:color w:val="1F2A55"/>
          <w:w w:val="110"/>
        </w:rPr>
        <w:t>DEL</w:t>
      </w:r>
      <w:r>
        <w:rPr>
          <w:color w:val="1F2A55"/>
          <w:spacing w:val="-1"/>
          <w:w w:val="110"/>
        </w:rPr>
        <w:t xml:space="preserve"> </w:t>
      </w:r>
      <w:r>
        <w:rPr>
          <w:color w:val="1F2A55"/>
          <w:w w:val="110"/>
        </w:rPr>
        <w:t>TEATRO</w:t>
      </w:r>
      <w:r>
        <w:rPr>
          <w:color w:val="1F2A55"/>
          <w:spacing w:val="-1"/>
          <w:w w:val="110"/>
        </w:rPr>
        <w:t xml:space="preserve"> </w:t>
      </w:r>
      <w:r>
        <w:rPr>
          <w:color w:val="1F2A55"/>
          <w:w w:val="110"/>
        </w:rPr>
        <w:t>CUYÁS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before="1" w:line="247" w:lineRule="auto"/>
        <w:ind w:left="144" w:right="130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rubricó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patrocinio de la nueva temporada del Teatro Cuyás,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pandemia.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convenio,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realizó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temporada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 serie de acciones promocionales relativas a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programación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Cuyás,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destaca</w:t>
      </w:r>
      <w:r>
        <w:rPr>
          <w:color w:val="5C5B60"/>
          <w:spacing w:val="37"/>
        </w:rPr>
        <w:t xml:space="preserve"> </w:t>
      </w:r>
      <w:r>
        <w:rPr>
          <w:color w:val="5C5B60"/>
        </w:rPr>
        <w:t>la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522" w:space="98"/>
            <w:col w:w="6130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88096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2781303</wp:posOffset>
            </wp:positionV>
            <wp:extent cx="2880360" cy="1921511"/>
            <wp:effectExtent l="0" t="0" r="0" b="0"/>
            <wp:wrapSquare wrapText="bothSides"/>
            <wp:docPr id="30" name="docshape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215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4872352</wp:posOffset>
            </wp:positionV>
            <wp:extent cx="2880360" cy="1921511"/>
            <wp:effectExtent l="0" t="0" r="0" b="0"/>
            <wp:wrapSquare wrapText="bothSides"/>
            <wp:docPr id="31" name="docshape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215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40" o:spid="_x0000_s1442" style="position:absolute;margin-left:0;margin-top:0;width:612.3pt;height:858.9pt;z-index:-251580928;mso-position-horizontal-relative:page;mso-position-vertical-relative:page" coordsize="12246,17178">
            <v:shape id="docshape341" o:spid="_x0000_s1443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32" o:spid="_x0000_s1444" type="#_x0000_t32" style="position:absolute;top:6616;width:833;height:0;visibility:visible;mso-wrap-style:square" o:connectortype="elbow" strokecolor="#f6c506" strokeweight=".08811mm"/>
            <v:shape id="Line 131" o:spid="_x0000_s1445" type="#_x0000_t32" style="position:absolute;left:6265;top:7456;width:4677;height:0;visibility:visible;mso-wrap-style:square" o:connectortype="elbow" strokecolor="#f6c506" strokeweight=".17625mm"/>
            <v:shape id="Line 130" o:spid="_x0000_s1446" type="#_x0000_t32" style="position:absolute;left:6265;top:1345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8"/>
        <w:rPr>
          <w:sz w:val="25"/>
        </w:rPr>
      </w:pPr>
    </w:p>
    <w:p w:rsidR="00BC04E7" w:rsidRDefault="00BA4463">
      <w:pPr>
        <w:spacing w:before="96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right" w:pos="11101"/>
        </w:tabs>
      </w:pPr>
      <w:r>
        <w:rPr>
          <w:color w:val="FDEEC5"/>
          <w:w w:val="105"/>
        </w:rPr>
        <w:lastRenderedPageBreak/>
        <w:t>COLABORACIONES</w:t>
      </w:r>
      <w:r>
        <w:rPr>
          <w:color w:val="FDEEC5"/>
          <w:spacing w:val="-46"/>
          <w:w w:val="105"/>
        </w:rPr>
        <w:t xml:space="preserve"> </w:t>
      </w:r>
      <w:r>
        <w:rPr>
          <w:color w:val="FDEEC5"/>
          <w:w w:val="105"/>
        </w:rPr>
        <w:t>2020</w:t>
      </w:r>
      <w:r>
        <w:rPr>
          <w:color w:val="FDEEC5"/>
          <w:w w:val="105"/>
        </w:rPr>
        <w:tab/>
      </w:r>
      <w:r w:rsidRPr="00BC04E7">
        <w:rPr>
          <w:rFonts w:ascii="Tahoma" w:hAnsi="Tahoma"/>
          <w:b w:val="0"/>
          <w:color w:val="F9D66A"/>
          <w:w w:val="105"/>
          <w:position w:val="34"/>
          <w:sz w:val="22"/>
        </w:rPr>
        <w:t>41</w:t>
      </w: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spacing w:before="10"/>
        <w:rPr>
          <w:rFonts w:ascii="Tahoma" w:hAnsi="Tahoma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proofErr w:type="gramStart"/>
      <w:r>
        <w:rPr>
          <w:color w:val="5C5B60"/>
        </w:rPr>
        <w:t>exhibición</w:t>
      </w:r>
      <w:proofErr w:type="gramEnd"/>
      <w:r>
        <w:rPr>
          <w:color w:val="5C5B60"/>
        </w:rPr>
        <w:t xml:space="preserve"> de publicidad del teatro en varios de 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vehículos.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cambio,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recinto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Cabildo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incluye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distintos soportes y espacios la imagen de Guaguas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Municipales.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line="259" w:lineRule="auto"/>
        <w:ind w:right="97"/>
      </w:pPr>
      <w:r>
        <w:rPr>
          <w:color w:val="1F2A55"/>
          <w:w w:val="115"/>
        </w:rPr>
        <w:t>VOLEY</w:t>
      </w:r>
      <w:r>
        <w:rPr>
          <w:color w:val="1F2A55"/>
          <w:spacing w:val="-12"/>
          <w:w w:val="115"/>
        </w:rPr>
        <w:t xml:space="preserve"> </w:t>
      </w:r>
      <w:r>
        <w:rPr>
          <w:color w:val="1F2A55"/>
          <w:w w:val="115"/>
        </w:rPr>
        <w:t>PLAYA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DEL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AULA</w:t>
      </w:r>
      <w:r>
        <w:rPr>
          <w:color w:val="1F2A55"/>
          <w:spacing w:val="-12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DEPORTES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59"/>
          <w:w w:val="115"/>
        </w:rPr>
        <w:t xml:space="preserve"> </w:t>
      </w:r>
      <w:r>
        <w:rPr>
          <w:color w:val="1F2A55"/>
          <w:w w:val="115"/>
        </w:rPr>
        <w:t>LA</w:t>
      </w:r>
      <w:r>
        <w:rPr>
          <w:color w:val="1F2A55"/>
          <w:spacing w:val="-2"/>
          <w:w w:val="115"/>
        </w:rPr>
        <w:t xml:space="preserve"> </w:t>
      </w:r>
      <w:r>
        <w:rPr>
          <w:color w:val="1F2A55"/>
          <w:w w:val="115"/>
        </w:rPr>
        <w:t>ULPGC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A4463">
      <w:pPr>
        <w:pStyle w:val="Textoindependiente"/>
        <w:spacing w:before="258" w:line="247" w:lineRule="auto"/>
        <w:ind w:left="803"/>
        <w:jc w:val="both"/>
      </w:pPr>
      <w:r>
        <w:rPr>
          <w:color w:val="5C5B60"/>
        </w:rPr>
        <w:t>Guaguas Municipales colabora con la aportación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premios en varios de los torneos que se organizan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marzo a diciembre. Hubo entrega de camisetas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running y guaguas de peluche para los d</w:t>
      </w:r>
      <w:r>
        <w:rPr>
          <w:color w:val="5C5B60"/>
        </w:rPr>
        <w:t>istintos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eventos celebrados.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Adicionalmente,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colabora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 la aportación de camisetas, balones para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participantes,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varillas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señalización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carteles.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29" w:line="259" w:lineRule="auto"/>
        <w:ind w:right="97"/>
      </w:pPr>
      <w:r>
        <w:rPr>
          <w:color w:val="1F2A55"/>
          <w:w w:val="110"/>
        </w:rPr>
        <w:t>CONVENIO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CON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FUNDACIÓN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ORIENTACIÓN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FAMILIAR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CANARIAS.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renovó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convenio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mantiene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2013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Fundación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Centro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Orientación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Familiar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Canarias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(COF)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facilita</w:t>
      </w:r>
      <w:r>
        <w:rPr>
          <w:color w:val="5C5B60"/>
          <w:spacing w:val="9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99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9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inscritas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distintas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acciones,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actividades y servicios que presta </w:t>
      </w:r>
      <w:r>
        <w:rPr>
          <w:color w:val="5C5B60"/>
        </w:rPr>
        <w:t>esta entidad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mediación familiar. El nuevo acuerdo, que incluye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aportación mensual de bonos y, como parte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campaña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promoción,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incorpora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novedad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la cesión de espacios en los vehículos de 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Municipales.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sz w:val="30"/>
        </w:rPr>
      </w:pPr>
    </w:p>
    <w:p w:rsidR="00BC04E7" w:rsidRDefault="00BA4463">
      <w:pPr>
        <w:pStyle w:val="Ttulo9"/>
        <w:spacing w:before="267" w:line="259" w:lineRule="auto"/>
        <w:ind w:left="242" w:right="2347"/>
      </w:pPr>
      <w:r>
        <w:rPr>
          <w:color w:val="1F2A55"/>
          <w:spacing w:val="-1"/>
          <w:w w:val="115"/>
        </w:rPr>
        <w:t>BECAS</w:t>
      </w:r>
      <w:r>
        <w:rPr>
          <w:color w:val="1F2A55"/>
          <w:spacing w:val="-15"/>
          <w:w w:val="115"/>
        </w:rPr>
        <w:t xml:space="preserve"> </w:t>
      </w:r>
      <w:r>
        <w:rPr>
          <w:color w:val="1F2A55"/>
          <w:spacing w:val="-1"/>
          <w:w w:val="115"/>
        </w:rPr>
        <w:t>PARA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PARTICIPANTES</w:t>
      </w:r>
      <w:r>
        <w:rPr>
          <w:color w:val="1F2A55"/>
          <w:spacing w:val="-15"/>
          <w:w w:val="115"/>
        </w:rPr>
        <w:t xml:space="preserve"> </w:t>
      </w:r>
      <w:r>
        <w:rPr>
          <w:color w:val="1F2A55"/>
          <w:spacing w:val="-1"/>
          <w:w w:val="115"/>
        </w:rPr>
        <w:t>DEL</w:t>
      </w:r>
      <w:r>
        <w:rPr>
          <w:color w:val="1F2A55"/>
          <w:spacing w:val="-59"/>
          <w:w w:val="115"/>
        </w:rPr>
        <w:t xml:space="preserve"> </w:t>
      </w:r>
      <w:r>
        <w:rPr>
          <w:color w:val="1F2A55"/>
          <w:w w:val="115"/>
        </w:rPr>
        <w:t>PROGRAMA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ACROSS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HIP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HOP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spacing w:before="3"/>
        <w:rPr>
          <w:rFonts w:ascii="Calibri" w:hAnsi="Calibri"/>
          <w:sz w:val="23"/>
        </w:rPr>
      </w:pPr>
    </w:p>
    <w:p w:rsidR="00BC04E7" w:rsidRDefault="00BA4463">
      <w:pPr>
        <w:pStyle w:val="Textoindependiente"/>
        <w:tabs>
          <w:tab w:val="right" w:pos="5579"/>
        </w:tabs>
        <w:ind w:left="242"/>
      </w:pPr>
      <w:r>
        <w:rPr>
          <w:color w:val="5C5B60"/>
        </w:rPr>
        <w:t>Se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renuevan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cinco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becas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36"/>
        </w:rPr>
        <w:t xml:space="preserve"> </w:t>
      </w:r>
      <w:proofErr w:type="gramStart"/>
      <w:r>
        <w:rPr>
          <w:color w:val="5C5B60"/>
        </w:rPr>
        <w:t>ofrece</w:t>
      </w:r>
      <w:proofErr w:type="gramEnd"/>
      <w:r>
        <w:rPr>
          <w:color w:val="5C5B60"/>
          <w:spacing w:val="36"/>
        </w:rPr>
        <w:t xml:space="preserve"> </w:t>
      </w:r>
      <w:r>
        <w:rPr>
          <w:color w:val="5C5B60"/>
        </w:rPr>
        <w:t>Guaguas</w:t>
      </w:r>
      <w:r>
        <w:rPr>
          <w:color w:val="5C5B60"/>
        </w:rPr>
        <w:tab/>
      </w:r>
      <w:r w:rsidRPr="00BC04E7">
        <w:rPr>
          <w:rFonts w:ascii="Calibri" w:hAnsi="Calibri"/>
          <w:color w:val="F8D053"/>
          <w:position w:val="11"/>
          <w:sz w:val="35"/>
        </w:rPr>
        <w:t>7</w:t>
      </w:r>
    </w:p>
    <w:p w:rsidR="00BC04E7" w:rsidRDefault="00BC04E7">
      <w:pPr>
        <w:pStyle w:val="Textoindependiente"/>
        <w:spacing w:before="10" w:line="247" w:lineRule="auto"/>
        <w:ind w:left="242" w:right="1301"/>
        <w:jc w:val="both"/>
      </w:pPr>
      <w:r w:rsidRPr="00BC04E7">
        <w:pict>
          <v:shape id="docshape344" o:spid="_x0000_s1447" type="#_x0000_t202" style="position:absolute;left:0;text-align:left;margin-left:569.85pt;margin-top:6.15pt;width:11.65pt;height:89.95pt;z-index:25168844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Municipales los alumnos del curso Across Hip Hop,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proyecto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municipal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para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fomento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baile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jóvenes de los distintos distritos de la ciudad. 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cada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distrito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se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ha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seleccionado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un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ganador</w:t>
      </w:r>
      <w:r w:rsidR="00BA4463">
        <w:rPr>
          <w:color w:val="5C5B60"/>
          <w:spacing w:val="46"/>
        </w:rPr>
        <w:t xml:space="preserve"> </w:t>
      </w:r>
      <w:r w:rsidR="00BA4463">
        <w:rPr>
          <w:color w:val="5C5B60"/>
        </w:rPr>
        <w:t>al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que se le dará una beca para un curso completo 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baile.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estos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cinco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ganadores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Guaguas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Municipales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les concede el Bono Wawa Joven con las recargas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mensuales</w:t>
      </w:r>
      <w:r w:rsidR="00BA4463">
        <w:rPr>
          <w:color w:val="5C5B60"/>
          <w:spacing w:val="56"/>
        </w:rPr>
        <w:t xml:space="preserve"> </w:t>
      </w:r>
      <w:r w:rsidR="00BA4463">
        <w:rPr>
          <w:color w:val="5C5B60"/>
        </w:rPr>
        <w:t>desde</w:t>
      </w:r>
      <w:r w:rsidR="00BA4463">
        <w:rPr>
          <w:color w:val="5C5B60"/>
          <w:spacing w:val="56"/>
        </w:rPr>
        <w:t xml:space="preserve"> </w:t>
      </w:r>
      <w:r w:rsidR="00BA4463">
        <w:rPr>
          <w:color w:val="5C5B60"/>
        </w:rPr>
        <w:t>septiembre   de   2020   hasta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julio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2021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para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cubrir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todas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sus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necesidades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transporte hasta finalizar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el curso.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4" w:line="259" w:lineRule="auto"/>
        <w:ind w:left="242" w:right="1718"/>
      </w:pPr>
      <w:r>
        <w:rPr>
          <w:color w:val="1F2A55"/>
          <w:w w:val="110"/>
        </w:rPr>
        <w:t>CESIÓN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ESPACIO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PUBLICITARIO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EN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VEHÍCULOS</w:t>
      </w:r>
      <w:r>
        <w:rPr>
          <w:color w:val="1F2A55"/>
          <w:spacing w:val="-13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13"/>
          <w:w w:val="110"/>
        </w:rPr>
        <w:t xml:space="preserve"> </w:t>
      </w:r>
      <w:r>
        <w:rPr>
          <w:color w:val="1F2A55"/>
          <w:w w:val="110"/>
        </w:rPr>
        <w:t>GUAGUAS</w:t>
      </w:r>
      <w:r>
        <w:rPr>
          <w:color w:val="1F2A55"/>
          <w:spacing w:val="-12"/>
          <w:w w:val="110"/>
        </w:rPr>
        <w:t xml:space="preserve"> </w:t>
      </w:r>
      <w:r>
        <w:rPr>
          <w:color w:val="1F2A55"/>
          <w:w w:val="110"/>
        </w:rPr>
        <w:t>MUNICIPALES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242" w:right="1301"/>
        <w:jc w:val="both"/>
      </w:pPr>
      <w:r>
        <w:rPr>
          <w:color w:val="5C5B60"/>
        </w:rPr>
        <w:t>A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lo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largo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año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cedido</w:t>
      </w:r>
      <w:r>
        <w:rPr>
          <w:color w:val="5C5B60"/>
          <w:spacing w:val="-17"/>
        </w:rPr>
        <w:t xml:space="preserve"> </w:t>
      </w:r>
      <w:r>
        <w:rPr>
          <w:color w:val="5C5B60"/>
        </w:rPr>
        <w:t>espacios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publicitarios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nuestras guaguas para distintas instituciones 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campañas sin ánimo de lucro: campaña institucional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la ULPGC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o Cruz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Roja, entre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otras.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ind w:left="242"/>
      </w:pPr>
      <w:r>
        <w:rPr>
          <w:color w:val="1F2A55"/>
          <w:w w:val="110"/>
        </w:rPr>
        <w:t>CONVENIOS</w:t>
      </w:r>
      <w:r>
        <w:rPr>
          <w:color w:val="1F2A55"/>
          <w:spacing w:val="18"/>
          <w:w w:val="110"/>
        </w:rPr>
        <w:t xml:space="preserve"> </w:t>
      </w:r>
      <w:r>
        <w:rPr>
          <w:color w:val="1F2A55"/>
          <w:w w:val="110"/>
        </w:rPr>
        <w:t>INSTITUCIONALES</w:t>
      </w:r>
    </w:p>
    <w:p w:rsidR="00BC04E7" w:rsidRDefault="00BC04E7">
      <w:pPr>
        <w:pStyle w:val="Textoindependiente"/>
        <w:spacing w:before="7"/>
        <w:rPr>
          <w:rFonts w:ascii="Calibri" w:hAnsi="Calibri"/>
          <w:sz w:val="23"/>
        </w:rPr>
      </w:pPr>
    </w:p>
    <w:p w:rsidR="00BC04E7" w:rsidRDefault="00BA4463">
      <w:pPr>
        <w:pStyle w:val="Textoindependiente"/>
        <w:spacing w:line="247" w:lineRule="auto"/>
        <w:ind w:left="242" w:right="1301"/>
        <w:jc w:val="both"/>
      </w:pPr>
      <w:r>
        <w:rPr>
          <w:color w:val="5C5B60"/>
        </w:rPr>
        <w:t>Durante 2020 se ha renovado el convenio suscrito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 la Fundación Auditorio - Teatro Pérez Galdós,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donde existe intercambio promocional. Se</w:t>
      </w:r>
      <w:r>
        <w:rPr>
          <w:color w:val="5C5B60"/>
        </w:rPr>
        <w:t xml:space="preserve"> mantiene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-2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2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22"/>
        </w:rPr>
        <w:t xml:space="preserve"> </w:t>
      </w:r>
      <w:r>
        <w:rPr>
          <w:color w:val="5C5B60"/>
        </w:rPr>
        <w:t>Asociación</w:t>
      </w:r>
      <w:r>
        <w:rPr>
          <w:color w:val="5C5B60"/>
          <w:spacing w:val="-2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2"/>
        </w:rPr>
        <w:t xml:space="preserve"> </w:t>
      </w:r>
      <w:r>
        <w:rPr>
          <w:color w:val="5C5B60"/>
        </w:rPr>
        <w:t>Tapones</w:t>
      </w:r>
      <w:r>
        <w:rPr>
          <w:color w:val="5C5B60"/>
          <w:spacing w:val="-23"/>
        </w:rPr>
        <w:t xml:space="preserve"> </w:t>
      </w:r>
      <w:r>
        <w:rPr>
          <w:color w:val="5C5B60"/>
        </w:rPr>
        <w:t>Solidarios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 con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Parranda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 Municipales.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ind w:left="242"/>
      </w:pPr>
      <w:r>
        <w:rPr>
          <w:color w:val="1F2A55"/>
          <w:w w:val="110"/>
        </w:rPr>
        <w:t>FUNDACIÓN</w:t>
      </w:r>
      <w:r>
        <w:rPr>
          <w:color w:val="1F2A55"/>
          <w:spacing w:val="-1"/>
          <w:w w:val="110"/>
        </w:rPr>
        <w:t xml:space="preserve"> </w:t>
      </w:r>
      <w:r>
        <w:rPr>
          <w:color w:val="1F2A55"/>
          <w:w w:val="110"/>
        </w:rPr>
        <w:t>ADECCO</w:t>
      </w:r>
    </w:p>
    <w:p w:rsidR="00BC04E7" w:rsidRDefault="00BC04E7">
      <w:pPr>
        <w:pStyle w:val="Textoindependiente"/>
        <w:spacing w:before="7"/>
        <w:rPr>
          <w:rFonts w:ascii="Calibri" w:hAnsi="Calibri"/>
          <w:sz w:val="23"/>
        </w:rPr>
      </w:pPr>
    </w:p>
    <w:p w:rsidR="00BC04E7" w:rsidRDefault="00BA4463">
      <w:pPr>
        <w:pStyle w:val="Textoindependiente"/>
        <w:spacing w:line="247" w:lineRule="auto"/>
        <w:ind w:left="242" w:right="1301"/>
        <w:jc w:val="both"/>
      </w:pPr>
      <w:r>
        <w:rPr>
          <w:color w:val="5C5B60"/>
        </w:rPr>
        <w:t>Colaboración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campaña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sensibilización</w:t>
      </w:r>
      <w:r>
        <w:rPr>
          <w:color w:val="5C5B60"/>
          <w:spacing w:val="36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8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marzo Día Internacional de la Mujer. 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también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estableció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la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482" w:space="40"/>
            <w:col w:w="622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90144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2279013</wp:posOffset>
            </wp:positionV>
            <wp:extent cx="2970528" cy="1569082"/>
            <wp:effectExtent l="0" t="0" r="0" b="0"/>
            <wp:wrapSquare wrapText="bothSides"/>
            <wp:docPr id="32" name="docshape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5690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1168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3205484</wp:posOffset>
            </wp:positionV>
            <wp:extent cx="2970528" cy="1412876"/>
            <wp:effectExtent l="0" t="0" r="0" b="0"/>
            <wp:wrapSquare wrapText="bothSides"/>
            <wp:docPr id="33" name="docshape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4128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45" o:spid="_x0000_s1448" style="position:absolute;margin-left:0;margin-top:0;width:612.3pt;height:858.9pt;z-index:-251579904;mso-position-horizontal-relative:page;mso-position-vertical-relative:page" coordsize="12246,17178">
            <v:shape id="docshape346" o:spid="_x0000_s1449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24" o:spid="_x0000_s1450" type="#_x0000_t32" style="position:absolute;left:11412;top:6616;width:834;height:0;visibility:visible;mso-wrap-style:square" o:connectortype="elbow" strokecolor="#f6c506" strokeweight=".08811mm"/>
            <v:shape id="Line 123" o:spid="_x0000_s1451" type="#_x0000_t32" style="position:absolute;left:1304;top:4816;width:4677;height:0;visibility:visible;mso-wrap-style:square" o:connectortype="elbow" strokecolor="#f6c506" strokeweight=".17625mm"/>
            <v:shape id="Line 122" o:spid="_x0000_s1452" type="#_x0000_t32" style="position:absolute;left:1304;top:10816;width:4677;height:0;visibility:visible;mso-wrap-style:square" o:connectortype="elbow" strokecolor="#f6c506" strokeweight=".17625mm"/>
            <v:shape id="Line 121" o:spid="_x0000_s1453" type="#_x0000_t32" style="position:absolute;left:6265;top:3385;width:4677;height:0;visibility:visible;mso-wrap-style:square" o:connectortype="elbow" strokecolor="#f6c506" strokeweight=".17625mm"/>
            <v:shape id="Line 120" o:spid="_x0000_s1454" type="#_x0000_t32" style="position:absolute;left:6265;top:10096;width:4677;height:0;visibility:visible;mso-wrap-style:square" o:connectortype="elbow" strokecolor="#f6c506" strokeweight=".17625mm"/>
            <v:shape id="Line 119" o:spid="_x0000_s1455" type="#_x0000_t32" style="position:absolute;left:6265;top:12176;width:4677;height:0;visibility:visible;mso-wrap-style:square" o:connectortype="elbow" strokecolor="#f6c506" strokeweight=".17625mm"/>
            <v:shape id="Line 118" o:spid="_x0000_s1456" type="#_x0000_t32" style="position:absolute;left:6265;top:1433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25"/>
        </w:rPr>
      </w:pPr>
    </w:p>
    <w:p w:rsidR="00BC04E7" w:rsidRDefault="00BA4463">
      <w:pPr>
        <w:spacing w:before="95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left" w:pos="2228"/>
        </w:tabs>
        <w:ind w:left="116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42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13"/>
          <w:w w:val="110"/>
        </w:rPr>
        <w:t>COLABORACIONES</w:t>
      </w:r>
      <w:r>
        <w:rPr>
          <w:color w:val="FDEEC5"/>
          <w:spacing w:val="-47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17"/>
        </w:rPr>
      </w:pPr>
    </w:p>
    <w:p w:rsidR="00BC04E7" w:rsidRDefault="00BA4463">
      <w:pPr>
        <w:pStyle w:val="Textoindependiente"/>
        <w:spacing w:before="103" w:line="247" w:lineRule="auto"/>
        <w:ind w:left="803" w:right="5986"/>
      </w:pPr>
      <w:r>
        <w:rPr>
          <w:color w:val="5C5B60"/>
        </w:rPr>
        <w:t>Campaña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Día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Internacional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Discapacidad,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celebrada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diciembre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año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precedente.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spacing w:before="128" w:line="259" w:lineRule="auto"/>
        <w:ind w:left="803" w:right="6531"/>
      </w:pPr>
      <w:r>
        <w:rPr>
          <w:rFonts w:ascii="Calibri" w:hAnsi="Calibri"/>
          <w:color w:val="1F2A55"/>
          <w:w w:val="115"/>
          <w:sz w:val="24"/>
        </w:rPr>
        <w:t>PATROCINIO DE LAS CARPETAS</w:t>
      </w:r>
      <w:r>
        <w:rPr>
          <w:rFonts w:ascii="Calibri" w:hAnsi="Calibri"/>
          <w:color w:val="1F2A55"/>
          <w:spacing w:val="1"/>
          <w:w w:val="115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CORPORATIVAS</w:t>
      </w:r>
      <w:r>
        <w:rPr>
          <w:rFonts w:ascii="Calibri" w:hAnsi="Calibri"/>
          <w:color w:val="1F2A55"/>
          <w:spacing w:val="20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PARA</w:t>
      </w:r>
      <w:r>
        <w:rPr>
          <w:rFonts w:ascii="Calibri" w:hAnsi="Calibri"/>
          <w:color w:val="1F2A55"/>
          <w:spacing w:val="20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LOS</w:t>
      </w:r>
      <w:r>
        <w:rPr>
          <w:rFonts w:ascii="Calibri" w:hAnsi="Calibri"/>
          <w:color w:val="1F2A55"/>
          <w:spacing w:val="20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0"/>
          <w:sz w:val="24"/>
        </w:rPr>
        <w:t>ESTUDIANTES</w:t>
      </w:r>
      <w:r>
        <w:rPr>
          <w:rFonts w:ascii="Calibri" w:hAnsi="Calibri"/>
          <w:color w:val="1F2A55"/>
          <w:spacing w:val="-57"/>
          <w:w w:val="110"/>
          <w:sz w:val="24"/>
        </w:rPr>
        <w:t xml:space="preserve"> </w:t>
      </w:r>
      <w:r>
        <w:rPr>
          <w:rFonts w:ascii="Calibri" w:hAnsi="Calibri"/>
          <w:color w:val="1F2A55"/>
          <w:w w:val="115"/>
          <w:sz w:val="24"/>
        </w:rPr>
        <w:t>DE</w:t>
      </w:r>
      <w:r>
        <w:rPr>
          <w:rFonts w:ascii="Calibri" w:hAnsi="Calibri"/>
          <w:color w:val="1F2A55"/>
          <w:spacing w:val="-2"/>
          <w:w w:val="115"/>
          <w:sz w:val="24"/>
        </w:rPr>
        <w:t xml:space="preserve"> </w:t>
      </w:r>
      <w:r>
        <w:rPr>
          <w:rFonts w:ascii="Calibri" w:hAnsi="Calibri"/>
          <w:color w:val="1F2A55"/>
          <w:w w:val="115"/>
          <w:sz w:val="24"/>
        </w:rPr>
        <w:t>LA</w:t>
      </w:r>
      <w:r>
        <w:rPr>
          <w:rFonts w:ascii="Calibri" w:hAnsi="Calibri"/>
          <w:color w:val="1F2A55"/>
          <w:spacing w:val="-2"/>
          <w:w w:val="115"/>
          <w:sz w:val="24"/>
        </w:rPr>
        <w:t xml:space="preserve"> </w:t>
      </w:r>
      <w:r>
        <w:rPr>
          <w:rFonts w:ascii="Calibri" w:hAnsi="Calibri"/>
          <w:color w:val="1F2A55"/>
          <w:w w:val="115"/>
          <w:sz w:val="24"/>
        </w:rPr>
        <w:t>ULPGC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7"/>
        <w:rPr>
          <w:rFonts w:ascii="Calibri" w:hAnsi="Calibri"/>
          <w:sz w:val="19"/>
        </w:rPr>
      </w:pPr>
    </w:p>
    <w:p w:rsidR="00BC04E7" w:rsidRDefault="00BA4463">
      <w:pPr>
        <w:pStyle w:val="Ttulo7"/>
        <w:spacing w:before="113"/>
        <w:ind w:left="144"/>
      </w:pPr>
      <w:r>
        <w:rPr>
          <w:color w:val="F8D053"/>
          <w:w w:val="104"/>
        </w:rPr>
        <w:t>7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2"/>
        <w:rPr>
          <w:rFonts w:ascii="Calibri" w:hAnsi="Calibri"/>
        </w:rPr>
      </w:pPr>
    </w:p>
    <w:p w:rsidR="00BC04E7" w:rsidRDefault="00BC04E7">
      <w:pPr>
        <w:pStyle w:val="Textoindependiente"/>
        <w:spacing w:line="247" w:lineRule="auto"/>
        <w:ind w:left="803"/>
        <w:jc w:val="both"/>
      </w:pPr>
      <w:r w:rsidRPr="00BC04E7">
        <w:pict>
          <v:shape id="docshape349" o:spid="_x0000_s1457" type="#_x0000_t202" style="position:absolute;left:0;text-align:left;margin-left:31.25pt;margin-top:-50.65pt;width:11.65pt;height:89.95pt;z-index:25168947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Guaguas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Municipales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patrocinó,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junto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6"/>
        </w:rPr>
        <w:t xml:space="preserve"> </w:t>
      </w:r>
      <w:r w:rsidR="00BA4463">
        <w:rPr>
          <w:color w:val="5C5B60"/>
        </w:rPr>
        <w:t>operadora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insular</w:t>
      </w:r>
      <w:r w:rsidR="00BA4463">
        <w:rPr>
          <w:color w:val="5C5B60"/>
          <w:spacing w:val="-20"/>
        </w:rPr>
        <w:t xml:space="preserve"> </w:t>
      </w:r>
      <w:r w:rsidR="00BA4463">
        <w:rPr>
          <w:color w:val="5C5B60"/>
        </w:rPr>
        <w:t>Global,</w:t>
      </w:r>
      <w:r w:rsidR="00BA4463">
        <w:rPr>
          <w:color w:val="5C5B60"/>
          <w:spacing w:val="-19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20"/>
        </w:rPr>
        <w:t xml:space="preserve"> </w:t>
      </w:r>
      <w:r w:rsidR="00BA4463">
        <w:rPr>
          <w:color w:val="5C5B60"/>
        </w:rPr>
        <w:t>producción</w:t>
      </w:r>
      <w:r w:rsidR="00BA4463">
        <w:rPr>
          <w:color w:val="5C5B60"/>
          <w:spacing w:val="-19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19"/>
        </w:rPr>
        <w:t xml:space="preserve"> </w:t>
      </w:r>
      <w:r w:rsidR="00BA4463">
        <w:rPr>
          <w:color w:val="5C5B60"/>
        </w:rPr>
        <w:t>carpetas</w:t>
      </w:r>
      <w:r w:rsidR="00BA4463">
        <w:rPr>
          <w:color w:val="5C5B60"/>
          <w:spacing w:val="-20"/>
        </w:rPr>
        <w:t xml:space="preserve"> </w:t>
      </w:r>
      <w:r w:rsidR="00BA4463">
        <w:rPr>
          <w:color w:val="5C5B60"/>
        </w:rPr>
        <w:t>corporativas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que portan los estudiantes de la Universidad de Las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 xml:space="preserve">Palmas de Gran Canaria (ULPGC) </w:t>
      </w:r>
      <w:r w:rsidR="00BA4463">
        <w:rPr>
          <w:color w:val="5C5B60"/>
        </w:rPr>
        <w:t>durante el curso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2019-20.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rector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institución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académica,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Rafael Robaina, hizo entrega de varios ejemplares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carpeta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al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concejal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Movilidad,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José</w:t>
      </w:r>
      <w:r w:rsidR="00BA4463">
        <w:rPr>
          <w:color w:val="5C5B60"/>
          <w:spacing w:val="-3"/>
        </w:rPr>
        <w:t xml:space="preserve"> </w:t>
      </w:r>
      <w:r w:rsidR="00BA4463">
        <w:rPr>
          <w:color w:val="5C5B60"/>
        </w:rPr>
        <w:t>Eduardo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>Ramírez.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803"/>
        <w:jc w:val="both"/>
      </w:pPr>
      <w:r>
        <w:rPr>
          <w:color w:val="5C5B60"/>
        </w:rPr>
        <w:t>La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compañía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municipal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tiene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suscrito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marco de colaboración con la U</w:t>
      </w:r>
      <w:r>
        <w:rPr>
          <w:color w:val="5C5B60"/>
        </w:rPr>
        <w:t>LPGC que establece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áreas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científica,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tecnológica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cultural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prioritarias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relación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entidades,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así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anexo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colaboración específico donde se regula el uso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publicitario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carpeta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estudiante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ULPGC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el curso 2019-2020 como contraprestación a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rotulación de varias guaguas durante el período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preinscripción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universidad.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4" w:line="259" w:lineRule="auto"/>
        <w:ind w:right="97"/>
      </w:pPr>
      <w:r>
        <w:rPr>
          <w:color w:val="1F2A55"/>
          <w:w w:val="110"/>
        </w:rPr>
        <w:t>PROMOCIÓN EN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UNIVERSIDAD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DEL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ATLÁNTICO MEDIO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promociona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carpetas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corporativas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estudiantes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Universidad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Atlántico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Medio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curso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académico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2020-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21, tras el acuerdo de colaboración alcanzado 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ambas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instituciones,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alinea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1"/>
        </w:rPr>
        <w:t xml:space="preserve"> </w:t>
      </w:r>
      <w:r>
        <w:rPr>
          <w:color w:val="5C5B60"/>
        </w:rPr>
        <w:t>estrategia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spacing w:before="1"/>
        <w:rPr>
          <w:sz w:val="18"/>
        </w:rPr>
      </w:pPr>
    </w:p>
    <w:p w:rsidR="00BC04E7" w:rsidRDefault="00BA4463">
      <w:pPr>
        <w:pStyle w:val="Textoindependiente"/>
        <w:spacing w:line="247" w:lineRule="auto"/>
        <w:ind w:left="243" w:right="1302"/>
        <w:jc w:val="both"/>
      </w:pPr>
      <w:proofErr w:type="gramStart"/>
      <w:r>
        <w:rPr>
          <w:color w:val="5C5B60"/>
        </w:rPr>
        <w:t>municipal</w:t>
      </w:r>
      <w:proofErr w:type="gramEnd"/>
      <w:r>
        <w:rPr>
          <w:color w:val="5C5B60"/>
        </w:rPr>
        <w:t xml:space="preserve"> para el fomento del transporte público </w:t>
      </w:r>
      <w:r>
        <w:rPr>
          <w:color w:val="5C5B60"/>
        </w:rPr>
        <w:t>y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sostenible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colectivo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universitario.</w:t>
      </w:r>
    </w:p>
    <w:p w:rsidR="00BC04E7" w:rsidRDefault="00BC04E7">
      <w:pPr>
        <w:pStyle w:val="Textoindependiente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43" w:right="1301"/>
        <w:jc w:val="both"/>
      </w:pP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presidente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consejo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administración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concejal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  <w:w w:val="95"/>
        </w:rPr>
        <w:t>Las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Palmas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de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Gran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Canaria,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José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Eduardo</w:t>
      </w:r>
      <w:r>
        <w:rPr>
          <w:color w:val="5C5B60"/>
          <w:spacing w:val="14"/>
          <w:w w:val="95"/>
        </w:rPr>
        <w:t xml:space="preserve"> </w:t>
      </w:r>
      <w:r>
        <w:rPr>
          <w:color w:val="5C5B60"/>
          <w:w w:val="95"/>
        </w:rPr>
        <w:t>Ramírez,</w:t>
      </w:r>
      <w:r>
        <w:rPr>
          <w:color w:val="5C5B60"/>
          <w:spacing w:val="-51"/>
          <w:w w:val="9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vicepresidente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Fundación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Universitaria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Internacional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–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Universidad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Atlántico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Jacinto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Artiles,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rubricaron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dos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entidades,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donde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21"/>
        </w:rPr>
        <w:t xml:space="preserve"> </w:t>
      </w:r>
      <w:r>
        <w:rPr>
          <w:color w:val="5C5B60"/>
        </w:rPr>
        <w:t>regula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tanto el uso publicitario de la carpeta de estudiantes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la UAM en el próximo curso académico como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ro</w:t>
      </w:r>
      <w:r>
        <w:rPr>
          <w:color w:val="5C5B60"/>
        </w:rPr>
        <w:t>tulación exterior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4" w:line="259" w:lineRule="auto"/>
        <w:ind w:left="243" w:right="1343"/>
        <w:jc w:val="both"/>
      </w:pPr>
      <w:r>
        <w:rPr>
          <w:color w:val="1F2A55"/>
          <w:w w:val="110"/>
        </w:rPr>
        <w:t>MOVILIDAD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FAMILIAS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EN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SITUACIÓN</w:t>
      </w:r>
      <w:r>
        <w:rPr>
          <w:color w:val="1F2A55"/>
          <w:spacing w:val="-8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VULNERABILIDAD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SOCIAL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243" w:right="1301"/>
        <w:jc w:val="both"/>
      </w:pPr>
      <w:r>
        <w:rPr>
          <w:color w:val="5C5B60"/>
        </w:rPr>
        <w:t>El Ayuntamiento de Las Palmas de Gran Canaria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distribuyó 200 bonos de Guaguas Municipales 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hacia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centros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recogidas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alimentos de familias en situación de vulnerabilidad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social. Esta nueva iniciativa se suma a las medidas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implementadas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Consistorio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respuesta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las demandas sociales ante el impacto económico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provocado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crisis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covid-19.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482" w:space="40"/>
            <w:col w:w="622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92192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3613781</wp:posOffset>
            </wp:positionV>
            <wp:extent cx="2970528" cy="1670681"/>
            <wp:effectExtent l="0" t="0" r="0" b="0"/>
            <wp:wrapSquare wrapText="bothSides"/>
            <wp:docPr id="34" name="docshape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6706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3216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1784981</wp:posOffset>
            </wp:positionV>
            <wp:extent cx="2970528" cy="1670681"/>
            <wp:effectExtent l="0" t="0" r="0" b="0"/>
            <wp:wrapSquare wrapText="bothSides"/>
            <wp:docPr id="35" name="docshape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6706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4240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3131820</wp:posOffset>
            </wp:positionV>
            <wp:extent cx="2970528" cy="1677037"/>
            <wp:effectExtent l="0" t="0" r="0" b="0"/>
            <wp:wrapSquare wrapText="bothSides"/>
            <wp:docPr id="36" name="docshape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6770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50" o:spid="_x0000_s1458" style="position:absolute;margin-left:0;margin-top:0;width:612.3pt;height:858.9pt;z-index:-251578880;mso-position-horizontal-relative:page;mso-position-vertical-relative:page" coordsize="12246,17178">
            <v:shape id="docshape351" o:spid="_x0000_s1459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12" o:spid="_x0000_s1460" type="#_x0000_t32" style="position:absolute;top:6616;width:833;height:0;visibility:visible;mso-wrap-style:square" o:connectortype="elbow" strokecolor="#f6c506" strokeweight=".08811mm"/>
            <v:shape id="Line 111" o:spid="_x0000_s1461" type="#_x0000_t32" style="position:absolute;left:1304;top:4656;width:4677;height:0;visibility:visible;mso-wrap-style:square" o:connectortype="elbow" strokecolor="#f6c506" strokeweight=".17625mm"/>
            <v:shape id="Line 110" o:spid="_x0000_s1462" type="#_x0000_t32" style="position:absolute;left:1304;top:13456;width:4677;height:0;visibility:visible;mso-wrap-style:square" o:connectortype="elbow" strokecolor="#f6c506" strokeweight=".17625mm"/>
            <v:shape id="Line 109" o:spid="_x0000_s1463" type="#_x0000_t32" style="position:absolute;left:6265;top:1273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26"/>
        </w:rPr>
      </w:pPr>
    </w:p>
    <w:p w:rsidR="00BC04E7" w:rsidRDefault="00BA4463">
      <w:pPr>
        <w:spacing w:before="95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right" w:pos="11128"/>
        </w:tabs>
      </w:pPr>
      <w:r>
        <w:rPr>
          <w:color w:val="FDEEC5"/>
          <w:spacing w:val="-13"/>
          <w:w w:val="110"/>
        </w:rPr>
        <w:lastRenderedPageBreak/>
        <w:t>COLABORACIONES</w:t>
      </w:r>
      <w:r>
        <w:rPr>
          <w:color w:val="FDEEC5"/>
          <w:spacing w:val="-54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  <w:r>
        <w:rPr>
          <w:color w:val="FDEEC5"/>
          <w:spacing w:val="-12"/>
          <w:w w:val="110"/>
        </w:rPr>
        <w:tab/>
      </w:r>
      <w:r w:rsidRPr="00BC04E7">
        <w:rPr>
          <w:rFonts w:ascii="Tahoma" w:hAnsi="Tahoma"/>
          <w:b w:val="0"/>
          <w:color w:val="F9D66A"/>
          <w:spacing w:val="-12"/>
          <w:w w:val="110"/>
          <w:position w:val="34"/>
          <w:sz w:val="22"/>
        </w:rPr>
        <w:t>43</w:t>
      </w: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spacing w:before="10"/>
        <w:rPr>
          <w:rFonts w:ascii="Tahoma" w:hAnsi="Tahoma"/>
        </w:rPr>
      </w:pPr>
    </w:p>
    <w:p w:rsidR="00BC04E7" w:rsidRDefault="00BA4463">
      <w:pPr>
        <w:pStyle w:val="Textoindependiente"/>
        <w:spacing w:line="247" w:lineRule="auto"/>
        <w:ind w:left="5764" w:right="1301"/>
        <w:jc w:val="both"/>
      </w:pPr>
      <w:proofErr w:type="gramStart"/>
      <w:r>
        <w:rPr>
          <w:color w:val="5C5B60"/>
        </w:rPr>
        <w:t>carácter</w:t>
      </w:r>
      <w:proofErr w:type="gramEnd"/>
      <w:r>
        <w:rPr>
          <w:color w:val="5C5B60"/>
        </w:rPr>
        <w:t xml:space="preserve"> sanitario y asistencial, poniendo para ello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cuantas medidas considere adecuadas, entre ellas,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financiación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obtención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recursos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necesarios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la realización de sus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fines.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ind w:left="5764"/>
        <w:jc w:val="both"/>
      </w:pPr>
      <w:r>
        <w:rPr>
          <w:color w:val="1F2A55"/>
          <w:w w:val="110"/>
        </w:rPr>
        <w:t>BARRIOS</w:t>
      </w:r>
      <w:r>
        <w:rPr>
          <w:color w:val="1F2A55"/>
          <w:spacing w:val="16"/>
          <w:w w:val="110"/>
        </w:rPr>
        <w:t xml:space="preserve"> </w:t>
      </w:r>
      <w:r>
        <w:rPr>
          <w:color w:val="1F2A55"/>
          <w:w w:val="110"/>
        </w:rPr>
        <w:t>ORQUESTADOS</w: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spacing w:before="6"/>
        <w:rPr>
          <w:rFonts w:ascii="Calibri" w:hAnsi="Calibri"/>
          <w:sz w:val="21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La compañía municipal de transporte ha facilitado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Concejalía de Servicios Sociales 200 tarjetas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BonoGuagua recargadas con 10 viajes cada una,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sean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distribuidas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aquellos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casos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encuentran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situación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precariedad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económica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(no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disponen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ningún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ingreso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familiar)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puedan trasladarse sin coste adicional a los centros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entrega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alimentos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productos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primera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necesidad.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5" w:line="259" w:lineRule="auto"/>
        <w:ind w:right="347"/>
      </w:pPr>
      <w:r>
        <w:rPr>
          <w:color w:val="1F2A55"/>
          <w:w w:val="115"/>
        </w:rPr>
        <w:t>APOYO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A</w:t>
      </w:r>
      <w:r>
        <w:rPr>
          <w:color w:val="1F2A55"/>
          <w:spacing w:val="-10"/>
          <w:w w:val="115"/>
        </w:rPr>
        <w:t xml:space="preserve"> </w:t>
      </w:r>
      <w:r>
        <w:rPr>
          <w:color w:val="1F2A55"/>
          <w:w w:val="115"/>
        </w:rPr>
        <w:t>LA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LABOR</w:t>
      </w:r>
      <w:r>
        <w:rPr>
          <w:color w:val="1F2A55"/>
          <w:spacing w:val="-10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LA</w:t>
      </w:r>
      <w:r>
        <w:rPr>
          <w:color w:val="1F2A55"/>
          <w:spacing w:val="-10"/>
          <w:w w:val="115"/>
        </w:rPr>
        <w:t xml:space="preserve"> </w:t>
      </w:r>
      <w:r>
        <w:rPr>
          <w:color w:val="1F2A55"/>
          <w:w w:val="115"/>
        </w:rPr>
        <w:t>ASOCIACIÓN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5"/>
        </w:rPr>
        <w:t>ESPAÑOLA</w:t>
      </w:r>
      <w:r>
        <w:rPr>
          <w:color w:val="1F2A55"/>
          <w:spacing w:val="-10"/>
          <w:w w:val="115"/>
        </w:rPr>
        <w:t xml:space="preserve"> </w:t>
      </w:r>
      <w:r>
        <w:rPr>
          <w:color w:val="1F2A55"/>
          <w:w w:val="115"/>
        </w:rPr>
        <w:t>CONTRA</w:t>
      </w:r>
      <w:r>
        <w:rPr>
          <w:color w:val="1F2A55"/>
          <w:spacing w:val="-9"/>
          <w:w w:val="115"/>
        </w:rPr>
        <w:t xml:space="preserve"> </w:t>
      </w:r>
      <w:r>
        <w:rPr>
          <w:color w:val="1F2A55"/>
          <w:w w:val="115"/>
        </w:rPr>
        <w:t>EL</w:t>
      </w:r>
      <w:r>
        <w:rPr>
          <w:color w:val="1F2A55"/>
          <w:spacing w:val="-9"/>
          <w:w w:val="115"/>
        </w:rPr>
        <w:t xml:space="preserve"> </w:t>
      </w:r>
      <w:r>
        <w:rPr>
          <w:color w:val="1F2A55"/>
          <w:w w:val="115"/>
        </w:rPr>
        <w:t>CÁNCER</w:t>
      </w:r>
      <w:r>
        <w:rPr>
          <w:color w:val="1F2A55"/>
          <w:spacing w:val="-9"/>
          <w:w w:val="115"/>
        </w:rPr>
        <w:t xml:space="preserve"> </w:t>
      </w:r>
      <w:r>
        <w:rPr>
          <w:color w:val="1F2A55"/>
          <w:w w:val="115"/>
        </w:rPr>
        <w:t>(AECC)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apoyó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solidaria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asistencial de la Junta Provincial de Las Palmas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Asociación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Española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Contra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Cáncer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(AECC)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cesión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bonos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objeto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hospitales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familias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municipio con escasos recursos económicos, 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tengan a alguno de sus miembros bajo tratamiento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oncológico.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adhiere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denominado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Programa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Solidaridad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Empresa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fin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poder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remitir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700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trabajadores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mensajes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prevención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información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sobre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cáncer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hábitos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saludables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realiza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periódicamente la AECC.</w:t>
      </w:r>
    </w:p>
    <w:p w:rsidR="00BC04E7" w:rsidRDefault="00BC04E7">
      <w:pPr>
        <w:pStyle w:val="Textoindependiente"/>
        <w:spacing w:before="3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803"/>
        <w:jc w:val="both"/>
      </w:pPr>
      <w:r>
        <w:rPr>
          <w:color w:val="5C5B60"/>
        </w:rPr>
        <w:t>Como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es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reconocido,</w:t>
      </w:r>
      <w:r>
        <w:rPr>
          <w:color w:val="5C5B60"/>
          <w:spacing w:val="4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AECC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es</w:t>
      </w:r>
      <w:r>
        <w:rPr>
          <w:color w:val="5C5B60"/>
          <w:spacing w:val="42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asociación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sin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ánimo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lucro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cuya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misión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es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lucha</w:t>
      </w:r>
      <w:r>
        <w:rPr>
          <w:color w:val="5C5B60"/>
          <w:spacing w:val="35"/>
        </w:rPr>
        <w:t xml:space="preserve"> </w:t>
      </w:r>
      <w:r>
        <w:rPr>
          <w:color w:val="5C5B60"/>
        </w:rPr>
        <w:t>contra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cáncer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todas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modalidades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conocidas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que en el futuro se conozcan, mediante el desarrollo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funciones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actividades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divulgación,</w:t>
      </w:r>
      <w:r>
        <w:rPr>
          <w:color w:val="5C5B60"/>
          <w:spacing w:val="5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prevención,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investigación,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formación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</w:p>
    <w:p w:rsidR="00BC04E7" w:rsidRDefault="00BA4463">
      <w:pPr>
        <w:spacing w:before="293"/>
        <w:ind w:right="642"/>
        <w:jc w:val="right"/>
      </w:pPr>
      <w:r>
        <w:br w:type="column"/>
      </w:r>
      <w:r>
        <w:rPr>
          <w:rFonts w:ascii="Calibri" w:hAnsi="Calibri"/>
          <w:color w:val="F8D053"/>
          <w:w w:val="105"/>
          <w:sz w:val="35"/>
        </w:rPr>
        <w:lastRenderedPageBreak/>
        <w:t>7</w:t>
      </w: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rPr>
          <w:rFonts w:ascii="Calibri" w:hAnsi="Calibri"/>
          <w:sz w:val="44"/>
        </w:rPr>
      </w:pPr>
    </w:p>
    <w:p w:rsidR="00BC04E7" w:rsidRDefault="00BC04E7">
      <w:pPr>
        <w:pStyle w:val="Textoindependiente"/>
        <w:spacing w:before="388" w:line="247" w:lineRule="auto"/>
        <w:ind w:left="242" w:right="1301"/>
        <w:jc w:val="both"/>
      </w:pPr>
      <w:r w:rsidRPr="00BC04E7">
        <w:pict>
          <v:shape id="docshape355" o:spid="_x0000_s1464" type="#_x0000_t202" style="position:absolute;left:0;text-align:left;margin-left:569.85pt;margin-top:-46.95pt;width:11.65pt;height:89.95pt;z-index:25169049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empresa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municipal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transporte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facilitó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movilidad de los participantes del proyecto Barrios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Orquestados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ceder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bonos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viajes.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Barrios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Orquestados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un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proyecto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social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carácter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pedagógico,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fines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artísticos,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pretende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crear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orquestas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cuerda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frotada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barrios.</w:t>
      </w:r>
    </w:p>
    <w:p w:rsidR="00BC04E7" w:rsidRDefault="00BC04E7">
      <w:pPr>
        <w:pStyle w:val="Textoindependiente"/>
        <w:spacing w:before="4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42" w:right="1301"/>
        <w:jc w:val="both"/>
      </w:pPr>
      <w:r>
        <w:rPr>
          <w:color w:val="5C5B60"/>
        </w:rPr>
        <w:t>Este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tipo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proyectos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pretende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integrar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todos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ciudadanos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sociedad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igualitaria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oportunidades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posibilidades,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donde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puedan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sentir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útiles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incluidos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misma;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donde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camino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sea el gran objetivo y, no tanto, el resultado final que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se</w:t>
      </w:r>
      <w:r>
        <w:rPr>
          <w:color w:val="5C5B60"/>
        </w:rPr>
        <w:t xml:space="preserve"> pueda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ofrecer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 auditorio.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1" w:line="259" w:lineRule="auto"/>
        <w:ind w:left="242" w:right="2281"/>
      </w:pPr>
      <w:r>
        <w:rPr>
          <w:color w:val="1F2A55"/>
          <w:w w:val="110"/>
        </w:rPr>
        <w:t>COOPERACIÓN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CON</w:t>
      </w:r>
      <w:r>
        <w:rPr>
          <w:color w:val="1F2A55"/>
          <w:spacing w:val="11"/>
          <w:w w:val="110"/>
        </w:rPr>
        <w:t xml:space="preserve"> </w:t>
      </w:r>
      <w:r>
        <w:rPr>
          <w:color w:val="1F2A55"/>
          <w:w w:val="110"/>
        </w:rPr>
        <w:t>EL</w:t>
      </w:r>
      <w:r>
        <w:rPr>
          <w:color w:val="1F2A55"/>
          <w:spacing w:val="11"/>
          <w:w w:val="110"/>
        </w:rPr>
        <w:t xml:space="preserve"> </w:t>
      </w:r>
      <w:r>
        <w:rPr>
          <w:color w:val="1F2A55"/>
          <w:w w:val="110"/>
        </w:rPr>
        <w:t>BANCO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56"/>
          <w:w w:val="110"/>
        </w:rPr>
        <w:t xml:space="preserve"> </w:t>
      </w:r>
      <w:r>
        <w:rPr>
          <w:color w:val="1F2A55"/>
          <w:w w:val="115"/>
        </w:rPr>
        <w:t>ALIMENTOS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10"/>
          <w:w w:val="115"/>
        </w:rPr>
        <w:t xml:space="preserve"> </w:t>
      </w:r>
      <w:r>
        <w:rPr>
          <w:color w:val="1F2A55"/>
          <w:w w:val="115"/>
        </w:rPr>
        <w:t>LAS</w:t>
      </w:r>
      <w:r>
        <w:rPr>
          <w:color w:val="1F2A55"/>
          <w:spacing w:val="-11"/>
          <w:w w:val="115"/>
        </w:rPr>
        <w:t xml:space="preserve"> </w:t>
      </w:r>
      <w:r>
        <w:rPr>
          <w:color w:val="1F2A55"/>
          <w:w w:val="115"/>
        </w:rPr>
        <w:t>PALMAS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482" w:space="40"/>
            <w:col w:w="622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95264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1790696</wp:posOffset>
            </wp:positionV>
            <wp:extent cx="2970528" cy="1981203"/>
            <wp:effectExtent l="0" t="0" r="0" b="0"/>
            <wp:wrapSquare wrapText="bothSides"/>
            <wp:docPr id="37" name="docshape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81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2942594</wp:posOffset>
            </wp:positionV>
            <wp:extent cx="2970528" cy="1981203"/>
            <wp:effectExtent l="0" t="0" r="0" b="0"/>
            <wp:wrapSquare wrapText="bothSides"/>
            <wp:docPr id="38" name="docshape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81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7312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7962896</wp:posOffset>
            </wp:positionV>
            <wp:extent cx="2970528" cy="1676396"/>
            <wp:effectExtent l="0" t="0" r="0" b="0"/>
            <wp:wrapSquare wrapText="bothSides"/>
            <wp:docPr id="39" name="docshape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6763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56" o:spid="_x0000_s1465" style="position:absolute;margin-left:0;margin-top:0;width:612.3pt;height:858.9pt;z-index:-251577856;mso-position-horizontal-relative:page;mso-position-vertical-relative:page" coordsize="12246,17178">
            <v:shape id="docshape357" o:spid="_x0000_s1466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02" o:spid="_x0000_s1467" type="#_x0000_t32" style="position:absolute;left:11412;top:6616;width:834;height:0;visibility:visible;mso-wrap-style:square" o:connectortype="elbow" strokecolor="#f6c506" strokeweight=".08811mm"/>
            <v:shape id="Line 101" o:spid="_x0000_s1468" type="#_x0000_t32" style="position:absolute;left:1304;top:9616;width:4677;height:0;visibility:visible;mso-wrap-style:square" o:connectortype="elbow" strokecolor="#f6c506" strokeweight=".17625mm"/>
            <v:shape id="Line 100" o:spid="_x0000_s1469" type="#_x0000_t32" style="position:absolute;left:6265;top:4496;width:4677;height:0;visibility:visible;mso-wrap-style:square" o:connectortype="elbow" strokecolor="#f6c506" strokeweight=".17625mm"/>
            <v:shape id="Line 99" o:spid="_x0000_s1470" type="#_x0000_t32" style="position:absolute;left:6265;top:1225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9"/>
        <w:rPr>
          <w:rFonts w:ascii="Calibri" w:hAnsi="Calibri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left" w:pos="2228"/>
        </w:tabs>
        <w:ind w:left="110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44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13"/>
          <w:w w:val="110"/>
        </w:rPr>
        <w:t>COLABORACIONES</w:t>
      </w:r>
      <w:r>
        <w:rPr>
          <w:color w:val="FDEEC5"/>
          <w:spacing w:val="-47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9"/>
        <w:rPr>
          <w:rFonts w:ascii="Calibri" w:hAnsi="Calibri"/>
          <w:b/>
          <w:sz w:val="29"/>
        </w:rPr>
      </w:pPr>
    </w:p>
    <w:p w:rsidR="00BC04E7" w:rsidRDefault="00BA4463">
      <w:pPr>
        <w:pStyle w:val="Ttulo9"/>
        <w:spacing w:before="108" w:line="259" w:lineRule="auto"/>
        <w:ind w:left="5764" w:right="1531"/>
      </w:pPr>
      <w:r>
        <w:rPr>
          <w:color w:val="1F2A55"/>
          <w:spacing w:val="-1"/>
          <w:w w:val="115"/>
        </w:rPr>
        <w:t>ALUMNOS</w:t>
      </w:r>
      <w:r>
        <w:rPr>
          <w:color w:val="1F2A55"/>
          <w:spacing w:val="-15"/>
          <w:w w:val="115"/>
        </w:rPr>
        <w:t xml:space="preserve"> </w:t>
      </w:r>
      <w:r>
        <w:rPr>
          <w:color w:val="1F2A55"/>
          <w:spacing w:val="-1"/>
          <w:w w:val="115"/>
        </w:rPr>
        <w:t>EN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PRÁCTICAS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DE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LA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AFPA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LA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5"/>
        </w:rPr>
        <w:t>ROCHELLE</w:t>
      </w:r>
    </w:p>
    <w:p w:rsidR="00BC04E7" w:rsidRDefault="00BC04E7">
      <w:pPr>
        <w:pStyle w:val="Textoindependiente"/>
        <w:spacing w:before="7"/>
        <w:rPr>
          <w:rFonts w:ascii="Calibri" w:hAnsi="Calibri"/>
          <w:sz w:val="33"/>
        </w:rPr>
      </w:pPr>
    </w:p>
    <w:p w:rsidR="00BC04E7" w:rsidRDefault="00BA4463">
      <w:pPr>
        <w:pStyle w:val="Textoindependiente"/>
        <w:spacing w:before="1" w:line="247" w:lineRule="auto"/>
        <w:ind w:left="5764" w:right="130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iniciativa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formativa para el empleo en el sector náutico.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compañía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94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95"/>
        </w:rPr>
        <w:t xml:space="preserve"> </w:t>
      </w:r>
      <w:r>
        <w:rPr>
          <w:color w:val="5C5B60"/>
        </w:rPr>
        <w:t>cedió</w:t>
      </w:r>
      <w:r>
        <w:rPr>
          <w:color w:val="5C5B60"/>
          <w:spacing w:val="95"/>
        </w:rPr>
        <w:t xml:space="preserve"> </w:t>
      </w:r>
      <w:r>
        <w:rPr>
          <w:color w:val="5C5B60"/>
        </w:rPr>
        <w:t>bonos</w:t>
      </w:r>
      <w:r>
        <w:rPr>
          <w:color w:val="5C5B60"/>
          <w:spacing w:val="9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95"/>
        </w:rPr>
        <w:t xml:space="preserve"> </w:t>
      </w:r>
      <w:r>
        <w:rPr>
          <w:color w:val="5C5B60"/>
        </w:rPr>
        <w:t>viajes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alumnos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franceses,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pertenecientes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AFPA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  <w:w w:val="95"/>
        </w:rPr>
        <w:t>Rochelle (equivalente al Servicio Canario de Empleo),</w:t>
      </w:r>
      <w:r>
        <w:rPr>
          <w:color w:val="5C5B60"/>
          <w:spacing w:val="1"/>
          <w:w w:val="9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vinieron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ciudad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realizar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prácticas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náuticas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carpintería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gracias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colaboración.</w:t>
      </w:r>
    </w:p>
    <w:p w:rsidR="00BC04E7" w:rsidRDefault="00BC04E7">
      <w:pPr>
        <w:pStyle w:val="Textoindependiente"/>
        <w:spacing w:before="5"/>
        <w:rPr>
          <w:sz w:val="12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tulo7"/>
        <w:spacing w:before="373"/>
        <w:ind w:left="144"/>
      </w:pPr>
      <w:r w:rsidRPr="00BC04E7">
        <w:lastRenderedPageBreak/>
        <w:pict>
          <v:shape id="docshape361" o:spid="_x0000_s1471" type="#_x0000_t202" style="position:absolute;left:0;text-align:left;margin-left:31.25pt;margin-top:50.5pt;width:11.65pt;height:89.95pt;z-index:25169152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F8D053"/>
          <w:w w:val="104"/>
        </w:rPr>
        <w:t>7</w:t>
      </w:r>
    </w:p>
    <w:p w:rsidR="00BC04E7" w:rsidRDefault="00BC04E7">
      <w:pPr>
        <w:pStyle w:val="Textoindependiente"/>
        <w:spacing w:before="10"/>
        <w:rPr>
          <w:rFonts w:ascii="Calibri" w:hAnsi="Calibri"/>
          <w:sz w:val="60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Guaguas Municipales apoya la labor solidaria 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Banco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Alimentos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Palmas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promoción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las campañas de recogidas de alimentos y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cesión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bonos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transporte,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objeto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voluntarios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logísticas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redistribución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excedentes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productos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instituciones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entidades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sociales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hacia las familias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más vulnerables.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803" w:right="38"/>
        <w:jc w:val="both"/>
      </w:pPr>
      <w:r>
        <w:rPr>
          <w:color w:val="5C5B60"/>
        </w:rPr>
        <w:t>El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colaboración,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firmado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presidente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concejal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Palmas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José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Eduardo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Ramírez, y el presidente del Banco de Alimentos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 Palmas, Pedro Llorca, se enmarca dentro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política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responsabilidad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social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0"/>
        </w:rPr>
        <w:t xml:space="preserve"> </w:t>
      </w:r>
      <w:r>
        <w:rPr>
          <w:color w:val="5C5B60"/>
        </w:rPr>
        <w:t>compañía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 transporte, que promoverá entre sus empleados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 voluntariado a través de diferentes campañas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divulgación interna.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empresa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apoya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labor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Banco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Alimentos de Las Palmas, que cuenta con 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imp</w:t>
      </w:r>
      <w:r>
        <w:rPr>
          <w:color w:val="5C5B60"/>
        </w:rPr>
        <w:t>ortante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nómina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voluntarios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cuya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solidaria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llega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casi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30.000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familias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Además,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recoge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compañía de transporte colaborará activamente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 operaciones de recogida de alimentos con 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asociaciones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9"/>
        </w:rPr>
        <w:t xml:space="preserve"> </w:t>
      </w:r>
      <w:r>
        <w:rPr>
          <w:color w:val="5C5B60"/>
        </w:rPr>
        <w:t>Puerto</w:t>
      </w:r>
      <w:r>
        <w:rPr>
          <w:color w:val="5C5B60"/>
          <w:spacing w:val="29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9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9"/>
        </w:rPr>
        <w:t xml:space="preserve"> </w:t>
      </w:r>
      <w:r>
        <w:rPr>
          <w:color w:val="5C5B60"/>
        </w:rPr>
        <w:t>Sebadal,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donde</w:t>
      </w:r>
      <w:r>
        <w:rPr>
          <w:color w:val="5C5B60"/>
          <w:spacing w:val="29"/>
        </w:rPr>
        <w:t xml:space="preserve"> </w:t>
      </w:r>
      <w:r>
        <w:rPr>
          <w:color w:val="5C5B60"/>
        </w:rPr>
        <w:t>tiene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su sede central.</w:t>
      </w:r>
    </w:p>
    <w:p w:rsidR="00BC04E7" w:rsidRDefault="00BA4463">
      <w:pPr>
        <w:pStyle w:val="Textoindependiente"/>
        <w:spacing w:before="103" w:line="247" w:lineRule="auto"/>
        <w:ind w:left="144" w:right="1301"/>
        <w:jc w:val="both"/>
      </w:pPr>
      <w:r>
        <w:br w:type="column"/>
      </w:r>
      <w:r>
        <w:rPr>
          <w:color w:val="5C5B60"/>
        </w:rPr>
        <w:lastRenderedPageBreak/>
        <w:t>En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misma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línea,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compañía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pública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también cedió bonos de transporte a la comunidad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 IES Felo Monzón para facilitar su movilidad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diferentes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actividades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educativas.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line="259" w:lineRule="auto"/>
        <w:ind w:left="144" w:right="1168"/>
      </w:pPr>
      <w:r>
        <w:rPr>
          <w:color w:val="1F2A55"/>
          <w:w w:val="110"/>
        </w:rPr>
        <w:t>APOYO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AL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PROGRAMA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SOLIDARIO</w:t>
      </w:r>
      <w:r>
        <w:rPr>
          <w:color w:val="1F2A55"/>
          <w:spacing w:val="11"/>
          <w:w w:val="110"/>
        </w:rPr>
        <w:t xml:space="preserve"> </w:t>
      </w:r>
      <w:r>
        <w:rPr>
          <w:color w:val="1F2A55"/>
          <w:w w:val="110"/>
        </w:rPr>
        <w:t>Y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spacing w:val="-1"/>
          <w:w w:val="115"/>
        </w:rPr>
        <w:t>EDUCATIVO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1"/>
          <w:w w:val="115"/>
        </w:rPr>
        <w:t>CAIXAPROINFANCIA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apoya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labor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solidaria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educativa de la </w:t>
      </w:r>
      <w:proofErr w:type="gramStart"/>
      <w:r>
        <w:rPr>
          <w:color w:val="5C5B60"/>
        </w:rPr>
        <w:t>Fundación ”</w:t>
      </w:r>
      <w:proofErr w:type="gramEnd"/>
      <w:r>
        <w:rPr>
          <w:color w:val="5C5B60"/>
        </w:rPr>
        <w:t>la Caixa” con la cesión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bonos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niños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jóvenes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ciudad,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situación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vulnerabilidad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realizar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visitas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pedagógicas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programa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CaixaProinfancia.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522" w:space="98"/>
            <w:col w:w="6130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598336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6438903</wp:posOffset>
            </wp:positionV>
            <wp:extent cx="2970528" cy="1524003"/>
            <wp:effectExtent l="0" t="0" r="0" b="0"/>
            <wp:wrapSquare wrapText="bothSides"/>
            <wp:docPr id="40" name="docshape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524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8121015</wp:posOffset>
            </wp:positionV>
            <wp:extent cx="2970528" cy="1518288"/>
            <wp:effectExtent l="0" t="0" r="0" b="0"/>
            <wp:wrapSquare wrapText="bothSides"/>
            <wp:docPr id="41" name="docshape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5182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1714500</wp:posOffset>
            </wp:positionV>
            <wp:extent cx="2970528" cy="2800350"/>
            <wp:effectExtent l="0" t="0" r="0" b="0"/>
            <wp:wrapSquare wrapText="bothSides"/>
            <wp:docPr id="42" name="docshape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2800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62" o:spid="_x0000_s1472" style="position:absolute;margin-left:0;margin-top:0;width:612.3pt;height:858.9pt;z-index:-251576832;mso-position-horizontal-relative:page;mso-position-vertical-relative:page" coordsize="12246,17178">
            <v:shape id="docshape363" o:spid="_x0000_s1473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92" o:spid="_x0000_s1474" type="#_x0000_t32" style="position:absolute;top:6616;width:833;height:0;visibility:visible;mso-wrap-style:square" o:connectortype="elbow" strokecolor="#f6c506" strokeweight=".08811mm"/>
            <v:shape id="Line 91" o:spid="_x0000_s1475" type="#_x0000_t32" style="position:absolute;left:6265;top:3388;width:4677;height:0;visibility:visible;mso-wrap-style:square" o:connectortype="elbow" strokecolor="#f6c506" strokeweight=".17625mm"/>
            <v:shape id="Line 90" o:spid="_x0000_s1476" type="#_x0000_t32" style="position:absolute;left:6265;top:793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8"/>
        <w:rPr>
          <w:sz w:val="18"/>
        </w:rPr>
      </w:pPr>
    </w:p>
    <w:p w:rsidR="00BC04E7" w:rsidRDefault="00BA4463">
      <w:pPr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right" w:pos="11129"/>
        </w:tabs>
      </w:pPr>
      <w:r>
        <w:rPr>
          <w:color w:val="FDEEC5"/>
          <w:spacing w:val="-13"/>
          <w:w w:val="110"/>
        </w:rPr>
        <w:lastRenderedPageBreak/>
        <w:t>COLABORACIONES</w:t>
      </w:r>
      <w:r>
        <w:rPr>
          <w:color w:val="FDEEC5"/>
          <w:spacing w:val="-54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  <w:r>
        <w:rPr>
          <w:color w:val="FDEEC5"/>
          <w:spacing w:val="-12"/>
          <w:w w:val="110"/>
        </w:rPr>
        <w:tab/>
      </w:r>
      <w:r w:rsidRPr="00BC04E7">
        <w:rPr>
          <w:rFonts w:ascii="Tahoma" w:hAnsi="Tahoma"/>
          <w:b w:val="0"/>
          <w:color w:val="F9D66A"/>
          <w:spacing w:val="-12"/>
          <w:w w:val="110"/>
          <w:position w:val="34"/>
          <w:sz w:val="22"/>
        </w:rPr>
        <w:t>45</w:t>
      </w: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spacing w:before="10"/>
        <w:rPr>
          <w:rFonts w:ascii="Tahoma" w:hAnsi="Tahoma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apoya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denominado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programa CaixaProinfancia, que fomenta el </w:t>
      </w:r>
      <w:r>
        <w:rPr>
          <w:color w:val="5C5B60"/>
        </w:rPr>
        <w:t>trabajo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comunitario en favor de la promoción de las familias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menores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situación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vulnerabilidad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facilitando el desplazamiento para hacer efectivas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salidas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entorno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menores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32"/>
        </w:rPr>
        <w:t xml:space="preserve"> </w:t>
      </w:r>
      <w:r>
        <w:rPr>
          <w:color w:val="5C5B60"/>
        </w:rPr>
        <w:t>atiende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los servicios de centros abiertos y coloni</w:t>
      </w:r>
      <w:r>
        <w:rPr>
          <w:color w:val="5C5B60"/>
        </w:rPr>
        <w:t>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verano.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programa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CaixaProinfancia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iniciativa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dirigida a la infancia (niños, niñas y adolescentes 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entre 0 y 18 años), cuyas familias, en situación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vulnerabilidad social, son susceptibles de estar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proceso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atención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y/o</w:t>
      </w:r>
      <w:r>
        <w:rPr>
          <w:color w:val="5C5B60"/>
          <w:spacing w:val="8"/>
        </w:rPr>
        <w:t xml:space="preserve"> </w:t>
      </w:r>
      <w:r>
        <w:rPr>
          <w:color w:val="5C5B60"/>
        </w:rPr>
        <w:t>acompañamiento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social.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1" w:line="259" w:lineRule="auto"/>
        <w:ind w:right="602"/>
      </w:pPr>
      <w:r>
        <w:rPr>
          <w:color w:val="1F2A55"/>
          <w:w w:val="110"/>
        </w:rPr>
        <w:t>IMPULSO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A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ACCIÓN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SOLIDARIA</w:t>
      </w:r>
      <w:r>
        <w:rPr>
          <w:color w:val="1F2A55"/>
          <w:spacing w:val="10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5"/>
        </w:rPr>
        <w:t>CRUZ</w:t>
      </w:r>
      <w:r>
        <w:rPr>
          <w:color w:val="1F2A55"/>
          <w:spacing w:val="-2"/>
          <w:w w:val="115"/>
        </w:rPr>
        <w:t xml:space="preserve"> </w:t>
      </w:r>
      <w:r>
        <w:rPr>
          <w:color w:val="1F2A55"/>
          <w:w w:val="115"/>
        </w:rPr>
        <w:t>ROJA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39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 Municipales cedió bonos de transporte a 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organización de Cruz Roja Las Palmas para facilitar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 personal voluntario viajar sin coste en su red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líneas durante la </w:t>
      </w:r>
      <w:r>
        <w:rPr>
          <w:color w:val="5C5B60"/>
        </w:rPr>
        <w:t>emergencia sanitaria, causada 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 Covid-19 (coronavirus). Los voluntarios utilizaron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 bonos para desplazarse en transporte público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objetivo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prestar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ayudas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domiciliarias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mayores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población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vulnerable.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Cruz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Roja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contribuye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manera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decidida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esfuerzos para reducir la morbilidad, mortalidad y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impacto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social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esta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emergencia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sanitaria.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organización sin ánimo de lucro realiza tareas como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reparto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alimentos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familias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afectadas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las crisis o contribuir a </w:t>
      </w:r>
      <w:r>
        <w:rPr>
          <w:color w:val="5C5B60"/>
        </w:rPr>
        <w:t>que las personas mayores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reciban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buen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trato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puedan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tener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autonomía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spacing w:before="2"/>
        <w:rPr>
          <w:sz w:val="25"/>
        </w:rPr>
      </w:pPr>
    </w:p>
    <w:p w:rsidR="00BC04E7" w:rsidRDefault="00BA4463">
      <w:pPr>
        <w:pStyle w:val="Textoindependiente"/>
        <w:spacing w:line="247" w:lineRule="auto"/>
        <w:ind w:left="242" w:right="1301"/>
        <w:jc w:val="both"/>
      </w:pPr>
      <w:r>
        <w:rPr>
          <w:color w:val="5C5B60"/>
        </w:rPr>
        <w:t>La empresa municipal de transporte, en el marco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 responsabilidad social corporativa, mantiene 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estrecha relación desde hace años con Cruz Roja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Palmas,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quien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tiene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firmado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acuerdo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 promoción y divulgación de su acción solidaria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1" w:line="259" w:lineRule="auto"/>
        <w:ind w:left="242" w:right="1931"/>
      </w:pPr>
      <w:r>
        <w:rPr>
          <w:color w:val="1F2A55"/>
          <w:spacing w:val="-2"/>
          <w:w w:val="115"/>
        </w:rPr>
        <w:t>PROYECTO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2"/>
          <w:w w:val="115"/>
        </w:rPr>
        <w:t>ÍTACA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2"/>
          <w:w w:val="115"/>
        </w:rPr>
        <w:t>DE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2"/>
          <w:w w:val="115"/>
        </w:rPr>
        <w:t>LA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1"/>
          <w:w w:val="115"/>
        </w:rPr>
        <w:t>ASOCIACIÓN</w:t>
      </w:r>
      <w:r>
        <w:rPr>
          <w:color w:val="1F2A55"/>
          <w:spacing w:val="-60"/>
          <w:w w:val="115"/>
        </w:rPr>
        <w:t xml:space="preserve"> </w:t>
      </w:r>
      <w:r>
        <w:rPr>
          <w:color w:val="1F2A55"/>
          <w:w w:val="115"/>
        </w:rPr>
        <w:t>HESTIA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C04E7">
      <w:pPr>
        <w:pStyle w:val="Textoindependiente"/>
        <w:spacing w:line="247" w:lineRule="auto"/>
        <w:ind w:left="242" w:right="1301"/>
        <w:jc w:val="both"/>
      </w:pPr>
      <w:r w:rsidRPr="00BC04E7">
        <w:pict>
          <v:shape id="docshape367" o:spid="_x0000_s1477" type="#_x0000_t202" style="position:absolute;left:0;text-align:left;margin-left:569.85pt;margin-top:53.65pt;width:11.65pt;height:89.95pt;z-index:25169254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368" o:spid="_x0000_s1478" type="#_x0000_t202" style="position:absolute;left:0;text-align:left;margin-left:570.8pt;margin-top:24.8pt;width:9.3pt;height:21.85pt;z-index:25169356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04"/>
                      <w:sz w:val="35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Guaguas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Municipales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colabora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Asociación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Hestia en un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proyecto destinado para realizar un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proceso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acompañamiento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hasta</w:t>
      </w:r>
      <w:r w:rsidR="00BA4463">
        <w:rPr>
          <w:color w:val="5C5B60"/>
          <w:spacing w:val="-16"/>
        </w:rPr>
        <w:t xml:space="preserve"> </w:t>
      </w:r>
      <w:r w:rsidR="00BA4463">
        <w:rPr>
          <w:color w:val="5C5B60"/>
        </w:rPr>
        <w:t>su</w:t>
      </w:r>
      <w:r w:rsidR="00BA4463">
        <w:rPr>
          <w:color w:val="5C5B60"/>
          <w:spacing w:val="-17"/>
        </w:rPr>
        <w:t xml:space="preserve"> </w:t>
      </w:r>
      <w:r w:rsidR="00BA4463">
        <w:rPr>
          <w:color w:val="5C5B60"/>
        </w:rPr>
        <w:t>emancipación,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  <w:spacing w:val="-1"/>
        </w:rPr>
        <w:t>a</w:t>
      </w:r>
      <w:r w:rsidR="00BA4463">
        <w:rPr>
          <w:color w:val="5C5B60"/>
          <w:spacing w:val="-13"/>
        </w:rPr>
        <w:t xml:space="preserve"> </w:t>
      </w:r>
      <w:r w:rsidR="00BA4463">
        <w:rPr>
          <w:color w:val="5C5B60"/>
          <w:spacing w:val="-1"/>
        </w:rPr>
        <w:t>jóvenes</w:t>
      </w:r>
      <w:r w:rsidR="00BA4463">
        <w:rPr>
          <w:color w:val="5C5B60"/>
          <w:spacing w:val="-12"/>
        </w:rPr>
        <w:t xml:space="preserve"> </w:t>
      </w:r>
      <w:r w:rsidR="00BA4463">
        <w:rPr>
          <w:color w:val="5C5B60"/>
          <w:spacing w:val="-1"/>
        </w:rPr>
        <w:t>que</w:t>
      </w:r>
      <w:r w:rsidR="00BA4463">
        <w:rPr>
          <w:color w:val="5C5B60"/>
          <w:spacing w:val="-13"/>
        </w:rPr>
        <w:t xml:space="preserve"> </w:t>
      </w:r>
      <w:r w:rsidR="00BA4463">
        <w:rPr>
          <w:color w:val="5C5B60"/>
          <w:spacing w:val="-1"/>
        </w:rPr>
        <w:t>vivieron</w:t>
      </w:r>
      <w:r w:rsidR="00BA4463">
        <w:rPr>
          <w:color w:val="5C5B60"/>
          <w:spacing w:val="-12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-13"/>
        </w:rPr>
        <w:t xml:space="preserve"> </w:t>
      </w:r>
      <w:r w:rsidR="00BA4463">
        <w:rPr>
          <w:color w:val="5C5B60"/>
        </w:rPr>
        <w:t>Hogares</w:t>
      </w:r>
      <w:r w:rsidR="00BA4463">
        <w:rPr>
          <w:color w:val="5C5B60"/>
          <w:spacing w:val="-12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12"/>
        </w:rPr>
        <w:t xml:space="preserve"> </w:t>
      </w:r>
      <w:r w:rsidR="00BA4463">
        <w:rPr>
          <w:color w:val="5C5B60"/>
        </w:rPr>
        <w:t>Menores,</w:t>
      </w:r>
      <w:r w:rsidR="00BA4463">
        <w:rPr>
          <w:color w:val="5C5B60"/>
          <w:spacing w:val="-13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-12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no cuentan con los recursos y el apoyo necesario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para cubrir sus necesidades básicas y continuar con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su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periodo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formación,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encontrándose</w:t>
      </w:r>
      <w:r w:rsidR="00BA4463">
        <w:rPr>
          <w:color w:val="5C5B60"/>
          <w:spacing w:val="-8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-7"/>
        </w:rPr>
        <w:t xml:space="preserve"> </w:t>
      </w:r>
      <w:r w:rsidR="00BA4463">
        <w:rPr>
          <w:color w:val="5C5B60"/>
        </w:rPr>
        <w:t>situación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>de riesgo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exclusión social.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3" w:line="259" w:lineRule="auto"/>
        <w:ind w:left="242" w:right="1445"/>
      </w:pPr>
      <w:r>
        <w:rPr>
          <w:color w:val="1F2A55"/>
          <w:w w:val="110"/>
        </w:rPr>
        <w:t>CAMPAÑA</w:t>
      </w:r>
      <w:r>
        <w:rPr>
          <w:color w:val="1F2A55"/>
          <w:spacing w:val="-12"/>
          <w:w w:val="110"/>
        </w:rPr>
        <w:t xml:space="preserve"> </w:t>
      </w:r>
      <w:r>
        <w:rPr>
          <w:color w:val="1F2A55"/>
          <w:w w:val="110"/>
        </w:rPr>
        <w:t>‘CANARIAS,</w:t>
      </w:r>
      <w:r>
        <w:rPr>
          <w:color w:val="1F2A55"/>
          <w:spacing w:val="-12"/>
          <w:w w:val="110"/>
        </w:rPr>
        <w:t xml:space="preserve"> </w:t>
      </w:r>
      <w:r>
        <w:rPr>
          <w:color w:val="1F2A55"/>
          <w:w w:val="110"/>
        </w:rPr>
        <w:t>1.500</w:t>
      </w:r>
      <w:r>
        <w:rPr>
          <w:color w:val="1F2A55"/>
          <w:spacing w:val="-12"/>
          <w:w w:val="110"/>
        </w:rPr>
        <w:t xml:space="preserve"> </w:t>
      </w:r>
      <w:r>
        <w:rPr>
          <w:color w:val="1F2A55"/>
          <w:w w:val="110"/>
        </w:rPr>
        <w:t>KILÓMETROS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COSTA’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482" w:space="40"/>
            <w:col w:w="622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01408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4762496</wp:posOffset>
            </wp:positionV>
            <wp:extent cx="2970528" cy="1981203"/>
            <wp:effectExtent l="0" t="0" r="0" b="0"/>
            <wp:wrapSquare wrapText="bothSides"/>
            <wp:docPr id="43" name="docshape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81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5672452</wp:posOffset>
            </wp:positionV>
            <wp:extent cx="2970528" cy="1432563"/>
            <wp:effectExtent l="0" t="0" r="0" b="0"/>
            <wp:wrapSquare wrapText="bothSides"/>
            <wp:docPr id="44" name="docshape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4325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7259951</wp:posOffset>
            </wp:positionV>
            <wp:extent cx="2970528" cy="2379341"/>
            <wp:effectExtent l="0" t="0" r="0" b="0"/>
            <wp:wrapSquare wrapText="bothSides"/>
            <wp:docPr id="45" name="docshape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23793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69" o:spid="_x0000_s1479" style="position:absolute;margin-left:0;margin-top:0;width:612.3pt;height:858.9pt;z-index:-251575808;mso-position-horizontal-relative:page;mso-position-vertical-relative:page" coordsize="12246,17178">
            <v:shape id="docshape370" o:spid="_x0000_s1480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82" o:spid="_x0000_s1481" type="#_x0000_t32" style="position:absolute;left:11412;top:6616;width:834;height:0;visibility:visible;mso-wrap-style:square" o:connectortype="elbow" strokecolor="#f6c506" strokeweight=".08811mm"/>
            <v:shape id="Line 81" o:spid="_x0000_s1482" type="#_x0000_t32" style="position:absolute;left:1304;top:7216;width:4677;height:0;visibility:visible;mso-wrap-style:square" o:connectortype="elbow" strokecolor="#f6c506" strokeweight=".17625mm"/>
            <v:shape id="Line 80" o:spid="_x0000_s1483" type="#_x0000_t32" style="position:absolute;left:6265;top:5296;width:4677;height:0;visibility:visible;mso-wrap-style:square" o:connectortype="elbow" strokecolor="#f6c506" strokeweight=".17625mm"/>
            <v:shape id="Line 79" o:spid="_x0000_s1484" type="#_x0000_t32" style="position:absolute;left:6265;top:865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rPr>
          <w:rFonts w:ascii="Calibri" w:hAnsi="Calibri"/>
        </w:rPr>
      </w:pPr>
    </w:p>
    <w:p w:rsidR="00BC04E7" w:rsidRDefault="00BC04E7">
      <w:pPr>
        <w:pStyle w:val="Textoindependiente"/>
        <w:spacing w:before="2"/>
        <w:rPr>
          <w:rFonts w:ascii="Calibri" w:hAnsi="Calibri"/>
        </w:rPr>
      </w:pPr>
    </w:p>
    <w:p w:rsidR="00BC04E7" w:rsidRDefault="00BA4463">
      <w:pPr>
        <w:spacing w:before="96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left" w:pos="2228"/>
        </w:tabs>
        <w:ind w:left="111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46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13"/>
          <w:w w:val="110"/>
        </w:rPr>
        <w:t>COLABORACIONES</w:t>
      </w:r>
      <w:r>
        <w:rPr>
          <w:color w:val="FDEEC5"/>
          <w:spacing w:val="-47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17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extoindependiente"/>
        <w:spacing w:before="103" w:line="247" w:lineRule="auto"/>
        <w:ind w:left="803" w:right="38"/>
        <w:jc w:val="both"/>
      </w:pPr>
      <w:r>
        <w:rPr>
          <w:color w:val="5C5B60"/>
        </w:rPr>
        <w:lastRenderedPageBreak/>
        <w:t>Guaguas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Ayuntamiento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capitalino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 xml:space="preserve">sumaron a la campaña ‘Canarias, 1.500 </w:t>
      </w:r>
      <w:r>
        <w:rPr>
          <w:color w:val="5C5B60"/>
        </w:rPr>
        <w:t>kilómetros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costa’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pone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marcha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propósito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evitar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ahogamientos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insulares.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 de la compañía municipal proyectan vídeos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recrean las situaciones de riesgo más comunes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 las 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 puede enfrentar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 usuario 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baño.</w:t>
      </w:r>
    </w:p>
    <w:p w:rsidR="00BC04E7" w:rsidRDefault="00BC04E7">
      <w:pPr>
        <w:pStyle w:val="Textoindependiente"/>
        <w:spacing w:before="5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Dan a conocer las recomendaciones para el buceo,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bañistas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movilidad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reducida,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baño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presas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 estanques, así como para el comportamiento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deportes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acuáticos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suponen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mayor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riesgo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(motos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acuáticas,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windsurf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kitesurf).</w:t>
      </w:r>
    </w:p>
    <w:p w:rsidR="00BC04E7" w:rsidRDefault="00BC04E7">
      <w:pPr>
        <w:pStyle w:val="Textoindependiente"/>
        <w:spacing w:before="5"/>
        <w:rPr>
          <w:sz w:val="24"/>
        </w:rPr>
      </w:pPr>
    </w:p>
    <w:p w:rsidR="00BC04E7" w:rsidRDefault="00BC04E7">
      <w:pPr>
        <w:pStyle w:val="Ttulo9"/>
        <w:tabs>
          <w:tab w:val="left" w:pos="803"/>
        </w:tabs>
        <w:spacing w:before="1" w:line="235" w:lineRule="auto"/>
        <w:ind w:right="436" w:hanging="660"/>
      </w:pPr>
      <w:r w:rsidRPr="00BC04E7">
        <w:pict>
          <v:shape id="docshape374" o:spid="_x0000_s1485" type="#_x0000_t202" style="position:absolute;left:0;text-align:left;margin-left:31.25pt;margin-top:31.5pt;width:11.65pt;height:89.95pt;z-index:-25157376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F8D053"/>
          <w:w w:val="115"/>
          <w:sz w:val="35"/>
        </w:rPr>
        <w:t>7</w:t>
      </w:r>
      <w:r w:rsidR="00BA4463">
        <w:rPr>
          <w:color w:val="F8D053"/>
          <w:w w:val="115"/>
          <w:sz w:val="35"/>
        </w:rPr>
        <w:tab/>
      </w:r>
      <w:r w:rsidR="00BA4463">
        <w:rPr>
          <w:color w:val="1F2A55"/>
          <w:w w:val="110"/>
        </w:rPr>
        <w:t>PROMOCIÓN</w:t>
      </w:r>
      <w:r w:rsidR="00BA4463">
        <w:rPr>
          <w:color w:val="1F2A55"/>
          <w:spacing w:val="10"/>
          <w:w w:val="110"/>
        </w:rPr>
        <w:t xml:space="preserve"> </w:t>
      </w:r>
      <w:r w:rsidR="00BA4463">
        <w:rPr>
          <w:color w:val="1F2A55"/>
          <w:w w:val="110"/>
        </w:rPr>
        <w:t>DE</w:t>
      </w:r>
      <w:r w:rsidR="00BA4463">
        <w:rPr>
          <w:color w:val="1F2A55"/>
          <w:spacing w:val="10"/>
          <w:w w:val="110"/>
        </w:rPr>
        <w:t xml:space="preserve"> </w:t>
      </w:r>
      <w:r w:rsidR="00BA4463">
        <w:rPr>
          <w:color w:val="1F2A55"/>
          <w:w w:val="110"/>
        </w:rPr>
        <w:t>LA</w:t>
      </w:r>
      <w:r w:rsidR="00BA4463">
        <w:rPr>
          <w:color w:val="1F2A55"/>
          <w:spacing w:val="11"/>
          <w:w w:val="110"/>
        </w:rPr>
        <w:t xml:space="preserve"> </w:t>
      </w:r>
      <w:r w:rsidR="00BA4463">
        <w:rPr>
          <w:color w:val="1F2A55"/>
          <w:w w:val="110"/>
        </w:rPr>
        <w:t>VELA</w:t>
      </w:r>
      <w:r w:rsidR="00BA4463">
        <w:rPr>
          <w:color w:val="1F2A55"/>
          <w:spacing w:val="10"/>
          <w:w w:val="110"/>
        </w:rPr>
        <w:t xml:space="preserve"> </w:t>
      </w:r>
      <w:r w:rsidR="00BA4463">
        <w:rPr>
          <w:color w:val="1F2A55"/>
          <w:w w:val="110"/>
        </w:rPr>
        <w:t>LATINA</w:t>
      </w:r>
      <w:r w:rsidR="00BA4463">
        <w:rPr>
          <w:color w:val="1F2A55"/>
          <w:spacing w:val="10"/>
          <w:w w:val="110"/>
        </w:rPr>
        <w:t xml:space="preserve"> </w:t>
      </w:r>
      <w:r w:rsidR="00BA4463">
        <w:rPr>
          <w:color w:val="1F2A55"/>
          <w:w w:val="110"/>
        </w:rPr>
        <w:t>EN</w:t>
      </w:r>
      <w:r w:rsidR="00BA4463">
        <w:rPr>
          <w:color w:val="1F2A55"/>
          <w:spacing w:val="11"/>
          <w:w w:val="110"/>
        </w:rPr>
        <w:t xml:space="preserve"> </w:t>
      </w:r>
      <w:r w:rsidR="00BA4463">
        <w:rPr>
          <w:color w:val="1F2A55"/>
          <w:w w:val="110"/>
        </w:rPr>
        <w:t>LA</w:t>
      </w:r>
      <w:r w:rsidR="00BA4463">
        <w:rPr>
          <w:color w:val="1F2A55"/>
          <w:spacing w:val="-57"/>
          <w:w w:val="110"/>
        </w:rPr>
        <w:t xml:space="preserve"> </w:t>
      </w:r>
      <w:r w:rsidR="00BA4463">
        <w:rPr>
          <w:color w:val="1F2A55"/>
          <w:w w:val="115"/>
        </w:rPr>
        <w:t>CAPITAL</w:t>
      </w:r>
    </w:p>
    <w:p w:rsidR="00BC04E7" w:rsidRDefault="00BC04E7">
      <w:pPr>
        <w:pStyle w:val="Textoindependiente"/>
        <w:spacing w:before="9"/>
        <w:rPr>
          <w:rFonts w:ascii="Calibri" w:hAnsi="Calibri"/>
          <w:sz w:val="36"/>
        </w:rPr>
      </w:pPr>
    </w:p>
    <w:p w:rsidR="00BC04E7" w:rsidRDefault="00BA4463">
      <w:pPr>
        <w:pStyle w:val="Textoindependiente"/>
        <w:spacing w:line="247" w:lineRule="auto"/>
        <w:ind w:left="803" w:right="40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mantuvo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lazos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Federación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Latina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 para el fomento entre los ciudadanos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modalidad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náutica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autóctona.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empresa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municipal </w:t>
      </w:r>
      <w:r>
        <w:rPr>
          <w:color w:val="5C5B60"/>
        </w:rPr>
        <w:t>de transporte utiliza su red de líneas 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promocionar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bordo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vehículos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diferentes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actividades culturales y deportivas, dirigidas a todo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tipo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públicos,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lleve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cabo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Federación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bahía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capital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grancanaria.</w:t>
      </w:r>
    </w:p>
    <w:p w:rsidR="00BC04E7" w:rsidRDefault="00BC04E7">
      <w:pPr>
        <w:pStyle w:val="Textoindependiente"/>
        <w:spacing w:before="6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41"/>
        <w:jc w:val="both"/>
      </w:pPr>
      <w:r>
        <w:rPr>
          <w:color w:val="5C5B60"/>
          <w:spacing w:val="-1"/>
        </w:rPr>
        <w:t>La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firma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este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convenio</w:t>
      </w:r>
      <w:r>
        <w:rPr>
          <w:color w:val="5C5B60"/>
          <w:spacing w:val="-13"/>
        </w:rPr>
        <w:t xml:space="preserve"> </w:t>
      </w:r>
      <w:r>
        <w:rPr>
          <w:color w:val="5C5B60"/>
          <w:spacing w:val="-1"/>
        </w:rPr>
        <w:t>profundizó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estrechas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relaciones entre el Ayuntamiento de Las Palmas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Canaria,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través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Municipales,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  <w:spacing w:val="-2"/>
        </w:rPr>
        <w:t>Federación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de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Vela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Latina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Canaria.</w:t>
      </w:r>
      <w:r>
        <w:rPr>
          <w:color w:val="5C5B60"/>
          <w:spacing w:val="-18"/>
        </w:rPr>
        <w:t xml:space="preserve"> </w:t>
      </w:r>
      <w:r>
        <w:rPr>
          <w:color w:val="5C5B60"/>
          <w:spacing w:val="-2"/>
        </w:rPr>
        <w:t>No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obstante,</w:t>
      </w:r>
      <w:r>
        <w:rPr>
          <w:color w:val="5C5B60"/>
          <w:spacing w:val="-19"/>
        </w:rPr>
        <w:t xml:space="preserve"> </w:t>
      </w:r>
      <w:r>
        <w:rPr>
          <w:color w:val="5C5B60"/>
          <w:spacing w:val="-2"/>
        </w:rPr>
        <w:t>todos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los fines de semana de competición –desde hace 20</w:t>
      </w:r>
      <w:r>
        <w:rPr>
          <w:color w:val="5C5B60"/>
          <w:spacing w:val="-53"/>
        </w:rPr>
        <w:t xml:space="preserve"> </w:t>
      </w:r>
      <w:r>
        <w:rPr>
          <w:color w:val="5C5B60"/>
          <w:spacing w:val="-1"/>
        </w:rPr>
        <w:t>años-,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sábados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por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la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tarde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y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domingos</w:t>
      </w:r>
      <w:r>
        <w:rPr>
          <w:color w:val="5C5B60"/>
          <w:spacing w:val="-15"/>
        </w:rPr>
        <w:t xml:space="preserve"> </w:t>
      </w:r>
      <w:r>
        <w:rPr>
          <w:color w:val="5C5B60"/>
          <w:spacing w:val="-1"/>
        </w:rPr>
        <w:t>a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mediodía,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empresa municipal de transporte habilita un servicio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especial y gratuito para que los aficionados de esta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modalidad deportiva puedan asistir a las ‘pegas’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Vela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Latina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Canaria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litoral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ciudad.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5" w:line="259" w:lineRule="auto"/>
        <w:ind w:right="582"/>
      </w:pPr>
      <w:r>
        <w:rPr>
          <w:color w:val="1F2A55"/>
          <w:spacing w:val="-2"/>
          <w:w w:val="115"/>
        </w:rPr>
        <w:t>RE</w:t>
      </w:r>
      <w:r>
        <w:rPr>
          <w:color w:val="1F2A55"/>
          <w:spacing w:val="-2"/>
          <w:w w:val="115"/>
        </w:rPr>
        <w:t>FUERZOS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2"/>
          <w:w w:val="115"/>
        </w:rPr>
        <w:t>EN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2"/>
          <w:w w:val="115"/>
        </w:rPr>
        <w:t>EL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2"/>
          <w:w w:val="115"/>
        </w:rPr>
        <w:t>SERVICIO</w:t>
      </w:r>
      <w:r>
        <w:rPr>
          <w:color w:val="1F2A55"/>
          <w:spacing w:val="-13"/>
          <w:w w:val="115"/>
        </w:rPr>
        <w:t xml:space="preserve"> </w:t>
      </w:r>
      <w:r>
        <w:rPr>
          <w:color w:val="1F2A55"/>
          <w:spacing w:val="-2"/>
          <w:w w:val="115"/>
        </w:rPr>
        <w:t>PARA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2"/>
          <w:w w:val="115"/>
        </w:rPr>
        <w:t>LAS</w:t>
      </w:r>
      <w:r>
        <w:rPr>
          <w:color w:val="1F2A55"/>
          <w:spacing w:val="-59"/>
          <w:w w:val="115"/>
        </w:rPr>
        <w:t xml:space="preserve"> </w:t>
      </w:r>
      <w:r>
        <w:rPr>
          <w:color w:val="1F2A55"/>
          <w:w w:val="115"/>
        </w:rPr>
        <w:t>PRUEBAS</w:t>
      </w:r>
      <w:r>
        <w:rPr>
          <w:color w:val="1F2A55"/>
          <w:spacing w:val="-9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8"/>
          <w:w w:val="115"/>
        </w:rPr>
        <w:t xml:space="preserve"> </w:t>
      </w:r>
      <w:r>
        <w:rPr>
          <w:color w:val="1F2A55"/>
          <w:w w:val="115"/>
        </w:rPr>
        <w:t>LA</w:t>
      </w:r>
      <w:r>
        <w:rPr>
          <w:color w:val="1F2A55"/>
          <w:spacing w:val="-8"/>
          <w:w w:val="115"/>
        </w:rPr>
        <w:t xml:space="preserve"> </w:t>
      </w:r>
      <w:r>
        <w:rPr>
          <w:color w:val="1F2A55"/>
          <w:w w:val="115"/>
        </w:rPr>
        <w:t>EBAU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803" w:right="40"/>
        <w:jc w:val="both"/>
      </w:pPr>
      <w:r>
        <w:rPr>
          <w:color w:val="5C5B60"/>
        </w:rPr>
        <w:t>Guaguas Municipales reforzó los días 1, 2, 3 y 4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julio tres líneas (25, 26 y 48) que conectan distintas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zonas de la capital con el Campus Universitario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Tafira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objetivo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2"/>
        </w:rPr>
        <w:t xml:space="preserve"> </w:t>
      </w:r>
      <w:r>
        <w:rPr>
          <w:color w:val="5C5B60"/>
        </w:rPr>
        <w:t>desplazamientos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alumnos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presentaron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primera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convocatoria de la Evaluación de Bachillerato 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Acceso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Universidad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(EBAU).</w:t>
      </w:r>
    </w:p>
    <w:p w:rsidR="00BC04E7" w:rsidRDefault="00BA4463">
      <w:pPr>
        <w:pStyle w:val="Textoindependiente"/>
        <w:spacing w:before="103" w:line="247" w:lineRule="auto"/>
        <w:ind w:left="144" w:right="1301"/>
        <w:jc w:val="both"/>
      </w:pPr>
      <w:r>
        <w:br w:type="column"/>
      </w:r>
      <w:r>
        <w:rPr>
          <w:color w:val="5C5B60"/>
        </w:rPr>
        <w:lastRenderedPageBreak/>
        <w:t>Con estos refuerzos programados, la compañía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disponía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3.000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plazas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adicionales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hacia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área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universitaria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cuatro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jornadas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académicas,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marcadas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medidas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seguridad frente al covid-19. La previsión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ULPGC fue de 2.500 alumnos, por lo que habría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oferta suficiente para cubrir la demanda prevista.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incremento del servici</w:t>
      </w:r>
      <w:r>
        <w:rPr>
          <w:color w:val="5C5B60"/>
        </w:rPr>
        <w:t>o se llevó a cabo en la franja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horaria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comprendida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07:30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10:00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horas.</w:t>
      </w:r>
    </w:p>
    <w:p w:rsidR="00BC04E7" w:rsidRDefault="00BC04E7">
      <w:pPr>
        <w:pStyle w:val="Textoindependiente"/>
        <w:spacing w:before="7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También se hizo un refuerzo para las pruebas de los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días 10 y 11 de septiembre (segunda convocatoria)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mismo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horario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convocatoria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julio.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29" w:line="259" w:lineRule="auto"/>
        <w:ind w:left="144" w:right="1168"/>
      </w:pPr>
      <w:r>
        <w:rPr>
          <w:color w:val="1F2A55"/>
          <w:w w:val="110"/>
        </w:rPr>
        <w:t>COLABORACIÓN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CON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INSTITUTO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CANARIO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DE HEMODONACIÓN Y HEMOTERAPIA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5"/>
        </w:rPr>
        <w:t>(ICHH)</w:t>
      </w:r>
    </w:p>
    <w:p w:rsidR="00BC04E7" w:rsidRDefault="00BC04E7">
      <w:pPr>
        <w:pStyle w:val="Textoindependiente"/>
        <w:spacing w:before="1"/>
        <w:rPr>
          <w:rFonts w:ascii="Calibri" w:hAnsi="Calibri"/>
          <w:sz w:val="28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Colaboración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día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donante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13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junio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Hospital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Universitario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Dr.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Negrín y 14 de junio en el Complejo Universitario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Insular-Materno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Infantil,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celebración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día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donante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14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junio.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ofrecía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bono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quien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participara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donación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sangre.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1" w:line="259" w:lineRule="auto"/>
        <w:ind w:left="144" w:right="882"/>
      </w:pPr>
      <w:r>
        <w:rPr>
          <w:color w:val="1F2A55"/>
          <w:w w:val="110"/>
        </w:rPr>
        <w:t>SEIS</w:t>
      </w:r>
      <w:r>
        <w:rPr>
          <w:color w:val="1F2A55"/>
          <w:spacing w:val="7"/>
          <w:w w:val="110"/>
        </w:rPr>
        <w:t xml:space="preserve"> </w:t>
      </w:r>
      <w:r>
        <w:rPr>
          <w:color w:val="1F2A55"/>
          <w:w w:val="110"/>
        </w:rPr>
        <w:t>ARTISTAS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EN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EL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PROYECTO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MUEVE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TU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5"/>
        </w:rPr>
        <w:t>TALENTO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39"/>
        </w:rPr>
      </w:pPr>
    </w:p>
    <w:p w:rsidR="00BC04E7" w:rsidRDefault="00BA4463">
      <w:pPr>
        <w:pStyle w:val="Textoindependiente"/>
        <w:spacing w:line="247" w:lineRule="auto"/>
        <w:ind w:left="144" w:right="13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convirtió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vehículo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transmisor de la cultura en la</w:t>
      </w:r>
      <w:r>
        <w:rPr>
          <w:color w:val="5C5B60"/>
        </w:rPr>
        <w:t xml:space="preserve"> ciudad a través del</w:t>
      </w:r>
      <w:r>
        <w:rPr>
          <w:color w:val="5C5B60"/>
          <w:spacing w:val="1"/>
        </w:rPr>
        <w:t xml:space="preserve"> </w:t>
      </w:r>
      <w:r>
        <w:rPr>
          <w:color w:val="5C5B60"/>
          <w:spacing w:val="-2"/>
        </w:rPr>
        <w:t>proyecto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2"/>
        </w:rPr>
        <w:t>Mueve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2"/>
        </w:rPr>
        <w:t>tu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2"/>
        </w:rPr>
        <w:t>Talento,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2"/>
        </w:rPr>
        <w:t>una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2"/>
        </w:rPr>
        <w:t>iniciativa</w:t>
      </w:r>
      <w:r>
        <w:rPr>
          <w:color w:val="5C5B60"/>
          <w:spacing w:val="-23"/>
        </w:rPr>
        <w:t xml:space="preserve"> </w:t>
      </w:r>
      <w:r>
        <w:rPr>
          <w:color w:val="5C5B60"/>
          <w:spacing w:val="-1"/>
        </w:rPr>
        <w:t>itinerante</w:t>
      </w:r>
      <w:r>
        <w:rPr>
          <w:color w:val="5C5B60"/>
          <w:spacing w:val="-22"/>
        </w:rPr>
        <w:t xml:space="preserve"> </w:t>
      </w:r>
      <w:r>
        <w:rPr>
          <w:color w:val="5C5B60"/>
          <w:spacing w:val="-1"/>
        </w:rPr>
        <w:t>que</w:t>
      </w:r>
      <w:r>
        <w:rPr>
          <w:color w:val="5C5B60"/>
          <w:spacing w:val="-54"/>
        </w:rPr>
        <w:t xml:space="preserve"> </w:t>
      </w:r>
      <w:r>
        <w:rPr>
          <w:color w:val="5C5B60"/>
          <w:spacing w:val="-2"/>
        </w:rPr>
        <w:t>expuso</w:t>
      </w:r>
      <w:r>
        <w:rPr>
          <w:color w:val="5C5B60"/>
          <w:spacing w:val="-25"/>
        </w:rPr>
        <w:t xml:space="preserve"> </w:t>
      </w:r>
      <w:r>
        <w:rPr>
          <w:color w:val="5C5B60"/>
          <w:spacing w:val="-1"/>
        </w:rPr>
        <w:t>la</w:t>
      </w:r>
      <w:r>
        <w:rPr>
          <w:color w:val="5C5B60"/>
          <w:spacing w:val="-24"/>
        </w:rPr>
        <w:t xml:space="preserve"> </w:t>
      </w:r>
      <w:r>
        <w:rPr>
          <w:color w:val="5C5B60"/>
          <w:spacing w:val="-1"/>
        </w:rPr>
        <w:t>creación</w:t>
      </w:r>
      <w:r>
        <w:rPr>
          <w:color w:val="5C5B60"/>
          <w:spacing w:val="-25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24"/>
        </w:rPr>
        <w:t xml:space="preserve"> </w:t>
      </w:r>
      <w:r>
        <w:rPr>
          <w:color w:val="5C5B60"/>
          <w:spacing w:val="-1"/>
        </w:rPr>
        <w:t>seis</w:t>
      </w:r>
      <w:r>
        <w:rPr>
          <w:color w:val="5C5B60"/>
          <w:spacing w:val="-25"/>
        </w:rPr>
        <w:t xml:space="preserve"> </w:t>
      </w:r>
      <w:r>
        <w:rPr>
          <w:color w:val="5C5B60"/>
          <w:spacing w:val="-1"/>
        </w:rPr>
        <w:t>artistas</w:t>
      </w:r>
      <w:r>
        <w:rPr>
          <w:color w:val="5C5B60"/>
          <w:spacing w:val="-24"/>
        </w:rPr>
        <w:t xml:space="preserve"> </w:t>
      </w:r>
      <w:r>
        <w:rPr>
          <w:color w:val="5C5B60"/>
          <w:spacing w:val="-1"/>
        </w:rPr>
        <w:t>contemporáneos</w:t>
      </w:r>
      <w:r>
        <w:rPr>
          <w:color w:val="5C5B60"/>
          <w:spacing w:val="-24"/>
        </w:rPr>
        <w:t xml:space="preserve"> </w:t>
      </w:r>
      <w:r>
        <w:rPr>
          <w:color w:val="5C5B60"/>
          <w:spacing w:val="-1"/>
        </w:rPr>
        <w:t>en</w:t>
      </w:r>
      <w:r>
        <w:rPr>
          <w:color w:val="5C5B60"/>
          <w:spacing w:val="-54"/>
        </w:rPr>
        <w:t xml:space="preserve"> </w:t>
      </w:r>
      <w:r>
        <w:rPr>
          <w:color w:val="5C5B60"/>
          <w:spacing w:val="-2"/>
        </w:rPr>
        <w:t>el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2"/>
        </w:rPr>
        <w:t>interior</w:t>
      </w:r>
      <w:r>
        <w:rPr>
          <w:color w:val="5C5B60"/>
          <w:spacing w:val="-11"/>
        </w:rPr>
        <w:t xml:space="preserve"> </w:t>
      </w:r>
      <w:r>
        <w:rPr>
          <w:color w:val="5C5B60"/>
          <w:spacing w:val="-2"/>
        </w:rPr>
        <w:t>de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2"/>
        </w:rPr>
        <w:t>los</w:t>
      </w:r>
      <w:r>
        <w:rPr>
          <w:color w:val="5C5B60"/>
          <w:spacing w:val="-11"/>
        </w:rPr>
        <w:t xml:space="preserve"> </w:t>
      </w:r>
      <w:r>
        <w:rPr>
          <w:color w:val="5C5B60"/>
          <w:spacing w:val="-2"/>
        </w:rPr>
        <w:t>vehículos.</w:t>
      </w:r>
      <w:r>
        <w:rPr>
          <w:color w:val="5C5B60"/>
          <w:spacing w:val="-11"/>
        </w:rPr>
        <w:t xml:space="preserve"> </w:t>
      </w:r>
      <w:r>
        <w:rPr>
          <w:color w:val="5C5B60"/>
          <w:spacing w:val="-1"/>
        </w:rPr>
        <w:t>Las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principales</w:t>
      </w:r>
      <w:r>
        <w:rPr>
          <w:color w:val="5C5B60"/>
          <w:spacing w:val="-11"/>
        </w:rPr>
        <w:t xml:space="preserve"> </w:t>
      </w:r>
      <w:r>
        <w:rPr>
          <w:color w:val="5C5B60"/>
          <w:spacing w:val="-1"/>
        </w:rPr>
        <w:t>líneas</w:t>
      </w:r>
      <w:r>
        <w:rPr>
          <w:color w:val="5C5B60"/>
          <w:spacing w:val="-12"/>
        </w:rPr>
        <w:t xml:space="preserve"> </w:t>
      </w:r>
      <w:r>
        <w:rPr>
          <w:color w:val="5C5B60"/>
          <w:spacing w:val="-1"/>
        </w:rPr>
        <w:t>de</w:t>
      </w:r>
      <w:r>
        <w:rPr>
          <w:color w:val="5C5B60"/>
          <w:spacing w:val="-11"/>
        </w:rPr>
        <w:t xml:space="preserve"> </w:t>
      </w:r>
      <w:r>
        <w:rPr>
          <w:color w:val="5C5B60"/>
          <w:spacing w:val="-1"/>
        </w:rPr>
        <w:t>la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522" w:space="98"/>
            <w:col w:w="6130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04480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6743700</wp:posOffset>
            </wp:positionV>
            <wp:extent cx="2970528" cy="1967861"/>
            <wp:effectExtent l="0" t="0" r="0" b="0"/>
            <wp:wrapSquare wrapText="bothSides"/>
            <wp:docPr id="46" name="docshape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75" o:spid="_x0000_s1486" style="position:absolute;margin-left:0;margin-top:0;width:612.3pt;height:858.9pt;z-index:-251574784;mso-position-horizontal-relative:page;mso-position-vertical-relative:page" coordsize="12246,17178">
            <v:shape id="docshape376" o:spid="_x0000_s1487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72" o:spid="_x0000_s1488" type="#_x0000_t32" style="position:absolute;top:6616;width:833;height:0;visibility:visible;mso-wrap-style:square" o:connectortype="elbow" strokecolor="#f6c506" strokeweight=".08811mm"/>
            <v:shape id="Line 71" o:spid="_x0000_s1489" type="#_x0000_t32" style="position:absolute;left:1304;top:6976;width:4677;height:0;visibility:visible;mso-wrap-style:square" o:connectortype="elbow" strokecolor="#f6c506" strokeweight=".17625mm"/>
            <v:shape id="Line 70" o:spid="_x0000_s1490" type="#_x0000_t32" style="position:absolute;left:1304;top:13216;width:4677;height:0;visibility:visible;mso-wrap-style:square" o:connectortype="elbow" strokecolor="#f6c506" strokeweight=".17625mm"/>
            <v:shape id="Line 69" o:spid="_x0000_s1491" type="#_x0000_t32" style="position:absolute;left:6265;top:7536;width:4677;height:0;visibility:visible;mso-wrap-style:square" o:connectortype="elbow" strokecolor="#f6c506" strokeweight=".17625mm"/>
            <v:shape id="Line 68" o:spid="_x0000_s1492" type="#_x0000_t32" style="position:absolute;left:6265;top:1033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8"/>
        <w:rPr>
          <w:sz w:val="25"/>
        </w:rPr>
      </w:pPr>
    </w:p>
    <w:p w:rsidR="00BC04E7" w:rsidRDefault="00BA4463">
      <w:pPr>
        <w:spacing w:before="96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right" w:pos="11118"/>
        </w:tabs>
      </w:pPr>
      <w:r>
        <w:rPr>
          <w:color w:val="FDEEC5"/>
          <w:spacing w:val="-13"/>
          <w:w w:val="110"/>
        </w:rPr>
        <w:lastRenderedPageBreak/>
        <w:t>COLABORACIONES</w:t>
      </w:r>
      <w:r>
        <w:rPr>
          <w:color w:val="FDEEC5"/>
          <w:spacing w:val="-55"/>
          <w:w w:val="110"/>
        </w:rPr>
        <w:t xml:space="preserve"> </w:t>
      </w:r>
      <w:r>
        <w:rPr>
          <w:color w:val="FDEEC5"/>
          <w:spacing w:val="-13"/>
          <w:w w:val="110"/>
        </w:rPr>
        <w:t>2020</w:t>
      </w:r>
      <w:r>
        <w:rPr>
          <w:color w:val="FDEEC5"/>
          <w:spacing w:val="-13"/>
          <w:w w:val="110"/>
        </w:rPr>
        <w:tab/>
      </w:r>
      <w:r w:rsidRPr="00BC04E7">
        <w:rPr>
          <w:rFonts w:ascii="Tahoma" w:hAnsi="Tahoma"/>
          <w:b w:val="0"/>
          <w:color w:val="F9D66A"/>
          <w:spacing w:val="-12"/>
          <w:w w:val="110"/>
          <w:position w:val="34"/>
          <w:sz w:val="22"/>
        </w:rPr>
        <w:t>47</w:t>
      </w: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rPr>
          <w:rFonts w:ascii="Tahoma" w:hAnsi="Tahoma"/>
          <w:sz w:val="22"/>
        </w:rPr>
      </w:pPr>
    </w:p>
    <w:p w:rsidR="00BC04E7" w:rsidRDefault="00BC04E7">
      <w:pPr>
        <w:pStyle w:val="Textoindependiente"/>
        <w:spacing w:before="10"/>
        <w:rPr>
          <w:rFonts w:ascii="Tahoma" w:hAnsi="Tahoma"/>
        </w:rPr>
      </w:pPr>
    </w:p>
    <w:p w:rsidR="00BC04E7" w:rsidRDefault="00BA4463">
      <w:pPr>
        <w:pStyle w:val="Textoindependiente"/>
        <w:spacing w:line="247" w:lineRule="auto"/>
        <w:ind w:left="5764" w:right="345"/>
      </w:pPr>
      <w:proofErr w:type="gramStart"/>
      <w:r>
        <w:rPr>
          <w:color w:val="5C5B60"/>
        </w:rPr>
        <w:t>diferentes</w:t>
      </w:r>
      <w:proofErr w:type="gramEnd"/>
      <w:r>
        <w:rPr>
          <w:color w:val="5C5B60"/>
          <w:spacing w:val="47"/>
        </w:rPr>
        <w:t xml:space="preserve"> </w:t>
      </w:r>
      <w:r>
        <w:rPr>
          <w:color w:val="5C5B60"/>
        </w:rPr>
        <w:t>programas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centrados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divulgación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promoción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Igualdad.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28" w:line="259" w:lineRule="auto"/>
        <w:ind w:left="5764" w:right="1554"/>
      </w:pPr>
      <w:r>
        <w:rPr>
          <w:color w:val="1F2A55"/>
          <w:w w:val="110"/>
        </w:rPr>
        <w:t>SEMANA EUROPEA DE LA MOVILIDAD EN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CIUDAD</w:t>
      </w:r>
    </w:p>
    <w:p w:rsidR="00BC04E7" w:rsidRDefault="00BC04E7">
      <w:pPr>
        <w:pStyle w:val="Textoindependiente"/>
        <w:spacing w:before="2"/>
        <w:rPr>
          <w:rFonts w:ascii="Calibri" w:hAnsi="Calibri"/>
          <w:sz w:val="26"/>
        </w:rPr>
      </w:pPr>
    </w:p>
    <w:p w:rsidR="00BC04E7" w:rsidRDefault="00BA4463">
      <w:pPr>
        <w:pStyle w:val="Textoindependiente"/>
        <w:spacing w:before="103" w:line="247" w:lineRule="auto"/>
        <w:ind w:left="5764" w:right="1301"/>
        <w:jc w:val="both"/>
      </w:pPr>
      <w:r>
        <w:rPr>
          <w:color w:val="5C5B60"/>
        </w:rPr>
        <w:t>El Ayuntamiento de Las Palmas de Gran Canaria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celebró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Semana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Europea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Movilidad,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16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al 22 de septiembre, bajo</w:t>
      </w:r>
      <w:r>
        <w:rPr>
          <w:color w:val="5C5B60"/>
        </w:rPr>
        <w:t xml:space="preserve"> las restricciones de 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medidas de contención contra el covid-19. Con 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agenda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reducida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actos,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participó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eventos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ciudad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promoción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y</w:t>
      </w:r>
    </w:p>
    <w:p w:rsidR="00BC04E7" w:rsidRDefault="00BA4463">
      <w:pPr>
        <w:pStyle w:val="Textoindependiente"/>
        <w:tabs>
          <w:tab w:val="right" w:pos="11101"/>
        </w:tabs>
        <w:spacing w:before="5"/>
        <w:ind w:left="5764"/>
      </w:pPr>
      <w:proofErr w:type="gramStart"/>
      <w:r>
        <w:rPr>
          <w:color w:val="5C5B60"/>
        </w:rPr>
        <w:t>divulgación</w:t>
      </w:r>
      <w:proofErr w:type="gramEnd"/>
      <w:r>
        <w:rPr>
          <w:color w:val="5C5B60"/>
          <w:spacing w:val="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modos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sostenibles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transporte.</w:t>
      </w:r>
      <w:r>
        <w:rPr>
          <w:color w:val="5C5B60"/>
        </w:rPr>
        <w:tab/>
      </w:r>
      <w:r w:rsidRPr="00BC04E7">
        <w:rPr>
          <w:rFonts w:ascii="Calibri" w:hAnsi="Calibri"/>
          <w:color w:val="F8D053"/>
          <w:position w:val="-30"/>
          <w:sz w:val="35"/>
        </w:rPr>
        <w:t>7</w:t>
      </w:r>
    </w:p>
    <w:p w:rsidR="00BC04E7" w:rsidRDefault="00BC04E7">
      <w:pPr>
        <w:pStyle w:val="Ttulo9"/>
        <w:spacing w:before="158"/>
        <w:ind w:left="5764"/>
      </w:pPr>
      <w:r w:rsidRPr="00BC04E7">
        <w:pict>
          <v:shape id="docshape378" o:spid="_x0000_s1493" type="#_x0000_t202" style="position:absolute;left:0;text-align:left;margin-left:569.85pt;margin-top:6.6pt;width:11.65pt;height:89.95pt;z-index:25169459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="00BA4463">
        <w:rPr>
          <w:color w:val="1F2A55"/>
          <w:w w:val="110"/>
        </w:rPr>
        <w:t>ARQUIGUAGUAS:</w:t>
      </w:r>
      <w:r w:rsidR="00BA4463">
        <w:rPr>
          <w:color w:val="1F2A55"/>
          <w:spacing w:val="9"/>
          <w:w w:val="110"/>
        </w:rPr>
        <w:t xml:space="preserve"> </w:t>
      </w:r>
      <w:r w:rsidR="00BA4463">
        <w:rPr>
          <w:color w:val="1F2A55"/>
          <w:w w:val="110"/>
        </w:rPr>
        <w:t>CIUDADES</w:t>
      </w:r>
      <w:r w:rsidR="00BA4463">
        <w:rPr>
          <w:color w:val="1F2A55"/>
          <w:spacing w:val="9"/>
          <w:w w:val="110"/>
        </w:rPr>
        <w:t xml:space="preserve"> </w:t>
      </w:r>
      <w:r w:rsidR="00BA4463">
        <w:rPr>
          <w:color w:val="1F2A55"/>
          <w:w w:val="110"/>
        </w:rPr>
        <w:t>SOSTENIBLES</w:t>
      </w: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spacing w:before="6"/>
        <w:rPr>
          <w:rFonts w:ascii="Calibri" w:hAnsi="Calibri"/>
          <w:sz w:val="24"/>
        </w:rPr>
      </w:pPr>
    </w:p>
    <w:p w:rsidR="00BC04E7" w:rsidRDefault="00BA4463">
      <w:pPr>
        <w:pStyle w:val="Textoindependiente"/>
        <w:spacing w:line="247" w:lineRule="auto"/>
        <w:ind w:left="803" w:right="6264"/>
        <w:jc w:val="both"/>
      </w:pPr>
      <w:proofErr w:type="gramStart"/>
      <w:r>
        <w:rPr>
          <w:color w:val="5C5B60"/>
        </w:rPr>
        <w:t>compañía</w:t>
      </w:r>
      <w:proofErr w:type="gramEnd"/>
      <w:r>
        <w:rPr>
          <w:color w:val="5C5B60"/>
          <w:spacing w:val="-1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transportes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fueron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espacio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expositivo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para los trabajos diversos y complementarios de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artistas Dani Hache, Irene León, Juan Báez, Miren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Steel,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Paula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Calavera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Sarah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Jorge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Rodríguez.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803" w:right="6262"/>
        <w:jc w:val="both"/>
      </w:pPr>
      <w:r>
        <w:rPr>
          <w:color w:val="5C5B60"/>
        </w:rPr>
        <w:t xml:space="preserve">La </w:t>
      </w:r>
      <w:r>
        <w:rPr>
          <w:color w:val="5C5B60"/>
        </w:rPr>
        <w:t>empresa pública, en el marco de su programa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“Arte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todo.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Arte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todos”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–que</w:t>
      </w:r>
      <w:r>
        <w:rPr>
          <w:color w:val="5C5B60"/>
          <w:spacing w:val="31"/>
        </w:rPr>
        <w:t xml:space="preserve"> </w:t>
      </w:r>
      <w:r>
        <w:rPr>
          <w:color w:val="5C5B60"/>
        </w:rPr>
        <w:t>cuenta</w:t>
      </w:r>
      <w:r>
        <w:rPr>
          <w:color w:val="5C5B60"/>
          <w:spacing w:val="30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colaboración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Art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People-,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finalidad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contribuir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desarrollo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cultural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ciudad,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promocionar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universo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artístico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local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mostrar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bordo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trabajos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relevantes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vanguardistas, se ofrece como espacio expositivo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itinerante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obras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abordan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creación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artística contemporánea ligadas a los conceptos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movilidad,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movimiento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conectividad.</w:t>
      </w:r>
    </w:p>
    <w:p w:rsidR="00BC04E7" w:rsidRDefault="00BC04E7">
      <w:pPr>
        <w:pStyle w:val="Textoindependiente"/>
        <w:spacing w:before="3"/>
        <w:rPr>
          <w:sz w:val="24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9"/>
        <w:spacing w:before="108" w:line="259" w:lineRule="auto"/>
        <w:ind w:right="186"/>
      </w:pPr>
      <w:r>
        <w:rPr>
          <w:color w:val="1F2A55"/>
          <w:spacing w:val="-1"/>
          <w:w w:val="115"/>
        </w:rPr>
        <w:lastRenderedPageBreak/>
        <w:t>COLABORACIÓN</w:t>
      </w:r>
      <w:r>
        <w:rPr>
          <w:color w:val="1F2A55"/>
          <w:spacing w:val="-15"/>
          <w:w w:val="115"/>
        </w:rPr>
        <w:t xml:space="preserve"> </w:t>
      </w:r>
      <w:r>
        <w:rPr>
          <w:color w:val="1F2A55"/>
          <w:spacing w:val="-1"/>
          <w:w w:val="115"/>
        </w:rPr>
        <w:t>CON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spacing w:val="-1"/>
          <w:w w:val="115"/>
        </w:rPr>
        <w:t>LA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CONCEJALÍA</w:t>
      </w:r>
      <w:r>
        <w:rPr>
          <w:color w:val="1F2A55"/>
          <w:spacing w:val="-14"/>
          <w:w w:val="115"/>
        </w:rPr>
        <w:t xml:space="preserve"> </w:t>
      </w:r>
      <w:r>
        <w:rPr>
          <w:color w:val="1F2A55"/>
          <w:w w:val="115"/>
        </w:rPr>
        <w:t>DE</w:t>
      </w:r>
      <w:r>
        <w:rPr>
          <w:color w:val="1F2A55"/>
          <w:spacing w:val="-59"/>
          <w:w w:val="115"/>
        </w:rPr>
        <w:t xml:space="preserve"> </w:t>
      </w:r>
      <w:r>
        <w:rPr>
          <w:color w:val="1F2A55"/>
          <w:w w:val="115"/>
        </w:rPr>
        <w:t>IGUALDAD</w:t>
      </w:r>
    </w:p>
    <w:p w:rsidR="00BC04E7" w:rsidRDefault="00BC04E7">
      <w:pPr>
        <w:pStyle w:val="Textoindependiente"/>
        <w:spacing w:before="7"/>
        <w:rPr>
          <w:rFonts w:ascii="Calibri" w:hAnsi="Calibri"/>
          <w:sz w:val="34"/>
        </w:rPr>
      </w:pPr>
    </w:p>
    <w:p w:rsidR="00BC04E7" w:rsidRDefault="00BA4463">
      <w:pPr>
        <w:pStyle w:val="Textoindependiente"/>
        <w:spacing w:line="247" w:lineRule="auto"/>
        <w:ind w:left="803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formalizó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entrega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Concejalía de Igualdad del Ayuntamiento capitalino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tarjetas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BonoGuagua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llevar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cabo</w:t>
      </w:r>
    </w:p>
    <w:p w:rsidR="00BC04E7" w:rsidRDefault="00BA4463">
      <w:r>
        <w:br w:type="column"/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extoindependiente"/>
        <w:spacing w:before="183" w:line="247" w:lineRule="auto"/>
        <w:ind w:left="243" w:right="1301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propone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viajeros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conocer los espacios verdes más emblemáticos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 Palma</w:t>
      </w:r>
      <w:r>
        <w:rPr>
          <w:color w:val="5C5B60"/>
        </w:rPr>
        <w:t>s de Gran Canaria a través del proyecto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Arquiguaguas,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marco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VI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Semana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Internacional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Arquitectura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organizada</w:t>
      </w:r>
      <w:r>
        <w:rPr>
          <w:color w:val="5C5B60"/>
          <w:spacing w:val="49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48"/>
        </w:rPr>
        <w:t xml:space="preserve"> </w:t>
      </w:r>
      <w:r>
        <w:rPr>
          <w:color w:val="5C5B60"/>
        </w:rPr>
        <w:t>el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482" w:space="40"/>
            <w:col w:w="6228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05504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1797682</wp:posOffset>
            </wp:positionV>
            <wp:extent cx="2970528" cy="1967861"/>
            <wp:effectExtent l="0" t="0" r="0" b="0"/>
            <wp:wrapSquare wrapText="bothSides"/>
            <wp:docPr id="47" name="docshape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6528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3931289</wp:posOffset>
            </wp:positionV>
            <wp:extent cx="2970528" cy="1967861"/>
            <wp:effectExtent l="0" t="0" r="0" b="0"/>
            <wp:wrapSquare wrapText="bothSides"/>
            <wp:docPr id="48" name="docshape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4683127</wp:posOffset>
            </wp:positionV>
            <wp:extent cx="2970528" cy="1967861"/>
            <wp:effectExtent l="0" t="0" r="0" b="0"/>
            <wp:wrapSquare wrapText="bothSides"/>
            <wp:docPr id="49" name="docshape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6775447</wp:posOffset>
            </wp:positionV>
            <wp:extent cx="2970528" cy="1967861"/>
            <wp:effectExtent l="0" t="0" r="0" b="0"/>
            <wp:wrapSquare wrapText="bothSides"/>
            <wp:docPr id="50" name="docshape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79" o:spid="_x0000_s1494" style="position:absolute;margin-left:0;margin-top:0;width:612.3pt;height:858.9pt;z-index:-251572736;mso-position-horizontal-relative:page;mso-position-vertical-relative:page" coordsize="12246,17178">
            <v:shape id="docshape380" o:spid="_x0000_s1495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63" o:spid="_x0000_s1496" type="#_x0000_t32" style="position:absolute;left:11412;top:6616;width:834;height:0;visibility:visible;mso-wrap-style:square" o:connectortype="elbow" strokecolor="#f6c506" strokeweight=".08811mm"/>
            <v:shape id="Line 62" o:spid="_x0000_s1497" type="#_x0000_t32" style="position:absolute;left:1304;top:14176;width:4677;height:0;visibility:visible;mso-wrap-style:square" o:connectortype="elbow" strokecolor="#f6c506" strokeweight=".17625mm"/>
            <v:shape id="Line 61" o:spid="_x0000_s1498" type="#_x0000_t32" style="position:absolute;left:6265;top:4336;width:4677;height:0;visibility:visible;mso-wrap-style:square" o:connectortype="elbow" strokecolor="#f6c506" strokeweight=".17625mm"/>
            <v:shape id="Line 60" o:spid="_x0000_s1499" type="#_x0000_t32" style="position:absolute;left:6265;top:713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25"/>
        </w:rPr>
      </w:pPr>
    </w:p>
    <w:p w:rsidR="00BC04E7" w:rsidRDefault="00BA4463">
      <w:pPr>
        <w:spacing w:before="95"/>
        <w:ind w:left="6822"/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left" w:pos="2228"/>
        </w:tabs>
        <w:ind w:left="113"/>
      </w:pP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lastRenderedPageBreak/>
        <w:t>48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13"/>
          <w:w w:val="110"/>
        </w:rPr>
        <w:t>COLABORACIONES</w:t>
      </w:r>
      <w:r>
        <w:rPr>
          <w:color w:val="FDEEC5"/>
          <w:spacing w:val="-47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5"/>
        <w:rPr>
          <w:rFonts w:ascii="Calibri" w:hAnsi="Calibri"/>
          <w:b/>
          <w:sz w:val="17"/>
        </w:rPr>
      </w:pPr>
    </w:p>
    <w:p w:rsidR="00BC04E7" w:rsidRDefault="00BA4463">
      <w:pPr>
        <w:pStyle w:val="Textoindependiente"/>
        <w:spacing w:before="103" w:line="247" w:lineRule="auto"/>
        <w:ind w:left="5764" w:right="1301"/>
        <w:jc w:val="both"/>
      </w:pPr>
      <w:proofErr w:type="gramStart"/>
      <w:r>
        <w:rPr>
          <w:color w:val="5C5B60"/>
        </w:rPr>
        <w:t>expertos</w:t>
      </w:r>
      <w:proofErr w:type="gramEnd"/>
      <w:r>
        <w:rPr>
          <w:color w:val="5C5B60"/>
        </w:rPr>
        <w:t xml:space="preserve"> en Recursos Humanos </w:t>
      </w:r>
      <w:r>
        <w:rPr>
          <w:color w:val="5C5B60"/>
        </w:rPr>
        <w:t>de las principales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empresas de la región y del país, que trataron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explicar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–entre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otros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asuntos-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cómo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adaptar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compañías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actual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situación sanitaria.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line="259" w:lineRule="auto"/>
        <w:ind w:left="5764" w:right="1785"/>
      </w:pPr>
      <w:r>
        <w:rPr>
          <w:color w:val="1F2A55"/>
          <w:w w:val="110"/>
        </w:rPr>
        <w:t>COLABORACIÓN</w:t>
      </w:r>
      <w:r>
        <w:rPr>
          <w:color w:val="1F2A55"/>
          <w:spacing w:val="15"/>
          <w:w w:val="110"/>
        </w:rPr>
        <w:t xml:space="preserve"> </w:t>
      </w:r>
      <w:r>
        <w:rPr>
          <w:color w:val="1F2A55"/>
          <w:w w:val="110"/>
        </w:rPr>
        <w:t>CON</w:t>
      </w:r>
      <w:r>
        <w:rPr>
          <w:color w:val="1F2A55"/>
          <w:spacing w:val="16"/>
          <w:w w:val="110"/>
        </w:rPr>
        <w:t xml:space="preserve"> </w:t>
      </w:r>
      <w:r>
        <w:rPr>
          <w:color w:val="1F2A55"/>
          <w:w w:val="110"/>
        </w:rPr>
        <w:t>LA</w:t>
      </w:r>
      <w:r>
        <w:rPr>
          <w:color w:val="1F2A55"/>
          <w:spacing w:val="16"/>
          <w:w w:val="110"/>
        </w:rPr>
        <w:t xml:space="preserve"> </w:t>
      </w:r>
      <w:r>
        <w:rPr>
          <w:color w:val="1F2A55"/>
          <w:w w:val="110"/>
        </w:rPr>
        <w:t>ASOCIACIÓN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w w:val="110"/>
        </w:rPr>
        <w:t>REHOYANDO-PROYECTO</w:t>
      </w:r>
      <w:r>
        <w:rPr>
          <w:color w:val="1F2A55"/>
          <w:spacing w:val="-10"/>
          <w:w w:val="110"/>
        </w:rPr>
        <w:t xml:space="preserve"> </w:t>
      </w:r>
      <w:r>
        <w:rPr>
          <w:color w:val="1F2A55"/>
          <w:w w:val="110"/>
        </w:rPr>
        <w:t>ALMOGARÉN.</w:t>
      </w:r>
    </w:p>
    <w:p w:rsidR="00BC04E7" w:rsidRDefault="00BC04E7">
      <w:pPr>
        <w:pStyle w:val="Textoindependiente"/>
        <w:spacing w:before="2"/>
        <w:rPr>
          <w:rFonts w:ascii="Calibri" w:hAnsi="Calibri"/>
          <w:sz w:val="26"/>
        </w:rPr>
      </w:pPr>
    </w:p>
    <w:p w:rsidR="00BC04E7" w:rsidRDefault="00BC04E7">
      <w:pPr>
        <w:sectPr w:rsidR="00BC04E7"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2"/>
        </w:rPr>
      </w:pPr>
    </w:p>
    <w:p w:rsidR="00BC04E7" w:rsidRDefault="00BC04E7">
      <w:pPr>
        <w:pStyle w:val="Textoindependiente"/>
        <w:rPr>
          <w:rFonts w:ascii="Calibri" w:hAnsi="Calibri"/>
          <w:sz w:val="21"/>
        </w:rPr>
      </w:pPr>
    </w:p>
    <w:p w:rsidR="00BC04E7" w:rsidRDefault="00BC04E7">
      <w:pPr>
        <w:pStyle w:val="Textoindependiente"/>
        <w:spacing w:before="1" w:line="247" w:lineRule="auto"/>
        <w:ind w:left="803" w:right="38"/>
        <w:jc w:val="both"/>
      </w:pPr>
      <w:r w:rsidRPr="00BC04E7">
        <w:pict>
          <v:shape id="docshape385" o:spid="_x0000_s1500" type="#_x0000_t202" style="position:absolute;left:0;text-align:left;margin-left:31.25pt;margin-top:33.4pt;width:11.65pt;height:89.95pt;z-index:25169561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386" o:spid="_x0000_s1501" type="#_x0000_t202" style="position:absolute;left:0;text-align:left;margin-left:32.2pt;margin-top:.85pt;width:9.3pt;height:21.85pt;z-index:25169664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04"/>
                      <w:sz w:val="35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Colegio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Oficial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Arquitectos</w:t>
      </w:r>
      <w:r w:rsidR="00BA4463">
        <w:rPr>
          <w:color w:val="5C5B60"/>
          <w:spacing w:val="55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56"/>
        </w:rPr>
        <w:t xml:space="preserve"> </w:t>
      </w:r>
      <w:r w:rsidR="00BA4463">
        <w:rPr>
          <w:color w:val="5C5B60"/>
        </w:rPr>
        <w:t>Gran</w:t>
      </w:r>
      <w:r w:rsidR="00BA4463">
        <w:rPr>
          <w:color w:val="5C5B60"/>
          <w:spacing w:val="55"/>
        </w:rPr>
        <w:t xml:space="preserve"> </w:t>
      </w:r>
      <w:r w:rsidR="00BA4463">
        <w:rPr>
          <w:color w:val="5C5B60"/>
        </w:rPr>
        <w:t>Canaria,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que en esta edición gira en torno a la Agenda 2030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impulsada por Naciones Unidas para la generación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ciudades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comunidades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sostenibles.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La compañía municipal, por quinto año consecutivo,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potencia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conocimiento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ciudad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1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patrimonio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arquitectónico, localizando en el interior del vehículo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público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paneles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informativos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explican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forma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didáctica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espacios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interés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arquitectónicos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fueron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proyectados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convertirse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destacadas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zonas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verdes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5"/>
        </w:rPr>
        <w:t xml:space="preserve"> </w:t>
      </w:r>
      <w:r>
        <w:rPr>
          <w:color w:val="5C5B60"/>
        </w:rPr>
        <w:t>ciudad,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breve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reseña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histórica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principales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características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mismos.</w:t>
      </w:r>
    </w:p>
    <w:p w:rsidR="00BC04E7" w:rsidRDefault="00BC04E7">
      <w:pPr>
        <w:pStyle w:val="Textoindependiente"/>
        <w:spacing w:before="6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“Las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Palmas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está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plenamente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integrada desde hace mucho tiempo en la estrategia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Agenda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2030</w:t>
      </w:r>
      <w:r>
        <w:rPr>
          <w:color w:val="5C5B60"/>
          <w:spacing w:val="-3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Naciones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Unidas</w:t>
      </w:r>
      <w:r>
        <w:rPr>
          <w:color w:val="5C5B60"/>
          <w:spacing w:val="-34"/>
        </w:rPr>
        <w:t xml:space="preserve"> </w:t>
      </w:r>
      <w:r>
        <w:rPr>
          <w:color w:val="5C5B60"/>
        </w:rPr>
        <w:t>sobre</w:t>
      </w:r>
      <w:r>
        <w:rPr>
          <w:color w:val="5C5B60"/>
          <w:spacing w:val="-35"/>
        </w:rPr>
        <w:t xml:space="preserve"> </w:t>
      </w:r>
      <w:r>
        <w:rPr>
          <w:color w:val="5C5B60"/>
        </w:rPr>
        <w:t>ciudades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 comunidades sostenibles, donde la MetroGuagua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va a convertirse en un pilar fundamental, no sólo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porque va a revolucionar la movilidad sino porque va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a transformar aquellos espacios por donde transita”,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 explicado el concejal de Movilidad, Jos</w:t>
      </w:r>
      <w:r>
        <w:rPr>
          <w:color w:val="5C5B60"/>
        </w:rPr>
        <w:t>é Eduardo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Ramírez,</w:t>
      </w:r>
      <w:r>
        <w:rPr>
          <w:color w:val="5C5B60"/>
          <w:spacing w:val="43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tiempo</w:t>
      </w:r>
      <w:r>
        <w:rPr>
          <w:color w:val="5C5B60"/>
          <w:spacing w:val="43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ha</w:t>
      </w:r>
      <w:r>
        <w:rPr>
          <w:color w:val="5C5B60"/>
          <w:spacing w:val="43"/>
        </w:rPr>
        <w:t xml:space="preserve"> </w:t>
      </w:r>
      <w:r>
        <w:rPr>
          <w:color w:val="5C5B60"/>
        </w:rPr>
        <w:t>invitado</w:t>
      </w:r>
      <w:r>
        <w:rPr>
          <w:color w:val="5C5B60"/>
          <w:spacing w:val="44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43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43"/>
        </w:rPr>
        <w:t xml:space="preserve"> </w:t>
      </w:r>
      <w:r>
        <w:rPr>
          <w:color w:val="5C5B60"/>
        </w:rPr>
        <w:t>viajeros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del transporte público a un recorrido virtual por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espacios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verdes,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través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paneles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informativos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el interior de la guagua, para que conozcan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aprecien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mayor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detalle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capital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grancanaria.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7"/>
        <w:jc w:val="both"/>
      </w:pPr>
      <w:r>
        <w:rPr>
          <w:color w:val="1F2A55"/>
          <w:w w:val="110"/>
        </w:rPr>
        <w:t>FORO</w:t>
      </w:r>
      <w:r>
        <w:rPr>
          <w:color w:val="1F2A55"/>
          <w:spacing w:val="3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RECURSOS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HUMANOS</w:t>
      </w:r>
      <w:r>
        <w:rPr>
          <w:color w:val="1F2A55"/>
          <w:spacing w:val="4"/>
          <w:w w:val="110"/>
        </w:rPr>
        <w:t xml:space="preserve"> </w:t>
      </w:r>
      <w:r>
        <w:rPr>
          <w:color w:val="1F2A55"/>
          <w:w w:val="110"/>
        </w:rPr>
        <w:t>2020</w:t>
      </w:r>
    </w:p>
    <w:p w:rsidR="00BC04E7" w:rsidRDefault="00BC04E7">
      <w:pPr>
        <w:pStyle w:val="Textoindependiente"/>
        <w:spacing w:before="7"/>
        <w:rPr>
          <w:rFonts w:ascii="Calibri" w:hAnsi="Calibri"/>
          <w:sz w:val="23"/>
        </w:rPr>
      </w:pPr>
    </w:p>
    <w:p w:rsidR="00BC04E7" w:rsidRDefault="00BA4463">
      <w:pPr>
        <w:pStyle w:val="Textoindependiente"/>
        <w:spacing w:line="247" w:lineRule="auto"/>
        <w:ind w:left="803" w:right="38"/>
        <w:jc w:val="both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asumió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patrocinio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Foro de Recursos Humanos en Canarias, que 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celebró de manera virtual en Las Palmas de Gran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Canaria y Santa Cruz de Tenerife, respectivamente.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duodécima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edición,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foro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contó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7"/>
        </w:rPr>
        <w:t xml:space="preserve"> </w:t>
      </w:r>
      <w:r>
        <w:rPr>
          <w:color w:val="5C5B60"/>
        </w:rPr>
        <w:t>los</w:t>
      </w:r>
    </w:p>
    <w:p w:rsidR="00BC04E7" w:rsidRDefault="00BA4463">
      <w:pPr>
        <w:pStyle w:val="Textoindependiente"/>
        <w:spacing w:before="103" w:line="247" w:lineRule="auto"/>
        <w:ind w:left="144" w:right="1301"/>
        <w:jc w:val="both"/>
      </w:pPr>
      <w:r>
        <w:br w:type="column"/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Asociación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Rehoyando, en concreto con el proyecto Almogarén,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fin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ofrecer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respuesta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26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25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prisión, no solo en su etapa de internamiento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 centros penitenciari</w:t>
      </w:r>
      <w:r>
        <w:rPr>
          <w:color w:val="5C5B60"/>
        </w:rPr>
        <w:t>os sino también cuando van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obteniendo la libertad. El objetivo que persiguen 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inserción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socio-laboral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estas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personas.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2"/>
        <w:ind w:left="144"/>
        <w:jc w:val="both"/>
      </w:pPr>
      <w:r>
        <w:rPr>
          <w:color w:val="1F2A55"/>
          <w:w w:val="110"/>
        </w:rPr>
        <w:t>COLABORACIÓN</w:t>
      </w:r>
      <w:r>
        <w:rPr>
          <w:color w:val="1F2A55"/>
          <w:spacing w:val="12"/>
          <w:w w:val="110"/>
        </w:rPr>
        <w:t xml:space="preserve"> </w:t>
      </w:r>
      <w:r>
        <w:rPr>
          <w:color w:val="1F2A55"/>
          <w:w w:val="110"/>
        </w:rPr>
        <w:t>CON</w:t>
      </w:r>
      <w:r>
        <w:rPr>
          <w:color w:val="1F2A55"/>
          <w:spacing w:val="12"/>
          <w:w w:val="110"/>
        </w:rPr>
        <w:t xml:space="preserve"> </w:t>
      </w:r>
      <w:r>
        <w:rPr>
          <w:color w:val="1F2A55"/>
          <w:w w:val="110"/>
        </w:rPr>
        <w:t>UGT</w:t>
      </w:r>
      <w:r>
        <w:rPr>
          <w:color w:val="1F2A55"/>
          <w:spacing w:val="13"/>
          <w:w w:val="110"/>
        </w:rPr>
        <w:t xml:space="preserve"> </w:t>
      </w:r>
      <w:r>
        <w:rPr>
          <w:color w:val="1F2A55"/>
          <w:w w:val="110"/>
        </w:rPr>
        <w:t>CANARIAS</w:t>
      </w:r>
    </w:p>
    <w:p w:rsidR="00BC04E7" w:rsidRDefault="00BC04E7">
      <w:pPr>
        <w:pStyle w:val="Textoindependiente"/>
        <w:spacing w:before="7"/>
        <w:rPr>
          <w:rFonts w:ascii="Calibri" w:hAnsi="Calibri"/>
          <w:sz w:val="23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Colaboración con el sindicato UGT Canarias y 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 xml:space="preserve">su federación de Unión de Jubilados y </w:t>
      </w:r>
      <w:r>
        <w:rPr>
          <w:color w:val="5C5B60"/>
        </w:rPr>
        <w:t>Pensionistas,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en colaboración con el banco de alimentos efectúan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entrega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ciudadanos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remitidos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servicios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distritos,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colabora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tarjetas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BonoGuagua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traslado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voluntarios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colaboradores.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2" w:line="259" w:lineRule="auto"/>
        <w:ind w:left="144" w:right="882"/>
      </w:pPr>
      <w:r>
        <w:rPr>
          <w:color w:val="1F2A55"/>
          <w:w w:val="110"/>
        </w:rPr>
        <w:t>TRADICIONAL CAMPAÑA “UN CACHO DE</w:t>
      </w:r>
      <w:r>
        <w:rPr>
          <w:color w:val="1F2A55"/>
          <w:spacing w:val="-57"/>
          <w:w w:val="110"/>
        </w:rPr>
        <w:t xml:space="preserve"> </w:t>
      </w:r>
      <w:r>
        <w:rPr>
          <w:color w:val="1F2A55"/>
          <w:w w:val="110"/>
        </w:rPr>
        <w:t>TURRÓN”</w:t>
      </w: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rPr>
          <w:rFonts w:ascii="Calibri" w:hAnsi="Calibri"/>
          <w:sz w:val="30"/>
        </w:rPr>
      </w:pPr>
    </w:p>
    <w:p w:rsidR="00BC04E7" w:rsidRDefault="00BC04E7">
      <w:pPr>
        <w:pStyle w:val="Textoindependiente"/>
        <w:spacing w:before="10"/>
        <w:rPr>
          <w:rFonts w:ascii="Calibri" w:hAnsi="Calibri"/>
          <w:sz w:val="40"/>
        </w:rPr>
      </w:pPr>
    </w:p>
    <w:p w:rsidR="00BC04E7" w:rsidRDefault="00BA4463">
      <w:pPr>
        <w:pStyle w:val="Textoindependiente"/>
        <w:spacing w:line="247" w:lineRule="auto"/>
        <w:ind w:left="144" w:right="1301"/>
        <w:jc w:val="both"/>
      </w:pPr>
      <w:r>
        <w:rPr>
          <w:color w:val="5C5B60"/>
        </w:rPr>
        <w:t>El proyecto Por un Cacho de Turrón –activo desde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hace</w:t>
      </w:r>
      <w:r>
        <w:rPr>
          <w:color w:val="5C5B60"/>
          <w:spacing w:val="-25"/>
        </w:rPr>
        <w:t xml:space="preserve"> </w:t>
      </w:r>
      <w:r>
        <w:rPr>
          <w:color w:val="5C5B60"/>
        </w:rPr>
        <w:t>16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años-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25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Banco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5"/>
        </w:rPr>
        <w:t xml:space="preserve"> </w:t>
      </w:r>
      <w:r>
        <w:rPr>
          <w:color w:val="5C5B60"/>
        </w:rPr>
        <w:t>Alimentos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24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25"/>
        </w:rPr>
        <w:t xml:space="preserve"> </w:t>
      </w:r>
      <w:r>
        <w:rPr>
          <w:color w:val="5C5B60"/>
        </w:rPr>
        <w:t>Palmas,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representados por Nicolás Jiménez y Pedro Llorca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respectivamente,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recibieron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solidaria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Guagu</w:t>
      </w:r>
      <w:r>
        <w:rPr>
          <w:color w:val="5C5B60"/>
        </w:rPr>
        <w:t>as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Municipales,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ha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donado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-6"/>
        </w:rPr>
        <w:t xml:space="preserve"> </w:t>
      </w:r>
      <w:r>
        <w:rPr>
          <w:color w:val="5C5B60"/>
        </w:rPr>
        <w:t>partida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media</w:t>
      </w:r>
      <w:r>
        <w:rPr>
          <w:color w:val="5C5B60"/>
          <w:spacing w:val="27"/>
        </w:rPr>
        <w:t xml:space="preserve"> </w:t>
      </w:r>
      <w:r>
        <w:rPr>
          <w:color w:val="5C5B60"/>
        </w:rPr>
        <w:t>tonelada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turrones</w:t>
      </w:r>
      <w:r>
        <w:rPr>
          <w:color w:val="5C5B60"/>
          <w:spacing w:val="27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productos</w:t>
      </w:r>
      <w:r>
        <w:rPr>
          <w:color w:val="5C5B60"/>
          <w:spacing w:val="28"/>
        </w:rPr>
        <w:t xml:space="preserve"> </w:t>
      </w:r>
      <w:r>
        <w:rPr>
          <w:color w:val="5C5B60"/>
        </w:rPr>
        <w:t>navideños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num="2" w:space="720" w:equalWidth="0">
            <w:col w:w="5522" w:space="98"/>
            <w:col w:w="6130" w:space="0"/>
          </w:cols>
        </w:sectPr>
      </w:pP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09600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1727831</wp:posOffset>
            </wp:positionV>
            <wp:extent cx="2970528" cy="1967861"/>
            <wp:effectExtent l="0" t="0" r="0" b="0"/>
            <wp:wrapSquare wrapText="bothSides"/>
            <wp:docPr id="51" name="docshape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9678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page">
              <wp:posOffset>3977639</wp:posOffset>
            </wp:positionH>
            <wp:positionV relativeFrom="page">
              <wp:posOffset>6692895</wp:posOffset>
            </wp:positionV>
            <wp:extent cx="2970528" cy="1802767"/>
            <wp:effectExtent l="0" t="0" r="0" b="0"/>
            <wp:wrapSquare wrapText="bothSides"/>
            <wp:docPr id="52" name="docshape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18027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87" o:spid="_x0000_s1502" style="position:absolute;margin-left:0;margin-top:0;width:612.3pt;height:858.9pt;z-index:-251571712;mso-position-horizontal-relative:page;mso-position-vertical-relative:page" coordsize="12246,17178">
            <v:shape id="docshape388" o:spid="_x0000_s1503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51" o:spid="_x0000_s1504" type="#_x0000_t32" style="position:absolute;top:6616;width:833;height:0;visibility:visible;mso-wrap-style:square" o:connectortype="elbow" strokecolor="#f6c506" strokeweight=".08811mm"/>
            <v:shape id="Line 50" o:spid="_x0000_s1505" type="#_x0000_t32" style="position:absolute;left:1304;top:13616;width:4677;height:0;visibility:visible;mso-wrap-style:square" o:connectortype="elbow" strokecolor="#f6c506" strokeweight=".17625mm"/>
            <v:shape id="Line 49" o:spid="_x0000_s1506" type="#_x0000_t32" style="position:absolute;left:6265;top:4816;width:4677;height:0;visibility:visible;mso-wrap-style:square" o:connectortype="elbow" strokecolor="#f6c506" strokeweight=".17625mm"/>
            <v:shape id="Line 48" o:spid="_x0000_s1507" type="#_x0000_t32" style="position:absolute;left:6265;top:7616;width:4677;height:0;visibility:visible;mso-wrap-style:square" o:connectortype="elbow" strokecolor="#f6c506" strokeweight=".17625mm"/>
            <w10:wrap anchorx="page" anchory="page"/>
          </v:group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7"/>
        <w:rPr>
          <w:sz w:val="26"/>
        </w:rPr>
      </w:pPr>
    </w:p>
    <w:p w:rsidR="00BC04E7" w:rsidRDefault="00BA4463">
      <w:pPr>
        <w:spacing w:before="96"/>
        <w:ind w:left="803"/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C04E7">
      <w:pPr>
        <w:sectPr w:rsidR="00BC04E7">
          <w:type w:val="continuous"/>
          <w:pgSz w:w="12250" w:h="17180"/>
          <w:pgMar w:top="800" w:right="0" w:bottom="280" w:left="500" w:header="720" w:footer="720" w:gutter="0"/>
          <w:cols w:space="720"/>
        </w:sectPr>
      </w:pPr>
    </w:p>
    <w:p w:rsidR="00BC04E7" w:rsidRDefault="00BA4463">
      <w:pPr>
        <w:pStyle w:val="Ttulo3"/>
        <w:tabs>
          <w:tab w:val="right" w:pos="11130"/>
        </w:tabs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11648" behindDoc="0" locked="0" layoutInCell="1" allowOverlap="1">
            <wp:simplePos x="0" y="0"/>
            <wp:positionH relativeFrom="page">
              <wp:posOffset>107954</wp:posOffset>
            </wp:positionH>
            <wp:positionV relativeFrom="page">
              <wp:posOffset>0</wp:posOffset>
            </wp:positionV>
            <wp:extent cx="7668258" cy="10908033"/>
            <wp:effectExtent l="0" t="0" r="0" b="0"/>
            <wp:wrapSquare wrapText="bothSides"/>
            <wp:docPr id="53" name="docshape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8258" cy="109080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1715130</wp:posOffset>
            </wp:positionV>
            <wp:extent cx="2970528" cy="2133596"/>
            <wp:effectExtent l="0" t="0" r="0" b="0"/>
            <wp:wrapSquare wrapText="bothSides"/>
            <wp:docPr id="54" name="docshape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528" cy="2133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391" o:spid="_x0000_s1508" style="position:absolute;left:0;text-align:left;margin-left:0;margin-top:0;width:612.3pt;height:858.9pt;z-index:-251570688;mso-position-horizontal-relative:page;mso-position-vertical-relative:page" coordsize="12246,17178">
            <v:rect id="docshape392" o:spid="_x0000_s1509" style="position:absolute;width:171;height:17178;visibility:visible;mso-wrap-style:square;v-text-anchor:top" fillcolor="#fefbf2" stroked="f">
              <v:textbox style="mso-rotate-with-shape:t" inset="0,0,0,0"/>
            </v:rect>
            <v:shape id="Line 42" o:spid="_x0000_s1510" type="#_x0000_t32" style="position:absolute;left:11412;top:6616;width:834;height:0;visibility:visible;mso-wrap-style:square" o:connectortype="elbow" strokecolor="#f6c506" strokeweight=".08811mm"/>
            <v:shape id="Line 41" o:spid="_x0000_s1511" type="#_x0000_t32" style="position:absolute;left:1304;top:9776;width:4677;height:0;visibility:visible;mso-wrap-style:square" o:connectortype="elbow" strokecolor="#f6c506" strokeweight=".17625mm"/>
            <w10:wrap anchorx="page" anchory="page"/>
          </v:group>
        </w:pict>
      </w:r>
      <w:r>
        <w:rPr>
          <w:color w:val="FDEEC5"/>
          <w:spacing w:val="-12"/>
          <w:w w:val="110"/>
        </w:rPr>
        <w:t>COLABORACIONES</w:t>
      </w:r>
      <w:r>
        <w:rPr>
          <w:color w:val="FDEEC5"/>
          <w:spacing w:val="-55"/>
          <w:w w:val="110"/>
        </w:rPr>
        <w:t xml:space="preserve"> </w:t>
      </w:r>
      <w:r>
        <w:rPr>
          <w:color w:val="FDEEC5"/>
          <w:spacing w:val="-12"/>
          <w:w w:val="110"/>
        </w:rPr>
        <w:t>2020</w:t>
      </w:r>
      <w:r>
        <w:rPr>
          <w:color w:val="FDEEC5"/>
          <w:spacing w:val="-12"/>
          <w:w w:val="110"/>
        </w:rPr>
        <w:tab/>
      </w:r>
      <w:r w:rsidRPr="00BC04E7">
        <w:rPr>
          <w:rFonts w:ascii="Tahoma" w:hAnsi="Tahoma"/>
          <w:b w:val="0"/>
          <w:color w:val="F9D66A"/>
          <w:spacing w:val="-11"/>
          <w:w w:val="110"/>
          <w:position w:val="34"/>
          <w:sz w:val="22"/>
        </w:rPr>
        <w:t>49</w:t>
      </w: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rPr>
          <w:rFonts w:ascii="Tahoma" w:hAnsi="Tahoma"/>
          <w:sz w:val="44"/>
        </w:rPr>
      </w:pPr>
    </w:p>
    <w:p w:rsidR="00BC04E7" w:rsidRDefault="00BC04E7">
      <w:pPr>
        <w:pStyle w:val="Textoindependiente"/>
        <w:spacing w:before="1"/>
        <w:rPr>
          <w:rFonts w:ascii="Tahoma" w:hAnsi="Tahoma"/>
          <w:sz w:val="60"/>
        </w:rPr>
      </w:pPr>
    </w:p>
    <w:p w:rsidR="00BC04E7" w:rsidRDefault="00BA4463">
      <w:pPr>
        <w:pStyle w:val="Textoindependiente"/>
        <w:tabs>
          <w:tab w:val="right" w:pos="11101"/>
        </w:tabs>
        <w:ind w:left="803"/>
        <w:jc w:val="both"/>
      </w:pPr>
      <w:proofErr w:type="gramStart"/>
      <w:r>
        <w:rPr>
          <w:color w:val="5C5B60"/>
        </w:rPr>
        <w:t>para</w:t>
      </w:r>
      <w:proofErr w:type="gramEnd"/>
      <w:r>
        <w:rPr>
          <w:color w:val="5C5B60"/>
          <w:spacing w:val="15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ninguna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familia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ciudad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6"/>
        </w:rPr>
        <w:t xml:space="preserve"> </w:t>
      </w:r>
      <w:r>
        <w:rPr>
          <w:color w:val="5C5B60"/>
        </w:rPr>
        <w:t>quede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sin</w:t>
      </w:r>
      <w:r>
        <w:rPr>
          <w:color w:val="5C5B60"/>
        </w:rPr>
        <w:tab/>
      </w:r>
      <w:r w:rsidRPr="00BC04E7">
        <w:rPr>
          <w:rFonts w:ascii="Calibri" w:hAnsi="Calibri"/>
          <w:color w:val="F8D053"/>
          <w:position w:val="11"/>
          <w:sz w:val="35"/>
        </w:rPr>
        <w:t>7</w:t>
      </w:r>
    </w:p>
    <w:p w:rsidR="00BC04E7" w:rsidRDefault="00BC04E7">
      <w:pPr>
        <w:pStyle w:val="Textoindependiente"/>
        <w:spacing w:before="10"/>
        <w:ind w:left="803"/>
        <w:jc w:val="both"/>
      </w:pPr>
      <w:r w:rsidRPr="00BC04E7">
        <w:pict>
          <v:shape id="docshape395" o:spid="_x0000_s1512" type="#_x0000_t202" style="position:absolute;left:0;text-align:left;margin-left:569.85pt;margin-top:6.15pt;width:11.65pt;height:89.95pt;z-index:25169766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sz w:val="16"/>
                    </w:rPr>
                    <w:t>COLABORACIONES</w:t>
                  </w:r>
                  <w:r>
                    <w:rPr>
                      <w:rFonts w:ascii="Tahoma" w:hAnsi="Tahoma"/>
                      <w:color w:val="F8D053"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sz w:val="16"/>
                    </w:rPr>
                    <w:t>2020</w:t>
                  </w:r>
                </w:p>
              </w:txbxContent>
            </v:textbox>
            <w10:wrap anchorx="page"/>
          </v:shape>
        </w:pict>
      </w:r>
      <w:proofErr w:type="gramStart"/>
      <w:r w:rsidR="00BA4463">
        <w:rPr>
          <w:color w:val="5C5B60"/>
        </w:rPr>
        <w:t>dulces</w:t>
      </w:r>
      <w:proofErr w:type="gramEnd"/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su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mesa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durante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Navidad.</w:t>
      </w:r>
    </w:p>
    <w:p w:rsidR="00BC04E7" w:rsidRDefault="00BC04E7">
      <w:pPr>
        <w:pStyle w:val="Textoindependiente"/>
        <w:spacing w:before="8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803" w:right="6261"/>
        <w:jc w:val="both"/>
      </w:pPr>
      <w:r>
        <w:rPr>
          <w:color w:val="5C5B60"/>
        </w:rPr>
        <w:t>Con esta aportación, Guaguas Municipales renueva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 respaldo a la acción solidaria compartida por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Banco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Alimentos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Palmas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proyecto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Cacho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Turrón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quienes,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segundo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año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consecutivo,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han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unido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llevar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cabo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 campaña de recogida de alimentos en Navidad.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Además, se colocan 50 carteles en el interior de las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promoción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campaña.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A4463">
      <w:pPr>
        <w:pStyle w:val="Ttulo9"/>
        <w:spacing w:before="133"/>
        <w:jc w:val="both"/>
      </w:pPr>
      <w:r>
        <w:rPr>
          <w:color w:val="1F2A55"/>
          <w:w w:val="110"/>
        </w:rPr>
        <w:t>CAMPAÑA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NAVIDEÑA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8"/>
          <w:w w:val="110"/>
        </w:rPr>
        <w:t xml:space="preserve"> </w:t>
      </w:r>
      <w:r>
        <w:rPr>
          <w:color w:val="1F2A55"/>
          <w:w w:val="110"/>
        </w:rPr>
        <w:t>CASA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DE</w:t>
      </w:r>
      <w:r>
        <w:rPr>
          <w:color w:val="1F2A55"/>
          <w:spacing w:val="9"/>
          <w:w w:val="110"/>
        </w:rPr>
        <w:t xml:space="preserve"> </w:t>
      </w:r>
      <w:r>
        <w:rPr>
          <w:color w:val="1F2A55"/>
          <w:w w:val="110"/>
        </w:rPr>
        <w:t>GALICIA</w:t>
      </w:r>
    </w:p>
    <w:p w:rsidR="00BC04E7" w:rsidRDefault="00BC04E7">
      <w:pPr>
        <w:pStyle w:val="Textoindependiente"/>
        <w:spacing w:before="7"/>
        <w:rPr>
          <w:rFonts w:ascii="Calibri" w:hAnsi="Calibri"/>
          <w:sz w:val="23"/>
        </w:rPr>
      </w:pPr>
    </w:p>
    <w:p w:rsidR="00BC04E7" w:rsidRDefault="00BA4463">
      <w:pPr>
        <w:pStyle w:val="Textoindependiente"/>
        <w:spacing w:line="247" w:lineRule="auto"/>
        <w:ind w:left="803" w:right="6262"/>
        <w:jc w:val="both"/>
      </w:pPr>
      <w:r>
        <w:rPr>
          <w:color w:val="5C5B60"/>
        </w:rPr>
        <w:t>Como es tradicional, Guaguas Municipales cede 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mes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diciembre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tarjetas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BonoGuagua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transporte de los voluntarios de la Casa de Galicia.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Esta institución se abrió en Gran Canaria en 1951 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promovió</w:t>
      </w:r>
      <w:r>
        <w:rPr>
          <w:color w:val="5C5B60"/>
          <w:spacing w:val="3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primera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cabalgata</w:t>
      </w:r>
      <w:r>
        <w:rPr>
          <w:color w:val="5C5B60"/>
          <w:spacing w:val="3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Reyes,</w:t>
      </w:r>
      <w:r>
        <w:rPr>
          <w:color w:val="5C5B60"/>
          <w:spacing w:val="34"/>
        </w:rPr>
        <w:t xml:space="preserve"> </w:t>
      </w:r>
      <w:r>
        <w:rPr>
          <w:color w:val="5C5B60"/>
        </w:rPr>
        <w:t>después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de la Guerra Civil. En la actualidad, aporta entre 500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700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figurantes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organiza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recepción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0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Reyes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Magos de Oriente, que en esta edición tuvo que ser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suspendida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causa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 pandemia.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4"/>
        <w:rPr>
          <w:sz w:val="17"/>
        </w:rPr>
      </w:pPr>
    </w:p>
    <w:p w:rsidR="00BC04E7" w:rsidRDefault="00BA4463">
      <w:pPr>
        <w:spacing w:before="95"/>
        <w:ind w:left="6822"/>
        <w:sectPr w:rsidR="00BC04E7">
          <w:pgSz w:w="12250" w:h="17180"/>
          <w:pgMar w:top="80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A4463">
      <w:pPr>
        <w:pStyle w:val="Textoindependiente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136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5715</wp:posOffset>
            </wp:positionV>
            <wp:extent cx="6448421" cy="10902318"/>
            <wp:effectExtent l="0" t="0" r="0" b="0"/>
            <wp:wrapSquare wrapText="bothSides"/>
            <wp:docPr id="55" name="docshape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8421" cy="10902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shape id="Line 36" o:spid="_x0000_s1513" type="#_x0000_t32" style="position:absolute;margin-left:337.5pt;margin-top:601.1pt;width:0;height:0;z-index:251640320;visibility:visible;mso-wrap-style:square;mso-position-horizontal-relative:page;mso-position-vertical-relative:page" o:connectortype="elbow" strokeweight=".42392mm">
            <w10:wrap type="square" anchorx="page" anchory="page"/>
          </v:shape>
        </w:pic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10"/>
        <w:rPr>
          <w:rFonts w:ascii="Tahoma" w:hAnsi="Tahoma"/>
          <w:sz w:val="28"/>
        </w:rPr>
      </w:pPr>
    </w:p>
    <w:p w:rsidR="00BC04E7" w:rsidRDefault="00BA4463">
      <w:pPr>
        <w:spacing w:before="89"/>
        <w:ind w:right="2394"/>
        <w:jc w:val="right"/>
      </w:pPr>
      <w:r>
        <w:rPr>
          <w:rFonts w:ascii="Times New Roman" w:hAnsi="Times New Roman"/>
          <w:color w:val="C8C4BC"/>
          <w:w w:val="86"/>
          <w:sz w:val="26"/>
          <w:shd w:val="clear" w:color="auto" w:fill="F0EDE4"/>
        </w:rPr>
        <w:t>,</w:t>
      </w: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rPr>
          <w:rFonts w:ascii="Times New Roman" w:hAnsi="Times New Roman"/>
        </w:rPr>
      </w:pPr>
    </w:p>
    <w:p w:rsidR="00BC04E7" w:rsidRDefault="00BC04E7">
      <w:pPr>
        <w:pStyle w:val="Textoindependiente"/>
        <w:spacing w:before="7"/>
        <w:rPr>
          <w:rFonts w:ascii="Times New Roman" w:hAnsi="Times New Roman"/>
          <w:sz w:val="19"/>
        </w:rPr>
      </w:pPr>
    </w:p>
    <w:p w:rsidR="00BC04E7" w:rsidRDefault="00BA4463">
      <w:pPr>
        <w:spacing w:before="95" w:line="276" w:lineRule="auto"/>
        <w:ind w:left="6349" w:right="4212" w:firstLine="88"/>
      </w:pPr>
      <w:r>
        <w:rPr>
          <w:b/>
          <w:color w:val="C8C4BC"/>
          <w:sz w:val="18"/>
          <w:shd w:val="clear" w:color="auto" w:fill="F0EDE4"/>
        </w:rPr>
        <w:t>ASIENTO</w:t>
      </w:r>
      <w:r>
        <w:rPr>
          <w:b/>
          <w:color w:val="C8C4BC"/>
          <w:spacing w:val="1"/>
          <w:sz w:val="18"/>
        </w:rPr>
        <w:t xml:space="preserve"> </w:t>
      </w:r>
      <w:r>
        <w:rPr>
          <w:b/>
          <w:color w:val="C8C4BC"/>
          <w:w w:val="95"/>
          <w:sz w:val="18"/>
          <w:shd w:val="clear" w:color="auto" w:fill="F0EDE4"/>
        </w:rPr>
        <w:t>SHABILIT</w:t>
      </w:r>
      <w:r>
        <w:rPr>
          <w:b/>
          <w:color w:val="C8C4BC"/>
          <w:w w:val="95"/>
          <w:sz w:val="18"/>
          <w:shd w:val="clear" w:color="auto" w:fill="F0EDE4"/>
        </w:rPr>
        <w:lastRenderedPageBreak/>
        <w:t>ADO</w:t>
      </w:r>
    </w:p>
    <w:p w:rsidR="00BC04E7" w:rsidRDefault="00BA4463">
      <w:pPr>
        <w:spacing w:before="34"/>
        <w:ind w:left="2506" w:right="989"/>
        <w:jc w:val="center"/>
        <w:sectPr w:rsidR="00BC04E7">
          <w:pgSz w:w="12250" w:h="17180"/>
          <w:pgMar w:top="1620" w:right="0" w:bottom="280" w:left="500" w:header="720" w:footer="720" w:gutter="0"/>
          <w:cols w:space="720"/>
        </w:sectPr>
      </w:pPr>
      <w:r>
        <w:rPr>
          <w:b/>
          <w:color w:val="C8C4BC"/>
          <w:w w:val="85"/>
          <w:sz w:val="11"/>
          <w:shd w:val="clear" w:color="auto" w:fill="F0EDE4"/>
        </w:rPr>
        <w:t>11</w:t>
      </w:r>
      <w:r>
        <w:rPr>
          <w:b/>
          <w:color w:val="C8C4BC"/>
          <w:spacing w:val="31"/>
          <w:sz w:val="11"/>
        </w:rPr>
        <w:t xml:space="preserve"> </w:t>
      </w:r>
      <w:proofErr w:type="gramStart"/>
      <w:r>
        <w:rPr>
          <w:color w:val="C8C4BC"/>
          <w:w w:val="85"/>
          <w:sz w:val="13"/>
          <w:shd w:val="clear" w:color="auto" w:fill="F0EDE4"/>
        </w:rPr>
        <w:t>Qnf1</w:t>
      </w:r>
      <w:r>
        <w:rPr>
          <w:color w:val="C8C4BC"/>
          <w:spacing w:val="-17"/>
          <w:w w:val="85"/>
          <w:sz w:val="13"/>
          <w:shd w:val="clear" w:color="auto" w:fill="F0EDE4"/>
        </w:rPr>
        <w:t xml:space="preserve"> </w:t>
      </w:r>
      <w:r>
        <w:rPr>
          <w:rFonts w:ascii="Times New Roman" w:hAnsi="Times New Roman"/>
          <w:color w:val="C8C4BC"/>
          <w:w w:val="85"/>
          <w:sz w:val="15"/>
          <w:shd w:val="clear" w:color="auto" w:fill="F0EDE4"/>
        </w:rPr>
        <w:t>,E</w:t>
      </w:r>
      <w:proofErr w:type="gramEnd"/>
      <w:r>
        <w:rPr>
          <w:rFonts w:ascii="Times New Roman" w:hAnsi="Times New Roman"/>
          <w:color w:val="C8C4BC"/>
          <w:spacing w:val="60"/>
          <w:sz w:val="15"/>
        </w:rPr>
        <w:t xml:space="preserve"> </w:t>
      </w:r>
      <w:r>
        <w:rPr>
          <w:color w:val="C8C4BC"/>
          <w:w w:val="85"/>
          <w:sz w:val="13"/>
          <w:shd w:val="clear" w:color="auto" w:fill="F0EDE4"/>
        </w:rPr>
        <w:t>,u</w:t>
      </w:r>
    </w:p>
    <w:p w:rsidR="00BC04E7" w:rsidRDefault="00BC04E7">
      <w:pPr>
        <w:pStyle w:val="Textoindependiente"/>
      </w:pPr>
      <w:r w:rsidRPr="00BC04E7">
        <w:lastRenderedPageBreak/>
        <w:pict>
          <v:shape id="docshape399" o:spid="_x0000_s1514" style="position:absolute;margin-left:0;margin-top:0;width:612.3pt;height:858.9pt;z-index:251641344;visibility:visible;mso-wrap-style:square;mso-position-horizontal-relative:page;mso-position-vertical-relative:page;v-text-anchor:top" coordsize="12246,17178" path="m12246,l170,,,,,17178r170,l12246,17178,12246,xe" fillcolor="#fefbf2" stroked="f">
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w10:wrap type="square" anchorx="page" anchory="page"/>
          </v:shape>
        </w:pict>
      </w:r>
      <w:r w:rsidR="00BA4463">
        <w:rPr>
          <w:noProof/>
          <w:lang w:eastAsia="es-ES"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53977</wp:posOffset>
            </wp:positionV>
            <wp:extent cx="3438528" cy="10854056"/>
            <wp:effectExtent l="0" t="0" r="0" b="0"/>
            <wp:wrapSquare wrapText="bothSides"/>
            <wp:docPr id="56" name="docshape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8528" cy="10854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pict>
          <v:shape id="docshape401" o:spid="_x0000_s1515" type="#_x0000_t202" style="position:absolute;margin-left:242.8pt;margin-top:376.9pt;width:273.1pt;height:615.1pt;z-index:251698688;visibility:visible;mso-wrap-style:square;mso-position-horizontal-relative:page;mso-position-vertical-relative:page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407"/>
                  </w:pPr>
                  <w:r>
                    <w:rPr>
                      <w:rFonts w:ascii="Calibri" w:hAnsi="Calibri"/>
                      <w:b/>
                      <w:color w:val="FDEEC5"/>
                      <w:w w:val="111"/>
                      <w:sz w:val="970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6"/>
        <w:rPr>
          <w:sz w:val="29"/>
        </w:rPr>
      </w:pPr>
    </w:p>
    <w:p w:rsidR="00BC04E7" w:rsidRDefault="00BA4463">
      <w:pPr>
        <w:pStyle w:val="Ttulo2"/>
        <w:spacing w:before="260" w:line="192" w:lineRule="auto"/>
        <w:ind w:left="5279" w:right="2433" w:firstLine="262"/>
        <w:sectPr w:rsidR="00BC04E7">
          <w:pgSz w:w="12250" w:h="17180"/>
          <w:pgMar w:top="1620" w:right="0" w:bottom="0" w:left="500" w:header="720" w:footer="720" w:gutter="0"/>
          <w:cols w:space="720"/>
        </w:sectPr>
      </w:pPr>
      <w:r>
        <w:rPr>
          <w:color w:val="1F2A55"/>
          <w:w w:val="110"/>
        </w:rPr>
        <w:t>RESPUESTA</w:t>
      </w:r>
      <w:r>
        <w:rPr>
          <w:color w:val="1F2A55"/>
          <w:spacing w:val="-177"/>
          <w:w w:val="110"/>
        </w:rPr>
        <w:t xml:space="preserve"> </w:t>
      </w:r>
      <w:r>
        <w:rPr>
          <w:color w:val="1F2A55"/>
          <w:spacing w:val="-4"/>
          <w:w w:val="110"/>
        </w:rPr>
        <w:t>AL</w:t>
      </w:r>
      <w:r>
        <w:rPr>
          <w:color w:val="1F2A55"/>
          <w:spacing w:val="-41"/>
          <w:w w:val="110"/>
        </w:rPr>
        <w:t xml:space="preserve"> </w:t>
      </w:r>
      <w:r>
        <w:rPr>
          <w:color w:val="1F2A55"/>
          <w:spacing w:val="-4"/>
          <w:w w:val="110"/>
        </w:rPr>
        <w:t>COVID-19</w:t>
      </w:r>
    </w:p>
    <w:p w:rsidR="00BC04E7" w:rsidRDefault="00BA4463">
      <w:pPr>
        <w:pStyle w:val="Ttulo3"/>
        <w:tabs>
          <w:tab w:val="left" w:pos="2265"/>
        </w:tabs>
        <w:ind w:left="122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15744" behindDoc="0" locked="0" layoutInCell="1" allowOverlap="1">
            <wp:simplePos x="0" y="0"/>
            <wp:positionH relativeFrom="page">
              <wp:posOffset>827403</wp:posOffset>
            </wp:positionH>
            <wp:positionV relativeFrom="page">
              <wp:posOffset>6038212</wp:posOffset>
            </wp:positionV>
            <wp:extent cx="2963542" cy="2408557"/>
            <wp:effectExtent l="0" t="0" r="0" b="0"/>
            <wp:wrapSquare wrapText="bothSides"/>
            <wp:docPr id="57" name="docshape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3542" cy="2408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16768" behindDoc="0" locked="0" layoutInCell="1" allowOverlap="1">
            <wp:simplePos x="0" y="0"/>
            <wp:positionH relativeFrom="page">
              <wp:posOffset>4010658</wp:posOffset>
            </wp:positionH>
            <wp:positionV relativeFrom="page">
              <wp:posOffset>6038212</wp:posOffset>
            </wp:positionV>
            <wp:extent cx="2963542" cy="2408557"/>
            <wp:effectExtent l="0" t="0" r="0" b="0"/>
            <wp:wrapSquare wrapText="bothSides"/>
            <wp:docPr id="58" name="docshape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3542" cy="2408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17792" behindDoc="0" locked="0" layoutInCell="1" allowOverlap="1">
            <wp:simplePos x="0" y="0"/>
            <wp:positionH relativeFrom="page">
              <wp:posOffset>4499606</wp:posOffset>
            </wp:positionH>
            <wp:positionV relativeFrom="page">
              <wp:posOffset>1993263</wp:posOffset>
            </wp:positionV>
            <wp:extent cx="3276596" cy="3618225"/>
            <wp:effectExtent l="0" t="0" r="0" b="0"/>
            <wp:wrapSquare wrapText="bothSides"/>
            <wp:docPr id="59" name="docshape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596" cy="3618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402" o:spid="_x0000_s1516" style="position:absolute;left:0;text-align:left;margin-left:0;margin-top:0;width:612.3pt;height:858.9pt;z-index:-251569664;mso-position-horizontal-relative:page;mso-position-vertical-relative:page" coordsize="12246,17178">
            <v:shape id="docshape403" o:spid="_x0000_s1517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29" o:spid="_x0000_s1518" type="#_x0000_t32" style="position:absolute;top:6616;width:833;height:0;visibility:visible;mso-wrap-style:square" o:connectortype="elbow" strokecolor="#f6c506" strokeweight=".08811mm"/>
            <v:shape id="Line 26" o:spid="_x0000_s1519" type="#_x0000_t32" style="position:absolute;left:4550;top:3206;width:3146;height:0;visibility:visible;mso-wrap-style:square" o:connectortype="elbow" strokecolor="#f6c506" strokeweight=".35281mm"/>
            <w10:wrap anchorx="page" anchory="page"/>
          </v:group>
        </w:pic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>52</w:t>
      </w:r>
      <w:r w:rsidRPr="00BC04E7">
        <w:rPr>
          <w:rFonts w:ascii="Tahoma" w:hAnsi="Tahoma"/>
          <w:b w:val="0"/>
          <w:color w:val="F9D66A"/>
          <w:w w:val="110"/>
          <w:position w:val="34"/>
          <w:sz w:val="22"/>
        </w:rPr>
        <w:tab/>
      </w:r>
      <w:r>
        <w:rPr>
          <w:color w:val="FDEEC5"/>
          <w:spacing w:val="-23"/>
          <w:w w:val="110"/>
        </w:rPr>
        <w:t>RESPUESTA</w:t>
      </w:r>
      <w:r>
        <w:rPr>
          <w:color w:val="FDEEC5"/>
          <w:spacing w:val="-53"/>
          <w:w w:val="110"/>
        </w:rPr>
        <w:t xml:space="preserve"> </w:t>
      </w:r>
      <w:r>
        <w:rPr>
          <w:color w:val="FDEEC5"/>
          <w:spacing w:val="-23"/>
          <w:w w:val="110"/>
        </w:rPr>
        <w:t>AL</w:t>
      </w:r>
      <w:r>
        <w:rPr>
          <w:color w:val="FDEEC5"/>
          <w:spacing w:val="-53"/>
          <w:w w:val="110"/>
        </w:rPr>
        <w:t xml:space="preserve"> </w:t>
      </w:r>
      <w:r>
        <w:rPr>
          <w:color w:val="FDEEC5"/>
          <w:spacing w:val="-23"/>
          <w:w w:val="110"/>
        </w:rPr>
        <w:t>COVID-19</w:t>
      </w:r>
    </w:p>
    <w:p w:rsidR="00BC04E7" w:rsidRDefault="00BC04E7">
      <w:pPr>
        <w:pStyle w:val="Textoindependiente"/>
        <w:spacing w:before="8"/>
        <w:rPr>
          <w:rFonts w:ascii="Calibri" w:hAnsi="Calibri"/>
          <w:b/>
          <w:sz w:val="29"/>
        </w:rPr>
      </w:pPr>
    </w:p>
    <w:p w:rsidR="00BC04E7" w:rsidRDefault="00BA4463">
      <w:pPr>
        <w:pStyle w:val="Ttulo8"/>
        <w:spacing w:before="121" w:line="232" w:lineRule="auto"/>
        <w:ind w:left="2925" w:right="2689" w:firstLine="633"/>
        <w:jc w:val="left"/>
      </w:pPr>
      <w:r>
        <w:rPr>
          <w:color w:val="1F2A55"/>
          <w:w w:val="110"/>
        </w:rPr>
        <w:t>2020: EL AÑO DEL COVID…</w:t>
      </w:r>
      <w:r>
        <w:rPr>
          <w:color w:val="1F2A55"/>
          <w:spacing w:val="1"/>
          <w:w w:val="110"/>
        </w:rPr>
        <w:t xml:space="preserve"> </w:t>
      </w:r>
      <w:r>
        <w:rPr>
          <w:color w:val="1F2A55"/>
          <w:spacing w:val="-2"/>
          <w:w w:val="110"/>
        </w:rPr>
        <w:t>TAMBIÉN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spacing w:val="-1"/>
          <w:w w:val="110"/>
        </w:rPr>
        <w:t>DE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spacing w:val="-1"/>
          <w:w w:val="110"/>
        </w:rPr>
        <w:t>LA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spacing w:val="-1"/>
          <w:w w:val="110"/>
        </w:rPr>
        <w:t>RESPONSABILIDAD</w:t>
      </w:r>
    </w:p>
    <w:p w:rsidR="00BC04E7" w:rsidRDefault="00BC04E7">
      <w:pPr>
        <w:pStyle w:val="Textoindependiente"/>
        <w:rPr>
          <w:rFonts w:ascii="Calibri" w:hAnsi="Calibri"/>
          <w:b/>
        </w:rPr>
      </w:pPr>
    </w:p>
    <w:p w:rsidR="00BC04E7" w:rsidRDefault="00BC04E7">
      <w:pPr>
        <w:pStyle w:val="Textoindependiente"/>
        <w:spacing w:before="8"/>
        <w:rPr>
          <w:rFonts w:ascii="Calibri" w:hAnsi="Calibri"/>
          <w:b/>
          <w:sz w:val="18"/>
        </w:rPr>
      </w:pPr>
    </w:p>
    <w:p w:rsidR="00BC04E7" w:rsidRDefault="00BA4463">
      <w:pPr>
        <w:pStyle w:val="Textoindependiente"/>
        <w:spacing w:line="247" w:lineRule="auto"/>
        <w:ind w:left="2174" w:right="2689"/>
      </w:pPr>
      <w:r>
        <w:rPr>
          <w:color w:val="5C5B60"/>
        </w:rPr>
        <w:t>Guaguas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estuvo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presente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todo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momento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vida</w:t>
      </w:r>
      <w:r>
        <w:rPr>
          <w:color w:val="5C5B60"/>
          <w:spacing w:val="4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40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2"/>
        </w:rPr>
        <w:t xml:space="preserve"> </w:t>
      </w:r>
      <w:r>
        <w:rPr>
          <w:color w:val="5C5B60"/>
        </w:rPr>
        <w:t>ciudad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recordado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2020,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semanas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más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duras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confinamiento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provocado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emergencia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sanitaria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también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56"/>
        </w:rPr>
        <w:t xml:space="preserve"> </w:t>
      </w:r>
      <w:r>
        <w:rPr>
          <w:color w:val="5C5B60"/>
        </w:rPr>
        <w:t>épocas</w:t>
      </w:r>
      <w:r>
        <w:rPr>
          <w:color w:val="5C5B60"/>
          <w:spacing w:val="5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“mayor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libertad”</w:t>
      </w:r>
      <w:r>
        <w:rPr>
          <w:color w:val="5C5B60"/>
          <w:spacing w:val="54"/>
        </w:rPr>
        <w:t xml:space="preserve"> </w:t>
      </w:r>
      <w:r>
        <w:rPr>
          <w:color w:val="5C5B60"/>
        </w:rPr>
        <w:t>facilitadas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54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54"/>
        </w:rPr>
        <w:t xml:space="preserve"> </w:t>
      </w:r>
      <w:r>
        <w:rPr>
          <w:color w:val="5C5B60"/>
        </w:rPr>
        <w:t>proceso</w:t>
      </w:r>
      <w:r>
        <w:rPr>
          <w:color w:val="5C5B60"/>
          <w:spacing w:val="53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54"/>
        </w:rPr>
        <w:t xml:space="preserve"> </w:t>
      </w:r>
      <w:r>
        <w:rPr>
          <w:color w:val="5C5B60"/>
        </w:rPr>
        <w:t>desescalada.</w:t>
      </w:r>
    </w:p>
    <w:p w:rsidR="00BC04E7" w:rsidRDefault="00BC04E7">
      <w:pPr>
        <w:pStyle w:val="Textoindependiente"/>
        <w:spacing w:before="3" w:line="247" w:lineRule="auto"/>
        <w:ind w:left="2174" w:right="4709"/>
      </w:pPr>
      <w:r w:rsidRPr="00BC04E7">
        <w:pict>
          <v:shape id="docshape407" o:spid="_x0000_s1520" type="#_x0000_t202" style="position:absolute;left:0;text-align:left;margin-left:31.25pt;margin-top:117.5pt;width:11.65pt;height:89.8pt;z-index:25169971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RESPUESTA</w:t>
                  </w:r>
                  <w:r>
                    <w:rPr>
                      <w:rFonts w:ascii="Tahoma" w:hAnsi="Tahoma"/>
                      <w:color w:val="F8D053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AL</w:t>
                  </w:r>
                  <w:r>
                    <w:rPr>
                      <w:rFonts w:ascii="Tahoma" w:hAnsi="Tahoma"/>
                      <w:color w:val="F8D053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COVID-19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408" o:spid="_x0000_s1521" type="#_x0000_t202" style="position:absolute;left:0;text-align:left;margin-left:31.95pt;margin-top:84.95pt;width:9.8pt;height:21.85pt;z-index:251700736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10"/>
                      <w:sz w:val="35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En</w:t>
      </w:r>
      <w:r w:rsidR="00BA4463">
        <w:rPr>
          <w:color w:val="5C5B60"/>
          <w:spacing w:val="18"/>
        </w:rPr>
        <w:t xml:space="preserve"> </w:t>
      </w:r>
      <w:r w:rsidR="00BA4463">
        <w:rPr>
          <w:color w:val="5C5B60"/>
        </w:rPr>
        <w:t>todo</w:t>
      </w:r>
      <w:r w:rsidR="00BA4463">
        <w:rPr>
          <w:color w:val="5C5B60"/>
          <w:spacing w:val="19"/>
        </w:rPr>
        <w:t xml:space="preserve"> </w:t>
      </w:r>
      <w:r w:rsidR="00BA4463">
        <w:rPr>
          <w:color w:val="5C5B60"/>
        </w:rPr>
        <w:t>ese</w:t>
      </w:r>
      <w:r w:rsidR="00BA4463">
        <w:rPr>
          <w:color w:val="5C5B60"/>
          <w:spacing w:val="19"/>
        </w:rPr>
        <w:t xml:space="preserve"> </w:t>
      </w:r>
      <w:r w:rsidR="00BA4463">
        <w:rPr>
          <w:color w:val="5C5B60"/>
        </w:rPr>
        <w:t>tiempo</w:t>
      </w:r>
      <w:r w:rsidR="00BA4463">
        <w:rPr>
          <w:color w:val="5C5B60"/>
          <w:spacing w:val="18"/>
        </w:rPr>
        <w:t xml:space="preserve"> </w:t>
      </w:r>
      <w:r w:rsidR="00BA4463">
        <w:rPr>
          <w:color w:val="5C5B60"/>
        </w:rPr>
        <w:t>hubo</w:t>
      </w:r>
      <w:r w:rsidR="00BA4463">
        <w:rPr>
          <w:color w:val="5C5B60"/>
          <w:spacing w:val="19"/>
        </w:rPr>
        <w:t xml:space="preserve"> </w:t>
      </w:r>
      <w:r w:rsidR="00BA4463">
        <w:rPr>
          <w:color w:val="5C5B60"/>
        </w:rPr>
        <w:t>un</w:t>
      </w:r>
      <w:r w:rsidR="00BA4463">
        <w:rPr>
          <w:color w:val="5C5B60"/>
          <w:spacing w:val="19"/>
        </w:rPr>
        <w:t xml:space="preserve"> </w:t>
      </w:r>
      <w:r w:rsidR="00BA4463">
        <w:rPr>
          <w:color w:val="5C5B60"/>
        </w:rPr>
        <w:t>hilo</w:t>
      </w:r>
      <w:r w:rsidR="00BA4463">
        <w:rPr>
          <w:color w:val="5C5B60"/>
          <w:spacing w:val="18"/>
        </w:rPr>
        <w:t xml:space="preserve"> </w:t>
      </w:r>
      <w:r w:rsidR="00BA4463">
        <w:rPr>
          <w:color w:val="5C5B60"/>
        </w:rPr>
        <w:t>amarillo</w:t>
      </w:r>
      <w:r w:rsidR="00BA4463">
        <w:rPr>
          <w:color w:val="5C5B60"/>
          <w:spacing w:val="19"/>
        </w:rPr>
        <w:t xml:space="preserve"> </w:t>
      </w:r>
      <w:r w:rsidR="00BA4463">
        <w:rPr>
          <w:color w:val="5C5B60"/>
        </w:rPr>
        <w:t>recorriendo</w:t>
      </w:r>
      <w:r w:rsidR="00BA4463">
        <w:rPr>
          <w:color w:val="5C5B60"/>
          <w:spacing w:val="-52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rincones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del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municipio,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sin</w:t>
      </w:r>
      <w:r w:rsidR="00BA4463">
        <w:rPr>
          <w:color w:val="5C5B60"/>
          <w:spacing w:val="55"/>
        </w:rPr>
        <w:t xml:space="preserve"> </w:t>
      </w:r>
      <w:r w:rsidR="00BA4463">
        <w:rPr>
          <w:color w:val="5C5B60"/>
        </w:rPr>
        <w:t>descanso,</w:t>
      </w:r>
      <w:r w:rsidR="00BA4463">
        <w:rPr>
          <w:color w:val="5C5B60"/>
          <w:spacing w:val="56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55"/>
        </w:rPr>
        <w:t xml:space="preserve"> </w:t>
      </w:r>
      <w:r w:rsidR="00BA4463">
        <w:rPr>
          <w:color w:val="5C5B60"/>
        </w:rPr>
        <w:t>24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horas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durante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siete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días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semana.</w:t>
      </w:r>
      <w:r w:rsidR="00BA4463">
        <w:rPr>
          <w:color w:val="5C5B60"/>
          <w:spacing w:val="55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empresa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pública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transporte</w:t>
      </w:r>
      <w:r w:rsidR="00BA4463">
        <w:rPr>
          <w:color w:val="5C5B60"/>
          <w:spacing w:val="17"/>
        </w:rPr>
        <w:t xml:space="preserve"> </w:t>
      </w:r>
      <w:r w:rsidR="00BA4463">
        <w:rPr>
          <w:color w:val="5C5B60"/>
        </w:rPr>
        <w:t>no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solo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estuvo</w:t>
      </w:r>
      <w:r w:rsidR="00BA4463">
        <w:rPr>
          <w:color w:val="5C5B60"/>
          <w:spacing w:val="16"/>
        </w:rPr>
        <w:t xml:space="preserve"> </w:t>
      </w:r>
      <w:r w:rsidR="00BA4463">
        <w:rPr>
          <w:color w:val="5C5B60"/>
        </w:rPr>
        <w:t>sin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descanso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calles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realizando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su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cometido,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su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misión</w:t>
      </w:r>
      <w:r w:rsidR="00BA4463">
        <w:rPr>
          <w:color w:val="5C5B60"/>
          <w:spacing w:val="6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transportar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personas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–sobre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todo,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los</w:t>
      </w:r>
      <w:r w:rsidR="00BA4463">
        <w:rPr>
          <w:color w:val="5C5B60"/>
          <w:spacing w:val="7"/>
        </w:rPr>
        <w:t xml:space="preserve"> </w:t>
      </w:r>
      <w:r w:rsidR="00BA4463">
        <w:rPr>
          <w:color w:val="5C5B60"/>
        </w:rPr>
        <w:t>trabajadores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esenciales-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sino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que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ayudó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8"/>
        </w:rPr>
        <w:t xml:space="preserve"> </w:t>
      </w:r>
      <w:r w:rsidR="00BA4463">
        <w:rPr>
          <w:color w:val="5C5B60"/>
        </w:rPr>
        <w:t>sus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medios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humanos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y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materiales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a</w:t>
      </w:r>
      <w:r w:rsidR="00BA4463">
        <w:rPr>
          <w:color w:val="5C5B60"/>
          <w:spacing w:val="2"/>
        </w:rPr>
        <w:t xml:space="preserve"> </w:t>
      </w:r>
      <w:r w:rsidR="00BA4463">
        <w:rPr>
          <w:color w:val="5C5B60"/>
        </w:rPr>
        <w:t>desplegar</w:t>
      </w:r>
      <w:r w:rsidR="00BA4463">
        <w:rPr>
          <w:color w:val="5C5B60"/>
          <w:spacing w:val="3"/>
        </w:rPr>
        <w:t xml:space="preserve"> </w:t>
      </w:r>
      <w:r w:rsidR="00BA4463">
        <w:rPr>
          <w:color w:val="5C5B60"/>
        </w:rPr>
        <w:t>solidaridad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entre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personas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más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necesitadas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durante</w:t>
      </w:r>
      <w:r w:rsidR="00BA4463">
        <w:rPr>
          <w:color w:val="5C5B60"/>
          <w:spacing w:val="24"/>
        </w:rPr>
        <w:t xml:space="preserve"> </w:t>
      </w:r>
      <w:r w:rsidR="00BA4463">
        <w:rPr>
          <w:color w:val="5C5B60"/>
        </w:rPr>
        <w:t>este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trance.</w:t>
      </w:r>
    </w:p>
    <w:p w:rsidR="00BC04E7" w:rsidRDefault="00BC04E7">
      <w:pPr>
        <w:pStyle w:val="Textoindependiente"/>
        <w:spacing w:before="7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4262"/>
      </w:pP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llevó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cabo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acciones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solidarias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pandemia,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alineada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su</w:t>
      </w:r>
      <w:r>
        <w:rPr>
          <w:color w:val="5C5B60"/>
          <w:spacing w:val="5"/>
        </w:rPr>
        <w:t xml:space="preserve"> </w:t>
      </w:r>
      <w:r>
        <w:rPr>
          <w:color w:val="5C5B60"/>
        </w:rPr>
        <w:t>responsabilidad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social corporativa. Por un lado apoyó la labor asistencial de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Cruz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Roja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favor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vulnerables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municipio</w:t>
      </w:r>
    </w:p>
    <w:p w:rsidR="00BC04E7" w:rsidRDefault="00BA4463">
      <w:pPr>
        <w:pStyle w:val="Textoindependiente"/>
        <w:spacing w:before="3" w:line="247" w:lineRule="auto"/>
        <w:ind w:left="2174" w:right="3821"/>
      </w:pPr>
      <w:r>
        <w:rPr>
          <w:color w:val="5C5B60"/>
        </w:rPr>
        <w:t>–sobre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todo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mayores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vivían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solas-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y,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otra,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facilitó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logística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4"/>
        </w:rPr>
        <w:t xml:space="preserve"> </w:t>
      </w:r>
      <w:r>
        <w:rPr>
          <w:color w:val="5C5B60"/>
        </w:rPr>
        <w:t>Ayuntamiento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asistencia</w:t>
      </w:r>
      <w:r>
        <w:rPr>
          <w:color w:val="5C5B60"/>
          <w:spacing w:val="3"/>
        </w:rPr>
        <w:t xml:space="preserve"> </w:t>
      </w:r>
      <w:r>
        <w:rPr>
          <w:color w:val="5C5B60"/>
        </w:rPr>
        <w:t>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personas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sin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hogar,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realizando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diariamente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recorridos</w:t>
      </w:r>
      <w:r>
        <w:rPr>
          <w:color w:val="5C5B60"/>
          <w:spacing w:val="23"/>
        </w:rPr>
        <w:t xml:space="preserve"> </w:t>
      </w:r>
      <w:r>
        <w:rPr>
          <w:color w:val="5C5B60"/>
        </w:rPr>
        <w:t>por</w:t>
      </w:r>
      <w:r>
        <w:rPr>
          <w:color w:val="5C5B60"/>
          <w:spacing w:val="24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2"/>
        </w:rPr>
        <w:t xml:space="preserve"> </w:t>
      </w:r>
      <w:r>
        <w:rPr>
          <w:color w:val="5C5B60"/>
        </w:rPr>
        <w:t>ciudad para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alojarlos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centros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 referencia.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4"/>
        <w:rPr>
          <w:sz w:val="28"/>
        </w:rPr>
      </w:pPr>
    </w:p>
    <w:p w:rsidR="00BC04E7" w:rsidRDefault="00BA4463">
      <w:pPr>
        <w:spacing w:before="95"/>
        <w:ind w:left="803"/>
        <w:sectPr w:rsidR="00BC04E7">
          <w:pgSz w:w="12250" w:h="17180"/>
          <w:pgMar w:top="80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A4463">
      <w:pPr>
        <w:spacing w:before="78"/>
        <w:ind w:right="621"/>
        <w:jc w:val="right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29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6002" cy="10908005"/>
            <wp:effectExtent l="0" t="0" r="0" b="0"/>
            <wp:wrapNone/>
            <wp:docPr id="60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002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F9D66A"/>
        </w:rPr>
        <w:t>53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4"/>
        <w:rPr>
          <w:rFonts w:ascii="Tahoma" w:hAnsi="Tahoma"/>
          <w:sz w:val="28"/>
        </w:rPr>
      </w:pPr>
    </w:p>
    <w:p w:rsidR="00BC04E7" w:rsidRDefault="00BA4463">
      <w:pPr>
        <w:pStyle w:val="Ttulo8"/>
      </w:pPr>
      <w:r>
        <w:rPr>
          <w:color w:val="1F2A55"/>
          <w:w w:val="110"/>
        </w:rPr>
        <w:t>EN</w:t>
      </w:r>
      <w:r>
        <w:rPr>
          <w:color w:val="1F2A55"/>
          <w:spacing w:val="-19"/>
          <w:w w:val="110"/>
        </w:rPr>
        <w:t xml:space="preserve"> </w:t>
      </w:r>
      <w:r>
        <w:rPr>
          <w:color w:val="1F2A55"/>
          <w:w w:val="110"/>
        </w:rPr>
        <w:t>PRIMERA</w:t>
      </w:r>
      <w:r>
        <w:rPr>
          <w:color w:val="1F2A55"/>
          <w:spacing w:val="-18"/>
          <w:w w:val="110"/>
        </w:rPr>
        <w:t xml:space="preserve"> </w:t>
      </w:r>
      <w:r>
        <w:rPr>
          <w:color w:val="1F2A55"/>
          <w:w w:val="110"/>
        </w:rPr>
        <w:t>LÍNEA</w:t>
      </w:r>
    </w:p>
    <w:p w:rsidR="00BC04E7" w:rsidRDefault="00BC04E7">
      <w:pPr>
        <w:pStyle w:val="Textoindependiente"/>
        <w:spacing w:before="2"/>
        <w:rPr>
          <w:rFonts w:ascii="Calibri" w:hAnsi="Calibri"/>
          <w:b/>
          <w:sz w:val="52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Ni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solo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día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2020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paró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actividad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Municipales.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profesionales estuvieron en primera línea en todo momento, en los primeros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momentos de incertidumbre y también durante los momentos de esperanza.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 este año de altibajos, de informaciones contradictorias, de sentimientos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flor de piel, l</w:t>
      </w:r>
      <w:r>
        <w:rPr>
          <w:color w:val="5C5B60"/>
        </w:rPr>
        <w:t>a empresa pública atendió a sus viajeros, pero también arropó 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su propia organización.</w:t>
      </w:r>
    </w:p>
    <w:p w:rsidR="00BC04E7" w:rsidRDefault="00BC04E7">
      <w:pPr>
        <w:pStyle w:val="Textoindependiente"/>
        <w:spacing w:before="4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La comunicación interna fue una prioridad para Guaguas Municipales durante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 pandemia. Además de las comunicaciones por vías tradicionales, como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avisos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circulares,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redoblaron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esfuerzos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comunicación</w:t>
      </w:r>
      <w:r>
        <w:rPr>
          <w:color w:val="5C5B60"/>
          <w:spacing w:val="-5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empleados conocieran de primera mano cuáles eran las circunstancias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empresa durante las diferentes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fases del proceso.</w:t>
      </w:r>
    </w:p>
    <w:p w:rsidR="00BC04E7" w:rsidRDefault="00BA4463">
      <w:pPr>
        <w:pStyle w:val="Textoindependiente"/>
        <w:tabs>
          <w:tab w:val="right" w:pos="11106"/>
        </w:tabs>
        <w:spacing w:before="39"/>
        <w:ind w:left="2174"/>
      </w:pPr>
      <w:r>
        <w:rPr>
          <w:color w:val="5C5B60"/>
        </w:rPr>
        <w:t>Se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articuló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modesta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campaña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interna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agradecimiento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5"/>
        </w:rPr>
        <w:t xml:space="preserve"> </w:t>
      </w:r>
      <w:r>
        <w:rPr>
          <w:color w:val="5C5B60"/>
        </w:rPr>
        <w:t>esfuerzo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de</w:t>
      </w:r>
      <w:r>
        <w:rPr>
          <w:color w:val="5C5B60"/>
        </w:rPr>
        <w:tab/>
      </w:r>
      <w:r w:rsidRPr="00BC04E7">
        <w:rPr>
          <w:rFonts w:ascii="Calibri" w:hAnsi="Calibri"/>
          <w:color w:val="F8D053"/>
          <w:position w:val="11"/>
          <w:sz w:val="35"/>
        </w:rPr>
        <w:t>8</w:t>
      </w:r>
    </w:p>
    <w:p w:rsidR="00BC04E7" w:rsidRDefault="00BC04E7">
      <w:pPr>
        <w:pStyle w:val="Textoindependiente"/>
        <w:spacing w:before="10" w:line="247" w:lineRule="auto"/>
        <w:ind w:left="2174" w:right="2671"/>
        <w:jc w:val="both"/>
      </w:pPr>
      <w:r w:rsidRPr="00BC04E7">
        <w:pict>
          <v:shape id="docshape409" o:spid="_x0000_s1522" type="#_x0000_t202" style="position:absolute;left:0;text-align:left;margin-left:569.85pt;margin-top:6.15pt;width:11.65pt;height:89.8pt;z-index:251701760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RESPUESTA</w:t>
                  </w:r>
                  <w:r>
                    <w:rPr>
                      <w:rFonts w:ascii="Tahoma" w:hAnsi="Tahoma"/>
                      <w:color w:val="F8D053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AL</w:t>
                  </w:r>
                  <w:r>
                    <w:rPr>
                      <w:rFonts w:ascii="Tahoma" w:hAnsi="Tahoma"/>
                      <w:color w:val="F8D053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COVID-19</w:t>
                  </w:r>
                </w:p>
              </w:txbxContent>
            </v:textbox>
            <w10:wrap anchorx="page"/>
          </v:shape>
        </w:pict>
      </w:r>
      <w:proofErr w:type="gramStart"/>
      <w:r w:rsidR="00BA4463">
        <w:rPr>
          <w:color w:val="5C5B60"/>
        </w:rPr>
        <w:t>los</w:t>
      </w:r>
      <w:proofErr w:type="gramEnd"/>
      <w:r w:rsidR="00BA4463">
        <w:rPr>
          <w:color w:val="5C5B60"/>
        </w:rPr>
        <w:t xml:space="preserve"> profesionales, a través del canal Whatsapp Informa, denominada “Gracias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por ser de mi equipo”, donde los trabajadores aportaron fotos con una sonrisa</w:t>
      </w:r>
      <w:r w:rsidR="00BA4463">
        <w:rPr>
          <w:color w:val="5C5B60"/>
          <w:spacing w:val="-54"/>
        </w:rPr>
        <w:t xml:space="preserve"> </w:t>
      </w:r>
      <w:r w:rsidR="00BA4463">
        <w:rPr>
          <w:color w:val="5C5B60"/>
        </w:rPr>
        <w:t>con una frase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de ánimo para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sobrellevar la situación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sanitaria.</w:t>
      </w: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rPr>
          <w:sz w:val="22"/>
        </w:rPr>
      </w:pPr>
    </w:p>
    <w:p w:rsidR="00BC04E7" w:rsidRDefault="00BC04E7">
      <w:pPr>
        <w:pStyle w:val="Textoindependiente"/>
        <w:spacing w:before="4"/>
        <w:rPr>
          <w:sz w:val="28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5C5B60"/>
        </w:rPr>
        <w:t>La iniciativa resulta ser todo un éxito y decenas de trabajadores envíaron sus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imágenes. La campaña estuvo rodando casi un mes en el canal interno y fue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acompañada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sede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central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colocación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vinilos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7"/>
        </w:rPr>
        <w:t xml:space="preserve"> </w:t>
      </w:r>
      <w:r>
        <w:rPr>
          <w:color w:val="5C5B60"/>
        </w:rPr>
        <w:t>gran</w:t>
      </w:r>
      <w:r>
        <w:rPr>
          <w:color w:val="5C5B60"/>
          <w:spacing w:val="6"/>
        </w:rPr>
        <w:t xml:space="preserve"> </w:t>
      </w:r>
      <w:r>
        <w:rPr>
          <w:color w:val="5C5B60"/>
        </w:rPr>
        <w:t>formato.</w:t>
      </w:r>
    </w:p>
    <w:p w:rsidR="00BC04E7" w:rsidRDefault="00BC04E7">
      <w:pPr>
        <w:pStyle w:val="Textoindependiente"/>
        <w:rPr>
          <w:sz w:val="21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5C5B60"/>
        </w:rPr>
        <w:t>En la misma línea de apoyo</w:t>
      </w:r>
      <w:r>
        <w:rPr>
          <w:color w:val="5C5B60"/>
        </w:rPr>
        <w:t xml:space="preserve"> al trabajo en equipo, y en consonancia con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mensajes que fluían en el ambiente social, realizamos un vídeo dirigido a los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empleados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centrado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imagen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icónica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aplausos,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7"/>
        </w:rPr>
        <w:t xml:space="preserve"> </w:t>
      </w:r>
      <w:r>
        <w:rPr>
          <w:color w:val="5C5B60"/>
        </w:rPr>
        <w:t>durante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meses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han resonado en muchos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balcones.</w:t>
      </w:r>
    </w:p>
    <w:p w:rsidR="00BC04E7" w:rsidRDefault="00BC04E7">
      <w:pPr>
        <w:pStyle w:val="Textoindependiente"/>
        <w:spacing w:before="7"/>
      </w:pPr>
      <w:r w:rsidRPr="00BC04E7">
        <w:pict>
          <v:shape id="docshape410" o:spid="_x0000_s1523" type="#_x0000_t202" style="position:absolute;margin-left:133.7pt;margin-top:8.5pt;width:168.95pt;height:95.05pt;z-index:25174988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A4463">
                  <w:pPr>
                    <w:spacing w:before="59"/>
                    <w:ind w:left="1117"/>
                  </w:pPr>
                  <w:proofErr w:type="gramStart"/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a</w:t>
                  </w:r>
                  <w:proofErr w:type="gramEnd"/>
                  <w:r>
                    <w:rPr>
                      <w:rFonts w:ascii="Calibri" w:hAnsi="Calibri"/>
                      <w:color w:val="1F2A55"/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nuestros</w:t>
                  </w:r>
                  <w:r>
                    <w:rPr>
                      <w:rFonts w:ascii="Calibri" w:hAnsi="Calibri"/>
                      <w:color w:val="1F2A55"/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hijos,</w:t>
                  </w:r>
                  <w:r>
                    <w:rPr>
                      <w:rFonts w:ascii="Calibri" w:hAnsi="Calibri"/>
                      <w:color w:val="1F2A55"/>
                      <w:spacing w:val="3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padres</w:t>
                  </w:r>
                  <w:r>
                    <w:rPr>
                      <w:rFonts w:ascii="Calibri" w:hAnsi="Calibri"/>
                      <w:color w:val="1F2A55"/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y</w:t>
                  </w:r>
                  <w:r>
                    <w:rPr>
                      <w:rFonts w:ascii="Calibri" w:hAnsi="Calibri"/>
                      <w:color w:val="1F2A55"/>
                      <w:spacing w:val="2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abuelos,</w:t>
                  </w:r>
                </w:p>
              </w:txbxContent>
            </v:textbox>
            <w10:wrap type="topAndBottom" anchorx="page"/>
          </v:shape>
        </w:pict>
      </w:r>
      <w:r w:rsidRPr="00BC04E7">
        <w:pict>
          <v:shape id="docshape411" o:spid="_x0000_s1524" type="#_x0000_t202" style="position:absolute;margin-left:309.85pt;margin-top:8.5pt;width:168.75pt;height:95.05pt;z-index:25175091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sz w:val="8"/>
                    </w:rPr>
                  </w:pPr>
                </w:p>
                <w:p w:rsidR="00BC04E7" w:rsidRDefault="00BA4463">
                  <w:pPr>
                    <w:spacing w:before="55"/>
                    <w:ind w:left="1162" w:right="1162"/>
                    <w:jc w:val="center"/>
                  </w:pP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Ahora</w:t>
                  </w:r>
                  <w:r>
                    <w:rPr>
                      <w:rFonts w:ascii="Calibri" w:hAnsi="Calibri"/>
                      <w:color w:val="1F2A55"/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todos</w:t>
                  </w:r>
                  <w:r>
                    <w:rPr>
                      <w:rFonts w:ascii="Calibri" w:hAnsi="Calibri"/>
                      <w:color w:val="1F2A55"/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somos</w:t>
                  </w:r>
                  <w:r>
                    <w:rPr>
                      <w:rFonts w:ascii="Calibri" w:hAnsi="Calibri"/>
                      <w:color w:val="1F2A55"/>
                      <w:spacing w:val="4"/>
                      <w:w w:val="115"/>
                      <w:sz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1F2A55"/>
                      <w:w w:val="115"/>
                      <w:sz w:val="7"/>
                    </w:rPr>
                    <w:t>necesarios</w:t>
                  </w: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C04E7">
                  <w:pPr>
                    <w:pStyle w:val="Textoindependiente"/>
                    <w:spacing w:before="8"/>
                    <w:rPr>
                      <w:rFonts w:ascii="Calibri" w:hAnsi="Calibri"/>
                      <w:sz w:val="8"/>
                    </w:rPr>
                  </w:pPr>
                </w:p>
                <w:p w:rsidR="00BC04E7" w:rsidRDefault="00BA4463">
                  <w:pPr>
                    <w:ind w:left="1162" w:right="1162"/>
                    <w:jc w:val="center"/>
                  </w:pPr>
                  <w:r>
                    <w:rPr>
                      <w:rFonts w:ascii="Calibri" w:hAnsi="Calibri"/>
                      <w:color w:val="1F2A55"/>
                      <w:w w:val="110"/>
                      <w:sz w:val="12"/>
                    </w:rPr>
                    <w:t>#QuédateEnCasa</w:t>
                  </w:r>
                </w:p>
              </w:txbxContent>
            </v:textbox>
            <w10:wrap type="topAndBottom" anchorx="page"/>
          </v:shape>
        </w:pic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5"/>
        <w:rPr>
          <w:sz w:val="23"/>
        </w:rPr>
      </w:pPr>
    </w:p>
    <w:p w:rsidR="00BC04E7" w:rsidRDefault="00BA4463">
      <w:pPr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A4463">
      <w:pPr>
        <w:spacing w:before="78"/>
        <w:ind w:left="115"/>
      </w:pPr>
      <w:r>
        <w:rPr>
          <w:noProof/>
          <w:lang w:eastAsia="es-ES"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page">
              <wp:posOffset>1697985</wp:posOffset>
            </wp:positionH>
            <wp:positionV relativeFrom="page">
              <wp:posOffset>6081390</wp:posOffset>
            </wp:positionV>
            <wp:extent cx="4380232" cy="2720339"/>
            <wp:effectExtent l="0" t="0" r="0" b="0"/>
            <wp:wrapSquare wrapText="bothSides"/>
            <wp:docPr id="61" name="docshape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0232" cy="27203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412" o:spid="_x0000_s1525" style="position:absolute;left:0;text-align:left;margin-left:0;margin-top:0;width:612.3pt;height:858.9pt;z-index:-251568640;mso-position-horizontal-relative:page;mso-position-vertical-relative:page" coordsize="12246,17178">
            <v:shape id="docshape413" o:spid="_x0000_s1526" style="position:absolute;width:12246;height:17178;visibility:visible;mso-wrap-style:square;v-text-anchor:top" coordsize="12246,17178" path="m12246,r-170,l,,,17178r12076,l12246,17178,12246,xe" fillcolor="#fefbf2" stroked="f">
              <v:path arrowok="t" o:connecttype="custom" o:connectlocs="3888107,0;7776213,5454017;3888107,10908033;0,5454017;7776213,0;7668263,0;0,0;0,10908033;7668263,10908033;7776213,10908033;7776213,0" o:connectangles="270,0,90,180,0,0,0,0,0,0,0" textboxrect="0,0,12246,17178"/>
            </v:shape>
            <v:shape id="Line 17" o:spid="_x0000_s1527" type="#_x0000_t32" style="position:absolute;top:6616;width:833;height:0;visibility:visible;mso-wrap-style:square" o:connectortype="elbow" strokecolor="#f6c506" strokeweight=".08811mm"/>
            <v:shape id="Line 16" o:spid="_x0000_s1528" type="#_x0000_t32" style="position:absolute;left:4550;top:2798;width:3146;height:0;visibility:visible;mso-wrap-style:square" o:connectortype="elbow" strokecolor="#f6c506" strokeweight=".35281mm"/>
            <v:shape id="Line 15" o:spid="_x0000_s1529" type="#_x0000_t32" style="position:absolute;left:4550;top:7321;width:3146;height:0;visibility:visible;mso-wrap-style:square" o:connectortype="elbow" strokecolor="#f6c506" strokeweight=".35281mm"/>
            <w10:wrap anchorx="page" anchory="page"/>
          </v:group>
        </w:pict>
      </w:r>
      <w:r>
        <w:rPr>
          <w:rFonts w:ascii="Tahoma" w:hAnsi="Tahoma"/>
          <w:color w:val="F9D66A"/>
        </w:rPr>
        <w:t>54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4"/>
        <w:rPr>
          <w:rFonts w:ascii="Tahoma" w:hAnsi="Tahoma"/>
          <w:sz w:val="28"/>
        </w:rPr>
      </w:pPr>
    </w:p>
    <w:p w:rsidR="00BC04E7" w:rsidRDefault="00BA4463">
      <w:pPr>
        <w:pStyle w:val="Ttulo8"/>
      </w:pPr>
      <w:r>
        <w:rPr>
          <w:color w:val="1F2A55"/>
          <w:w w:val="110"/>
        </w:rPr>
        <w:t>TODO</w:t>
      </w:r>
      <w:r>
        <w:rPr>
          <w:color w:val="1F2A55"/>
          <w:spacing w:val="-2"/>
          <w:w w:val="110"/>
        </w:rPr>
        <w:t xml:space="preserve"> </w:t>
      </w:r>
      <w:r>
        <w:rPr>
          <w:color w:val="1F2A55"/>
          <w:w w:val="110"/>
        </w:rPr>
        <w:t>SEA</w:t>
      </w:r>
      <w:r>
        <w:rPr>
          <w:color w:val="1F2A55"/>
          <w:spacing w:val="-2"/>
          <w:w w:val="110"/>
        </w:rPr>
        <w:t xml:space="preserve"> </w:t>
      </w:r>
      <w:r>
        <w:rPr>
          <w:color w:val="1F2A55"/>
          <w:w w:val="110"/>
        </w:rPr>
        <w:t>POR</w:t>
      </w:r>
      <w:r>
        <w:rPr>
          <w:color w:val="1F2A55"/>
          <w:spacing w:val="-1"/>
          <w:w w:val="110"/>
        </w:rPr>
        <w:t xml:space="preserve"> </w:t>
      </w:r>
      <w:r>
        <w:rPr>
          <w:color w:val="1F2A55"/>
          <w:w w:val="110"/>
        </w:rPr>
        <w:t>EL</w:t>
      </w:r>
      <w:r>
        <w:rPr>
          <w:color w:val="1F2A55"/>
          <w:spacing w:val="-2"/>
          <w:w w:val="110"/>
        </w:rPr>
        <w:t xml:space="preserve"> </w:t>
      </w:r>
      <w:r>
        <w:rPr>
          <w:color w:val="1F2A55"/>
          <w:w w:val="110"/>
        </w:rPr>
        <w:t>BIEN</w:t>
      </w:r>
      <w:r>
        <w:rPr>
          <w:color w:val="1F2A55"/>
          <w:spacing w:val="-2"/>
          <w:w w:val="110"/>
        </w:rPr>
        <w:t xml:space="preserve"> </w:t>
      </w:r>
      <w:r>
        <w:rPr>
          <w:color w:val="1F2A55"/>
          <w:w w:val="110"/>
        </w:rPr>
        <w:t>GENERAL</w:t>
      </w:r>
    </w:p>
    <w:p w:rsidR="00BC04E7" w:rsidRDefault="00BC04E7">
      <w:pPr>
        <w:pStyle w:val="Textoindependiente"/>
        <w:spacing w:before="1"/>
        <w:rPr>
          <w:rFonts w:ascii="Calibri" w:hAnsi="Calibri"/>
          <w:b/>
          <w:sz w:val="24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No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cabe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duda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8"/>
        </w:rPr>
        <w:t xml:space="preserve"> </w:t>
      </w:r>
      <w:r>
        <w:rPr>
          <w:color w:val="5C5B60"/>
        </w:rPr>
        <w:t>pandemia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ha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provocado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situación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excepcional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en nuestras vidas, que merecía respuestas excepcionales. Y lo más complejo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ha sido que el proceso ha sido cambiante, con derivas impredecibles y con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aplicación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inmediata.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Había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actuar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rápido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bien.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márgenes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estrechos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de actuación,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Guaguas Municipales estuvo siempre atenta a las normativas,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sentido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común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sensibilidad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nuestros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clientes.</w:t>
      </w:r>
    </w:p>
    <w:p w:rsidR="00BC04E7" w:rsidRDefault="00BC04E7">
      <w:pPr>
        <w:pStyle w:val="Textoindependiente"/>
        <w:spacing w:before="4"/>
        <w:rPr>
          <w:sz w:val="12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>Por primera vez en nuestra historia, por el bien general, fuimos en contra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nuestra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propia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naturaleza:</w:t>
      </w:r>
      <w:r>
        <w:rPr>
          <w:color w:val="5C5B60"/>
          <w:spacing w:val="-19"/>
        </w:rPr>
        <w:t xml:space="preserve"> </w:t>
      </w:r>
      <w:r>
        <w:rPr>
          <w:color w:val="5C5B60"/>
        </w:rPr>
        <w:t>facilitar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9"/>
        </w:rPr>
        <w:t xml:space="preserve"> </w:t>
      </w:r>
      <w:r>
        <w:rPr>
          <w:color w:val="5C5B60"/>
        </w:rPr>
        <w:t>traslado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9"/>
        </w:rPr>
        <w:t xml:space="preserve"> </w:t>
      </w:r>
      <w:r>
        <w:rPr>
          <w:color w:val="5C5B60"/>
        </w:rPr>
        <w:t>personas</w:t>
      </w:r>
      <w:r>
        <w:rPr>
          <w:color w:val="5C5B60"/>
        </w:rPr>
        <w:t>.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9"/>
        </w:rPr>
        <w:t xml:space="preserve"> </w:t>
      </w:r>
      <w:r>
        <w:rPr>
          <w:color w:val="5C5B60"/>
        </w:rPr>
        <w:t>comienzo</w:t>
      </w:r>
      <w:r>
        <w:rPr>
          <w:color w:val="5C5B60"/>
          <w:spacing w:val="-20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9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pandemia, lanzamos mensajes directos de concienciación a nuestros clientes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y a la sociedad, los animamos para nos dejaran de usar y se resguardaran de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los efectos de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pandemia:</w:t>
      </w:r>
    </w:p>
    <w:p w:rsidR="00BC04E7" w:rsidRDefault="00BC04E7">
      <w:pPr>
        <w:pStyle w:val="Textoindependiente"/>
        <w:spacing w:before="9"/>
        <w:rPr>
          <w:sz w:val="23"/>
        </w:rPr>
      </w:pPr>
    </w:p>
    <w:p w:rsidR="00BC04E7" w:rsidRDefault="00BA4463">
      <w:pPr>
        <w:pStyle w:val="Ttulo7"/>
        <w:spacing w:before="1"/>
        <w:ind w:right="11269"/>
        <w:jc w:val="center"/>
      </w:pPr>
      <w:r>
        <w:rPr>
          <w:color w:val="F8D053"/>
          <w:w w:val="110"/>
        </w:rPr>
        <w:t>8</w:t>
      </w:r>
    </w:p>
    <w:p w:rsidR="00BC04E7" w:rsidRDefault="00BC04E7">
      <w:pPr>
        <w:pStyle w:val="Ttulo8"/>
        <w:spacing w:before="133"/>
      </w:pPr>
      <w:r w:rsidRPr="00BC04E7">
        <w:pict>
          <v:shape id="docshape415" o:spid="_x0000_s1530" type="#_x0000_t202" style="position:absolute;left:0;text-align:left;margin-left:31.25pt;margin-top:10.45pt;width:11.65pt;height:89.8pt;z-index:251702784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RESPUESTA</w:t>
                  </w:r>
                  <w:r>
                    <w:rPr>
                      <w:rFonts w:ascii="Tahoma" w:hAnsi="Tahoma"/>
                      <w:color w:val="F8D053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AL</w:t>
                  </w:r>
                  <w:r>
                    <w:rPr>
                      <w:rFonts w:ascii="Tahoma" w:hAnsi="Tahoma"/>
                      <w:color w:val="F8D053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COVID-19</w:t>
                  </w:r>
                </w:p>
              </w:txbxContent>
            </v:textbox>
            <w10:wrap anchorx="page"/>
          </v:shape>
        </w:pict>
      </w:r>
      <w:r w:rsidR="00BA4463">
        <w:rPr>
          <w:color w:val="1F2A55"/>
          <w:w w:val="110"/>
        </w:rPr>
        <w:t>#QuédateEnCasa</w:t>
      </w:r>
    </w:p>
    <w:p w:rsidR="00BC04E7" w:rsidRDefault="00BC04E7">
      <w:pPr>
        <w:pStyle w:val="Textoindependiente"/>
        <w:spacing w:before="2"/>
        <w:rPr>
          <w:rFonts w:ascii="Calibri" w:hAnsi="Calibri"/>
          <w:b/>
          <w:sz w:val="27"/>
        </w:rPr>
      </w:pPr>
    </w:p>
    <w:p w:rsidR="00BC04E7" w:rsidRDefault="00BA4463">
      <w:pPr>
        <w:pStyle w:val="Textoindependiente"/>
        <w:spacing w:before="103" w:line="247" w:lineRule="auto"/>
        <w:ind w:left="2174" w:right="2671"/>
        <w:jc w:val="both"/>
      </w:pPr>
      <w:r>
        <w:rPr>
          <w:color w:val="5C5B60"/>
        </w:rPr>
        <w:t xml:space="preserve">Este </w:t>
      </w:r>
      <w:r>
        <w:rPr>
          <w:color w:val="5C5B60"/>
        </w:rPr>
        <w:t>mensaje fue expuesto durante gran parte de la crisis sanitaria en la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cartelería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electrónica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guaguas,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al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tiempo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fue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utilizado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-12"/>
        </w:rPr>
        <w:t xml:space="preserve"> </w:t>
      </w:r>
      <w:r>
        <w:rPr>
          <w:color w:val="5C5B60"/>
        </w:rPr>
        <w:t>etiqueta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(hastag) en todas nuestras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comunicaciones a través 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 redes sociales.</w:t>
      </w:r>
    </w:p>
    <w:p w:rsidR="00BC04E7" w:rsidRDefault="00BC04E7">
      <w:pPr>
        <w:pStyle w:val="Textoindependiente"/>
        <w:spacing w:before="1"/>
        <w:rPr>
          <w:sz w:val="21"/>
        </w:rPr>
      </w:pPr>
    </w:p>
    <w:p w:rsidR="00BC04E7" w:rsidRDefault="00BA4463">
      <w:pPr>
        <w:pStyle w:val="Textoindependiente"/>
        <w:spacing w:line="247" w:lineRule="auto"/>
        <w:ind w:left="2174" w:right="2671"/>
        <w:jc w:val="both"/>
      </w:pPr>
      <w:r>
        <w:rPr>
          <w:color w:val="5C5B60"/>
        </w:rPr>
        <w:t>A medida de que se relajaron la</w:t>
      </w:r>
      <w:r>
        <w:rPr>
          <w:color w:val="5C5B60"/>
        </w:rPr>
        <w:t>s medidas del confinamiento, giramos el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mensaje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hacia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0"/>
        </w:rPr>
        <w:t xml:space="preserve"> </w:t>
      </w:r>
      <w:r>
        <w:rPr>
          <w:b/>
          <w:color w:val="5C5B60"/>
        </w:rPr>
        <w:t>#UsaMascarilla</w:t>
      </w:r>
      <w:r>
        <w:rPr>
          <w:b/>
          <w:color w:val="5C5B60"/>
          <w:spacing w:val="19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transporte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público,</w:t>
      </w:r>
      <w:r>
        <w:rPr>
          <w:color w:val="5C5B60"/>
          <w:spacing w:val="19"/>
        </w:rPr>
        <w:t xml:space="preserve"> </w:t>
      </w:r>
      <w:r>
        <w:rPr>
          <w:color w:val="5C5B60"/>
        </w:rPr>
        <w:t>una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medida</w:t>
      </w:r>
      <w:r>
        <w:rPr>
          <w:color w:val="5C5B60"/>
          <w:spacing w:val="20"/>
        </w:rPr>
        <w:t xml:space="preserve"> </w:t>
      </w:r>
      <w:r>
        <w:rPr>
          <w:color w:val="5C5B60"/>
        </w:rPr>
        <w:t>que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convirtió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obligatoria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primeras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semanas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del</w:t>
      </w:r>
      <w:r>
        <w:rPr>
          <w:color w:val="5C5B60"/>
          <w:spacing w:val="2"/>
        </w:rPr>
        <w:t xml:space="preserve"> </w:t>
      </w:r>
      <w:r>
        <w:rPr>
          <w:color w:val="5C5B60"/>
        </w:rPr>
        <w:t>mes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mayo.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4"/>
        <w:rPr>
          <w:sz w:val="27"/>
        </w:rPr>
      </w:pPr>
    </w:p>
    <w:p w:rsidR="00BC04E7" w:rsidRDefault="00BA4463">
      <w:pPr>
        <w:spacing w:before="95"/>
        <w:ind w:left="803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w w:val="95"/>
          <w:sz w:val="16"/>
        </w:rPr>
        <w:t>Guaguas</w:t>
      </w:r>
      <w:r>
        <w:rPr>
          <w:rFonts w:ascii="Tahoma" w:hAnsi="Tahoma"/>
          <w:color w:val="F8D053"/>
          <w:spacing w:val="13"/>
          <w:w w:val="95"/>
          <w:sz w:val="16"/>
        </w:rPr>
        <w:t xml:space="preserve"> </w:t>
      </w:r>
      <w:r>
        <w:rPr>
          <w:rFonts w:ascii="Tahoma" w:hAnsi="Tahoma"/>
          <w:color w:val="F8D053"/>
          <w:w w:val="95"/>
          <w:sz w:val="16"/>
        </w:rPr>
        <w:t>Municipales</w:t>
      </w:r>
    </w:p>
    <w:p w:rsidR="00BC04E7" w:rsidRDefault="00BA4463">
      <w:pPr>
        <w:spacing w:before="78"/>
        <w:ind w:right="619"/>
        <w:jc w:val="right"/>
      </w:pPr>
      <w:r>
        <w:rPr>
          <w:noProof/>
          <w:lang w:eastAsia="es-ES"/>
        </w:rPr>
        <w:drawing>
          <wp:anchor distT="0" distB="0" distL="114300" distR="114300" simplePos="0" relativeHeight="251619840" behindDoc="0" locked="0" layoutInCell="1" allowOverlap="1">
            <wp:simplePos x="0" y="0"/>
            <wp:positionH relativeFrom="page">
              <wp:posOffset>7667628</wp:posOffset>
            </wp:positionH>
            <wp:positionV relativeFrom="page">
              <wp:posOffset>7310756</wp:posOffset>
            </wp:positionV>
            <wp:extent cx="108585" cy="2633343"/>
            <wp:effectExtent l="0" t="0" r="0" b="0"/>
            <wp:wrapSquare wrapText="bothSides"/>
            <wp:docPr id="62" name="docshape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" cy="26333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20864" behindDoc="0" locked="0" layoutInCell="1" allowOverlap="1">
            <wp:simplePos x="0" y="0"/>
            <wp:positionH relativeFrom="page">
              <wp:posOffset>3274695</wp:posOffset>
            </wp:positionH>
            <wp:positionV relativeFrom="page">
              <wp:posOffset>4457700</wp:posOffset>
            </wp:positionV>
            <wp:extent cx="2803522" cy="1577340"/>
            <wp:effectExtent l="0" t="0" r="0" b="0"/>
            <wp:wrapSquare wrapText="bothSides"/>
            <wp:docPr id="63" name="docshape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3522" cy="1577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21888" behindDoc="0" locked="0" layoutInCell="1" allowOverlap="1">
            <wp:simplePos x="0" y="0"/>
            <wp:positionH relativeFrom="page">
              <wp:posOffset>1697985</wp:posOffset>
            </wp:positionH>
            <wp:positionV relativeFrom="page">
              <wp:posOffset>6168386</wp:posOffset>
            </wp:positionV>
            <wp:extent cx="4380232" cy="2633343"/>
            <wp:effectExtent l="0" t="0" r="0" b="0"/>
            <wp:wrapSquare wrapText="bothSides"/>
            <wp:docPr id="64" name="docshape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0232" cy="26333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22912" behindDoc="0" locked="0" layoutInCell="1" allowOverlap="1">
            <wp:simplePos x="0" y="0"/>
            <wp:positionH relativeFrom="page">
              <wp:posOffset>1697985</wp:posOffset>
            </wp:positionH>
            <wp:positionV relativeFrom="page">
              <wp:posOffset>4457700</wp:posOffset>
            </wp:positionV>
            <wp:extent cx="1577340" cy="1577340"/>
            <wp:effectExtent l="0" t="0" r="0" b="0"/>
            <wp:wrapSquare wrapText="bothSides"/>
            <wp:docPr id="65" name="docshape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C04E7">
        <w:pict>
          <v:group id="docshapegroup416" o:spid="_x0000_s1531" style="position:absolute;left:0;text-align:left;margin-left:0;margin-top:0;width:612.3pt;height:858.9pt;z-index:-251567616;mso-position-horizontal-relative:page;mso-position-vertical-relative:page" coordsize="12246,17178">
            <v:shape id="docshape417" o:spid="_x0000_s1532" style="position:absolute;width:12246;height:17178;visibility:visible;mso-wrap-style:square;v-text-anchor:top" coordsize="12246,17178" path="m12246,l170,,,,,17178r170,l12246,17178,12246,xe" fillcolor="#fefbf2" stroked="f">
              <v:path arrowok="t" o:connecttype="custom" o:connectlocs="3888107,0;7776213,5454017;3888107,10908033;0,5454017;7776213,0;107950,0;0,0;0,10908033;107950,10908033;7776213,10908033;7776213,0" o:connectangles="270,0,90,180,0,0,0,0,0,0,0" textboxrect="0,0,12246,17178"/>
            </v:shape>
            <v:shape id="Line 10" o:spid="_x0000_s1533" type="#_x0000_t32" style="position:absolute;left:11412;top:6616;width:834;height:0;visibility:visible;mso-wrap-style:square" o:connectortype="elbow" strokecolor="#f6c506" strokeweight=".08811mm"/>
            <v:shape id="Line 9" o:spid="_x0000_s1534" type="#_x0000_t32" style="position:absolute;left:4550;top:2772;width:3146;height:0;visibility:visible;mso-wrap-style:square" o:connectortype="elbow" strokecolor="#f6c506" strokeweight=".35281mm"/>
            <w10:wrap anchorx="page" anchory="page"/>
          </v:group>
        </w:pict>
      </w:r>
      <w:r>
        <w:rPr>
          <w:rFonts w:ascii="Tahoma" w:hAnsi="Tahoma"/>
          <w:color w:val="F9D66A"/>
        </w:rPr>
        <w:t>55</w:t>
      </w: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rPr>
          <w:rFonts w:ascii="Tahoma" w:hAnsi="Tahoma"/>
        </w:rPr>
      </w:pPr>
    </w:p>
    <w:p w:rsidR="00BC04E7" w:rsidRDefault="00BC04E7">
      <w:pPr>
        <w:pStyle w:val="Textoindependiente"/>
        <w:spacing w:before="4"/>
        <w:rPr>
          <w:rFonts w:ascii="Tahoma" w:hAnsi="Tahoma"/>
          <w:sz w:val="28"/>
        </w:rPr>
      </w:pPr>
    </w:p>
    <w:p w:rsidR="00BC04E7" w:rsidRDefault="00BA4463">
      <w:pPr>
        <w:pStyle w:val="Ttulo8"/>
      </w:pPr>
      <w:r>
        <w:rPr>
          <w:color w:val="1F2A55"/>
          <w:w w:val="110"/>
        </w:rPr>
        <w:t>SENTIRSE</w:t>
      </w:r>
      <w:r>
        <w:rPr>
          <w:color w:val="1F2A55"/>
          <w:spacing w:val="-6"/>
          <w:w w:val="110"/>
        </w:rPr>
        <w:t xml:space="preserve"> </w:t>
      </w:r>
      <w:r>
        <w:rPr>
          <w:color w:val="1F2A55"/>
          <w:w w:val="110"/>
        </w:rPr>
        <w:t>SEGUROS</w:t>
      </w:r>
      <w:r>
        <w:rPr>
          <w:color w:val="1F2A55"/>
          <w:spacing w:val="-6"/>
          <w:w w:val="110"/>
        </w:rPr>
        <w:t xml:space="preserve"> </w:t>
      </w:r>
      <w:r>
        <w:rPr>
          <w:color w:val="1F2A55"/>
          <w:w w:val="110"/>
        </w:rPr>
        <w:t>A</w:t>
      </w:r>
      <w:r>
        <w:rPr>
          <w:color w:val="1F2A55"/>
          <w:spacing w:val="-6"/>
          <w:w w:val="110"/>
        </w:rPr>
        <w:t xml:space="preserve"> </w:t>
      </w:r>
      <w:r>
        <w:rPr>
          <w:color w:val="1F2A55"/>
          <w:w w:val="110"/>
        </w:rPr>
        <w:t>BORDO</w:t>
      </w:r>
    </w:p>
    <w:p w:rsidR="00BC04E7" w:rsidRDefault="00BC04E7">
      <w:pPr>
        <w:pStyle w:val="Textoindependiente"/>
        <w:spacing w:before="6"/>
        <w:rPr>
          <w:rFonts w:ascii="Calibri" w:hAnsi="Calibri"/>
          <w:b/>
          <w:sz w:val="32"/>
        </w:rPr>
      </w:pPr>
    </w:p>
    <w:p w:rsidR="00BC04E7" w:rsidRDefault="00BA4463">
      <w:pPr>
        <w:pStyle w:val="Textoindependiente"/>
        <w:spacing w:before="1" w:line="247" w:lineRule="auto"/>
        <w:ind w:left="2174" w:right="2671"/>
        <w:jc w:val="both"/>
      </w:pPr>
      <w:r>
        <w:rPr>
          <w:color w:val="5C5B60"/>
        </w:rPr>
        <w:t>La seguridad e higiene en el interior de la guagua, como no podría ser de otra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manera,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se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convierten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matriz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comunicación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externa.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14"/>
        </w:rPr>
        <w:t xml:space="preserve"> </w:t>
      </w:r>
      <w:r>
        <w:rPr>
          <w:color w:val="5C5B60"/>
        </w:rPr>
        <w:t>público</w:t>
      </w:r>
      <w:r>
        <w:rPr>
          <w:color w:val="5C5B60"/>
          <w:spacing w:val="-13"/>
        </w:rPr>
        <w:t xml:space="preserve"> </w:t>
      </w:r>
      <w:r>
        <w:rPr>
          <w:color w:val="5C5B60"/>
        </w:rPr>
        <w:t>debe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visualizar de manera evidente que viajar en transporte público no supone un</w:t>
      </w:r>
      <w:r>
        <w:rPr>
          <w:color w:val="5C5B60"/>
          <w:spacing w:val="1"/>
        </w:rPr>
        <w:t xml:space="preserve"> </w:t>
      </w:r>
      <w:r>
        <w:rPr>
          <w:color w:val="5C5B60"/>
        </w:rPr>
        <w:t>riesgo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añadido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medidas</w:t>
      </w:r>
      <w:r>
        <w:rPr>
          <w:color w:val="5C5B60"/>
          <w:spacing w:val="-9"/>
        </w:rPr>
        <w:t xml:space="preserve"> </w:t>
      </w:r>
      <w:r>
        <w:rPr>
          <w:color w:val="5C5B60"/>
        </w:rPr>
        <w:t>implementadas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elevan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los</w:t>
      </w:r>
      <w:r>
        <w:rPr>
          <w:color w:val="5C5B60"/>
          <w:spacing w:val="39"/>
        </w:rPr>
        <w:t xml:space="preserve"> </w:t>
      </w:r>
      <w:r>
        <w:rPr>
          <w:color w:val="5C5B60"/>
        </w:rPr>
        <w:t>índices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8"/>
        </w:rPr>
        <w:t xml:space="preserve"> </w:t>
      </w:r>
      <w:r>
        <w:rPr>
          <w:color w:val="5C5B60"/>
        </w:rPr>
        <w:t>seguridad.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Damos visibilidad a las acciones. Realizamos diferentes vídeos que muestran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el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proceso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diario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limpieza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y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desinfección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las</w:t>
      </w:r>
      <w:r>
        <w:rPr>
          <w:color w:val="5C5B60"/>
          <w:spacing w:val="-4"/>
        </w:rPr>
        <w:t xml:space="preserve"> </w:t>
      </w:r>
      <w:r>
        <w:rPr>
          <w:color w:val="5C5B60"/>
        </w:rPr>
        <w:t>guaguas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con</w:t>
      </w:r>
      <w:r>
        <w:rPr>
          <w:color w:val="5C5B60"/>
          <w:spacing w:val="-3"/>
        </w:rPr>
        <w:t xml:space="preserve"> </w:t>
      </w:r>
      <w:r>
        <w:rPr>
          <w:color w:val="5C5B60"/>
        </w:rPr>
        <w:t>protagonismo</w:t>
      </w:r>
      <w:r>
        <w:rPr>
          <w:color w:val="5C5B60"/>
          <w:spacing w:val="-54"/>
        </w:rPr>
        <w:t xml:space="preserve"> </w:t>
      </w:r>
      <w:r>
        <w:rPr>
          <w:color w:val="5C5B60"/>
        </w:rPr>
        <w:t>para los operarios de estas</w:t>
      </w:r>
      <w:r>
        <w:rPr>
          <w:color w:val="5C5B60"/>
        </w:rPr>
        <w:t xml:space="preserve"> tareas, al tiempo que acompañamos con medidas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como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colocación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de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protectores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para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conductores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o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instalación</w:t>
      </w:r>
      <w:r>
        <w:rPr>
          <w:color w:val="5C5B60"/>
          <w:spacing w:val="14"/>
        </w:rPr>
        <w:t xml:space="preserve"> </w:t>
      </w:r>
      <w:r>
        <w:rPr>
          <w:color w:val="5C5B60"/>
        </w:rPr>
        <w:t>en</w:t>
      </w:r>
      <w:r>
        <w:rPr>
          <w:color w:val="5C5B60"/>
          <w:spacing w:val="13"/>
        </w:rPr>
        <w:t xml:space="preserve"> </w:t>
      </w:r>
      <w:r>
        <w:rPr>
          <w:color w:val="5C5B60"/>
        </w:rPr>
        <w:t>toda</w:t>
      </w:r>
      <w:r>
        <w:rPr>
          <w:color w:val="5C5B60"/>
          <w:spacing w:val="-53"/>
        </w:rPr>
        <w:t xml:space="preserve"> </w:t>
      </w:r>
      <w:r>
        <w:rPr>
          <w:color w:val="5C5B60"/>
        </w:rPr>
        <w:t>la</w:t>
      </w:r>
      <w:r>
        <w:rPr>
          <w:color w:val="5C5B60"/>
          <w:spacing w:val="-1"/>
        </w:rPr>
        <w:t xml:space="preserve"> </w:t>
      </w:r>
      <w:r>
        <w:rPr>
          <w:color w:val="5C5B60"/>
        </w:rPr>
        <w:t>flota de geles higienizantes para los viajeros.</w:t>
      </w:r>
    </w:p>
    <w:p w:rsidR="00BC04E7" w:rsidRDefault="00BC04E7">
      <w:pPr>
        <w:pStyle w:val="Textoindependiente"/>
        <w:spacing w:before="6"/>
        <w:rPr>
          <w:sz w:val="12"/>
        </w:rPr>
      </w:pPr>
    </w:p>
    <w:p w:rsidR="00BC04E7" w:rsidRDefault="00BC04E7">
      <w:pPr>
        <w:pStyle w:val="Textoindependiente"/>
        <w:spacing w:before="103" w:line="247" w:lineRule="auto"/>
        <w:ind w:left="2174" w:right="2671"/>
        <w:jc w:val="both"/>
      </w:pPr>
      <w:r w:rsidRPr="00BC04E7">
        <w:pict>
          <v:shape id="docshape422" o:spid="_x0000_s1535" type="#_x0000_t202" style="position:absolute;left:0;text-align:left;margin-left:569.85pt;margin-top:70.8pt;width:11.65pt;height:89.8pt;z-index:251703808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5"/>
                    <w:ind w:left="20"/>
                  </w:pP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RESPUESTA</w:t>
                  </w:r>
                  <w:r>
                    <w:rPr>
                      <w:rFonts w:ascii="Tahoma" w:hAnsi="Tahoma"/>
                      <w:color w:val="F8D053"/>
                      <w:spacing w:val="6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AL</w:t>
                  </w:r>
                  <w:r>
                    <w:rPr>
                      <w:rFonts w:ascii="Tahoma" w:hAnsi="Tahoma"/>
                      <w:color w:val="F8D053"/>
                      <w:spacing w:val="7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color w:val="F8D053"/>
                      <w:w w:val="95"/>
                      <w:sz w:val="16"/>
                    </w:rPr>
                    <w:t>COVID-19</w:t>
                  </w:r>
                </w:p>
              </w:txbxContent>
            </v:textbox>
            <w10:wrap anchorx="page"/>
          </v:shape>
        </w:pict>
      </w:r>
      <w:r w:rsidRPr="00BC04E7">
        <w:pict>
          <v:shape id="docshape423" o:spid="_x0000_s1536" type="#_x0000_t202" style="position:absolute;left:0;text-align:left;margin-left:570.55pt;margin-top:41.95pt;width:9.8pt;height:21.85pt;z-index:251704832;visibility:visible;mso-wrap-style:square;mso-position-horizontal-relative:page;mso-position-vertical-relative:text;v-text-anchor:top" filled="f" stroked="f">
            <v:textbox style="mso-rotate-with-shape:t" inset="0,0,0,0">
              <w:txbxContent>
                <w:p w:rsidR="00BC04E7" w:rsidRDefault="00BA4463">
                  <w:pPr>
                    <w:spacing w:before="13" w:line="423" w:lineRule="exact"/>
                  </w:pPr>
                  <w:r>
                    <w:rPr>
                      <w:rFonts w:ascii="Calibri" w:hAnsi="Calibri"/>
                      <w:color w:val="F8D053"/>
                      <w:w w:val="110"/>
                      <w:sz w:val="35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BA4463">
        <w:rPr>
          <w:color w:val="5C5B60"/>
        </w:rPr>
        <w:t>En</w:t>
      </w:r>
      <w:r w:rsidR="00BA4463">
        <w:rPr>
          <w:color w:val="5C5B60"/>
          <w:spacing w:val="-5"/>
        </w:rPr>
        <w:t xml:space="preserve"> </w:t>
      </w:r>
      <w:r w:rsidR="00BA4463">
        <w:rPr>
          <w:color w:val="5C5B60"/>
        </w:rPr>
        <w:t>una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etapa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posterior,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con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la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llegada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las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diferentes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fases</w:t>
      </w:r>
      <w:r w:rsidR="00BA4463">
        <w:rPr>
          <w:color w:val="5C5B60"/>
          <w:spacing w:val="-5"/>
        </w:rPr>
        <w:t xml:space="preserve"> </w:t>
      </w:r>
      <w:r w:rsidR="00BA4463">
        <w:rPr>
          <w:color w:val="5C5B60"/>
        </w:rPr>
        <w:t>de</w:t>
      </w:r>
      <w:r w:rsidR="00BA4463">
        <w:rPr>
          <w:color w:val="5C5B60"/>
          <w:spacing w:val="-4"/>
        </w:rPr>
        <w:t xml:space="preserve"> </w:t>
      </w:r>
      <w:r w:rsidR="00BA4463">
        <w:rPr>
          <w:color w:val="5C5B60"/>
        </w:rPr>
        <w:t>desescalada,</w:t>
      </w:r>
      <w:r w:rsidR="00BA4463">
        <w:rPr>
          <w:color w:val="5C5B60"/>
          <w:spacing w:val="-53"/>
        </w:rPr>
        <w:t xml:space="preserve"> </w:t>
      </w:r>
      <w:r w:rsidR="00BA4463">
        <w:rPr>
          <w:color w:val="5C5B60"/>
        </w:rPr>
        <w:t>se amplían de manera paulatina los aforos en el interior del vehículo, por lo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que realizamos un vídeo sobre el efecto visual de los viajeros dentro de 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guagua con diferentes aforos. En este vídeo colaboran los empleados d</w:t>
      </w:r>
      <w:r w:rsidR="00BA4463">
        <w:rPr>
          <w:color w:val="5C5B60"/>
        </w:rPr>
        <w:t>e la</w:t>
      </w:r>
      <w:r w:rsidR="00BA4463">
        <w:rPr>
          <w:color w:val="5C5B60"/>
          <w:spacing w:val="1"/>
        </w:rPr>
        <w:t xml:space="preserve"> </w:t>
      </w:r>
      <w:r w:rsidR="00BA4463">
        <w:rPr>
          <w:color w:val="5C5B60"/>
        </w:rPr>
        <w:t>empresa.</w:t>
      </w: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</w:pPr>
    </w:p>
    <w:p w:rsidR="00BC04E7" w:rsidRDefault="00BC04E7">
      <w:pPr>
        <w:pStyle w:val="Textoindependiente"/>
        <w:spacing w:before="1"/>
        <w:rPr>
          <w:sz w:val="17"/>
        </w:rPr>
      </w:pPr>
    </w:p>
    <w:p w:rsidR="00BC04E7" w:rsidRDefault="00BA4463">
      <w:pPr>
        <w:spacing w:before="95"/>
        <w:ind w:left="6822"/>
        <w:sectPr w:rsidR="00BC04E7">
          <w:pgSz w:w="12250" w:h="17180"/>
          <w:pgMar w:top="880" w:right="0" w:bottom="280" w:left="500" w:header="720" w:footer="720" w:gutter="0"/>
          <w:cols w:space="720"/>
        </w:sectPr>
      </w:pPr>
      <w:r>
        <w:rPr>
          <w:rFonts w:ascii="Tahoma" w:hAnsi="Tahoma"/>
          <w:color w:val="F8D053"/>
          <w:spacing w:val="-1"/>
          <w:sz w:val="16"/>
        </w:rPr>
        <w:t>Informe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de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pacing w:val="-1"/>
          <w:sz w:val="16"/>
        </w:rPr>
        <w:t>Responsabilidad</w:t>
      </w:r>
      <w:r>
        <w:rPr>
          <w:rFonts w:ascii="Tahoma" w:hAnsi="Tahoma"/>
          <w:color w:val="F8D053"/>
          <w:spacing w:val="-9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Social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Corporativa</w:t>
      </w:r>
      <w:r>
        <w:rPr>
          <w:rFonts w:ascii="Tahoma" w:hAnsi="Tahoma"/>
          <w:color w:val="F8D053"/>
          <w:spacing w:val="-10"/>
          <w:sz w:val="16"/>
        </w:rPr>
        <w:t xml:space="preserve"> </w:t>
      </w:r>
      <w:r>
        <w:rPr>
          <w:rFonts w:ascii="Tahoma" w:hAnsi="Tahoma"/>
          <w:color w:val="F8D053"/>
          <w:sz w:val="16"/>
        </w:rPr>
        <w:t>2020</w:t>
      </w:r>
    </w:p>
    <w:p w:rsidR="00BC04E7" w:rsidRDefault="00BA4463">
      <w:pPr>
        <w:pStyle w:val="Textoindependiente"/>
        <w:spacing w:before="6"/>
      </w:pPr>
      <w:r>
        <w:rPr>
          <w:noProof/>
          <w:lang w:eastAsia="es-ES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5993" cy="10908005"/>
            <wp:effectExtent l="0" t="0" r="0" b="0"/>
            <wp:wrapNone/>
            <wp:docPr id="66" name="image6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993" cy="109080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BC04E7" w:rsidSect="00BC04E7">
      <w:pgSz w:w="12250" w:h="17180"/>
      <w:pgMar w:top="1620" w:right="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4E7" w:rsidRDefault="00BC04E7" w:rsidP="00BC04E7">
      <w:r>
        <w:separator/>
      </w:r>
    </w:p>
  </w:endnote>
  <w:endnote w:type="continuationSeparator" w:id="0">
    <w:p w:rsidR="00BC04E7" w:rsidRDefault="00BC04E7" w:rsidP="00BC0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4E7" w:rsidRDefault="00BA4463" w:rsidP="00BC04E7">
      <w:r w:rsidRPr="00BC04E7">
        <w:rPr>
          <w:color w:val="000000"/>
        </w:rPr>
        <w:separator/>
      </w:r>
    </w:p>
  </w:footnote>
  <w:footnote w:type="continuationSeparator" w:id="0">
    <w:p w:rsidR="00BC04E7" w:rsidRDefault="00BC04E7" w:rsidP="00BC0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9F5"/>
    <w:multiLevelType w:val="multilevel"/>
    <w:tmpl w:val="07883986"/>
    <w:lvl w:ilvl="0">
      <w:numFmt w:val="bullet"/>
      <w:lvlText w:val="•"/>
      <w:lvlJc w:val="left"/>
      <w:pPr>
        <w:ind w:left="542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710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635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551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466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382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7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213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28" w:hanging="101"/>
      </w:pPr>
      <w:rPr>
        <w:lang w:val="es-ES" w:eastAsia="en-US" w:bidi="ar-SA"/>
      </w:rPr>
    </w:lvl>
  </w:abstractNum>
  <w:abstractNum w:abstractNumId="1">
    <w:nsid w:val="08C7790D"/>
    <w:multiLevelType w:val="multilevel"/>
    <w:tmpl w:val="677EDFCC"/>
    <w:lvl w:ilvl="0">
      <w:numFmt w:val="bullet"/>
      <w:lvlText w:val="•"/>
      <w:lvlJc w:val="left"/>
      <w:pPr>
        <w:ind w:left="1298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1804" w:hanging="101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2309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2813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3318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3823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4327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4832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5337" w:hanging="101"/>
      </w:pPr>
      <w:rPr>
        <w:lang w:val="es-ES" w:eastAsia="en-US" w:bidi="ar-SA"/>
      </w:rPr>
    </w:lvl>
  </w:abstractNum>
  <w:abstractNum w:abstractNumId="2">
    <w:nsid w:val="0ACB43B3"/>
    <w:multiLevelType w:val="multilevel"/>
    <w:tmpl w:val="EE0A738C"/>
    <w:lvl w:ilvl="0">
      <w:numFmt w:val="bullet"/>
      <w:lvlText w:val="•"/>
      <w:lvlJc w:val="left"/>
      <w:pPr>
        <w:ind w:left="967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1198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815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430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</w:abstractNum>
  <w:abstractNum w:abstractNumId="3">
    <w:nsid w:val="23AD6171"/>
    <w:multiLevelType w:val="multilevel"/>
    <w:tmpl w:val="EA042D4C"/>
    <w:lvl w:ilvl="0">
      <w:numFmt w:val="bullet"/>
      <w:lvlText w:val="•"/>
      <w:lvlJc w:val="left"/>
      <w:pPr>
        <w:ind w:left="1092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1050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1287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3">
      <w:numFmt w:val="bullet"/>
      <w:lvlText w:val="•"/>
      <w:lvlJc w:val="left"/>
      <w:pPr>
        <w:ind w:left="1659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4">
      <w:numFmt w:val="bullet"/>
      <w:lvlText w:val="•"/>
      <w:lvlJc w:val="left"/>
      <w:pPr>
        <w:ind w:left="1660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585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01" w:hanging="101"/>
      </w:pPr>
      <w:rPr>
        <w:lang w:val="es-ES" w:eastAsia="en-US" w:bidi="ar-SA"/>
      </w:rPr>
    </w:lvl>
  </w:abstractNum>
  <w:abstractNum w:abstractNumId="4">
    <w:nsid w:val="26D32443"/>
    <w:multiLevelType w:val="multilevel"/>
    <w:tmpl w:val="96A008BA"/>
    <w:lvl w:ilvl="0">
      <w:numFmt w:val="bullet"/>
      <w:lvlText w:val="•"/>
      <w:lvlJc w:val="left"/>
      <w:pPr>
        <w:ind w:left="1306" w:hanging="138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1583" w:hanging="138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867" w:hanging="138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2150" w:hanging="138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2434" w:hanging="138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717" w:hanging="138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3001" w:hanging="138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285" w:hanging="138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568" w:hanging="138"/>
      </w:pPr>
      <w:rPr>
        <w:lang w:val="es-ES" w:eastAsia="en-US" w:bidi="ar-SA"/>
      </w:rPr>
    </w:lvl>
  </w:abstractNum>
  <w:abstractNum w:abstractNumId="5">
    <w:nsid w:val="2CC71BED"/>
    <w:multiLevelType w:val="multilevel"/>
    <w:tmpl w:val="25742A22"/>
    <w:lvl w:ilvl="0">
      <w:numFmt w:val="bullet"/>
      <w:lvlText w:val="•"/>
      <w:lvlJc w:val="left"/>
      <w:pPr>
        <w:ind w:left="276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616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1234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3">
      <w:numFmt w:val="bullet"/>
      <w:lvlText w:val="•"/>
      <w:lvlJc w:val="left"/>
      <w:pPr>
        <w:ind w:left="1418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596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1775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1953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2132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2310" w:hanging="101"/>
      </w:pPr>
      <w:rPr>
        <w:lang w:val="es-ES" w:eastAsia="en-US" w:bidi="ar-SA"/>
      </w:rPr>
    </w:lvl>
  </w:abstractNum>
  <w:abstractNum w:abstractNumId="6">
    <w:nsid w:val="419829E3"/>
    <w:multiLevelType w:val="multilevel"/>
    <w:tmpl w:val="5ABEA760"/>
    <w:lvl w:ilvl="0">
      <w:start w:val="1"/>
      <w:numFmt w:val="decimal"/>
      <w:lvlText w:val="%1"/>
      <w:lvlJc w:val="left"/>
      <w:pPr>
        <w:ind w:left="3171" w:hanging="2997"/>
      </w:pPr>
      <w:rPr>
        <w:rFonts w:ascii="Calibri" w:eastAsia="Calibri" w:hAnsi="Calibri" w:cs="Calibri"/>
        <w:b w:val="0"/>
        <w:bCs w:val="0"/>
        <w:i w:val="0"/>
        <w:iCs w:val="0"/>
        <w:color w:val="F8D053"/>
        <w:w w:val="69"/>
        <w:position w:val="0"/>
        <w:sz w:val="35"/>
        <w:szCs w:val="35"/>
        <w:vertAlign w:val="baseline"/>
        <w:lang w:val="es-ES" w:eastAsia="en-US" w:bidi="ar-SA"/>
      </w:rPr>
    </w:lvl>
    <w:lvl w:ilvl="1">
      <w:numFmt w:val="bullet"/>
      <w:lvlText w:val="•"/>
      <w:lvlJc w:val="left"/>
      <w:pPr>
        <w:ind w:left="1583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3310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3440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3570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3700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3830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960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4090" w:hanging="101"/>
      </w:pPr>
      <w:rPr>
        <w:lang w:val="es-ES" w:eastAsia="en-US" w:bidi="ar-SA"/>
      </w:rPr>
    </w:lvl>
  </w:abstractNum>
  <w:abstractNum w:abstractNumId="7">
    <w:nsid w:val="4AC65396"/>
    <w:multiLevelType w:val="multilevel"/>
    <w:tmpl w:val="BFB2ACD4"/>
    <w:lvl w:ilvl="0">
      <w:numFmt w:val="bullet"/>
      <w:lvlText w:val="•"/>
      <w:lvlJc w:val="left"/>
      <w:pPr>
        <w:ind w:left="1423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1713" w:hanging="101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2006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2299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2592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885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3178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471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764" w:hanging="101"/>
      </w:pPr>
      <w:rPr>
        <w:lang w:val="es-ES" w:eastAsia="en-US" w:bidi="ar-SA"/>
      </w:rPr>
    </w:lvl>
  </w:abstractNum>
  <w:abstractNum w:abstractNumId="8">
    <w:nsid w:val="50E10385"/>
    <w:multiLevelType w:val="multilevel"/>
    <w:tmpl w:val="60C2776A"/>
    <w:lvl w:ilvl="0">
      <w:numFmt w:val="bullet"/>
      <w:lvlText w:val="•"/>
      <w:lvlJc w:val="left"/>
      <w:pPr>
        <w:ind w:left="5981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6078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6221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6363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6505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6646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6788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6930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7072" w:hanging="101"/>
      </w:pPr>
      <w:rPr>
        <w:lang w:val="es-ES" w:eastAsia="en-US" w:bidi="ar-SA"/>
      </w:rPr>
    </w:lvl>
  </w:abstractNum>
  <w:abstractNum w:abstractNumId="9">
    <w:nsid w:val="66A91CCC"/>
    <w:multiLevelType w:val="multilevel"/>
    <w:tmpl w:val="E42E3F36"/>
    <w:lvl w:ilvl="0">
      <w:numFmt w:val="bullet"/>
      <w:lvlText w:val="•"/>
      <w:lvlJc w:val="left"/>
      <w:pPr>
        <w:ind w:left="1343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5189" w:hanging="75"/>
      </w:pPr>
      <w:rPr>
        <w:rFonts w:ascii="Trebuchet MS" w:eastAsia="Trebuchet MS" w:hAnsi="Trebuchet MS" w:cs="Trebuchet MS"/>
        <w:b w:val="0"/>
        <w:bCs w:val="0"/>
        <w:i w:val="0"/>
        <w:iCs w:val="0"/>
        <w:color w:val="8DA1D2"/>
        <w:w w:val="53"/>
        <w:sz w:val="15"/>
        <w:szCs w:val="15"/>
        <w:lang w:val="es-ES" w:eastAsia="en-US" w:bidi="ar-SA"/>
      </w:rPr>
    </w:lvl>
    <w:lvl w:ilvl="2">
      <w:numFmt w:val="bullet"/>
      <w:lvlText w:val="•"/>
      <w:lvlJc w:val="left"/>
      <w:pPr>
        <w:ind w:left="4623" w:hanging="75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4067" w:hanging="75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3511" w:hanging="75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955" w:hanging="75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398" w:hanging="75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1842" w:hanging="75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286" w:hanging="75"/>
      </w:pPr>
      <w:rPr>
        <w:lang w:val="es-ES" w:eastAsia="en-US" w:bidi="ar-SA"/>
      </w:rPr>
    </w:lvl>
  </w:abstractNum>
  <w:abstractNum w:abstractNumId="10">
    <w:nsid w:val="74716048"/>
    <w:multiLevelType w:val="multilevel"/>
    <w:tmpl w:val="DC0C62BA"/>
    <w:lvl w:ilvl="0">
      <w:numFmt w:val="bullet"/>
      <w:lvlText w:val="•"/>
      <w:lvlJc w:val="left"/>
      <w:pPr>
        <w:ind w:left="429" w:hanging="101"/>
      </w:pPr>
      <w:rPr>
        <w:rFonts w:ascii="Tahoma" w:eastAsia="Tahoma" w:hAnsi="Tahoma" w:cs="Tahoma"/>
        <w:b w:val="0"/>
        <w:bCs w:val="0"/>
        <w:i w:val="0"/>
        <w:iCs w:val="0"/>
        <w:color w:val="8DA1D2"/>
        <w:w w:val="95"/>
        <w:sz w:val="15"/>
        <w:szCs w:val="15"/>
        <w:lang w:val="es-ES" w:eastAsia="en-US" w:bidi="ar-SA"/>
      </w:rPr>
    </w:lvl>
    <w:lvl w:ilvl="1">
      <w:numFmt w:val="bullet"/>
      <w:lvlText w:val="•"/>
      <w:lvlJc w:val="left"/>
      <w:pPr>
        <w:ind w:left="585" w:hanging="101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751" w:hanging="101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917" w:hanging="101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083" w:hanging="101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1249" w:hanging="101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1415" w:hanging="101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1581" w:hanging="101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746" w:hanging="101"/>
      </w:pPr>
      <w:rPr>
        <w:lang w:val="es-ES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4E7"/>
    <w:rsid w:val="00BA4463"/>
    <w:rsid w:val="00BC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7"/>
    <o:shapelayout v:ext="edit">
      <o:idmap v:ext="edit" data="1"/>
      <o:rules v:ext="edit">
        <o:r id="V:Rule1" type="connector" idref="#Line 578"/>
        <o:r id="V:Rule2" type="connector" idref="#Line 576"/>
        <o:r id="V:Rule3" type="connector" idref="#Line 567"/>
        <o:r id="V:Rule4" type="connector" idref="#Line 566"/>
        <o:r id="V:Rule5" type="connector" idref="#Line 565"/>
        <o:r id="V:Rule6" type="connector" idref="#Line 564"/>
        <o:r id="V:Rule7" type="connector" idref="#Line 563"/>
        <o:r id="V:Rule8" type="connector" idref="#Line 562"/>
        <o:r id="V:Rule9" type="connector" idref="#Line 561"/>
        <o:r id="V:Rule10" type="connector" idref="#Line 560"/>
        <o:r id="V:Rule11" type="connector" idref="#Line 555"/>
        <o:r id="V:Rule12" type="connector" idref="#Line 553"/>
        <o:r id="V:Rule13" type="connector" idref="#Line 548"/>
        <o:r id="V:Rule14" type="connector" idref="#Line 541"/>
        <o:r id="V:Rule15" type="connector" idref="#Line 540"/>
        <o:r id="V:Rule16" type="connector" idref="#Line 535"/>
        <o:r id="V:Rule17" type="connector" idref="#Line 524"/>
        <o:r id="V:Rule18" type="connector" idref="#Line 517"/>
        <o:r id="V:Rule19" type="connector" idref="#Line 508"/>
        <o:r id="V:Rule20" type="connector" idref="#Line 500"/>
        <o:r id="V:Rule21" type="connector" idref="#Line 492"/>
        <o:r id="V:Rule22" type="connector" idref="#Line 489"/>
        <o:r id="V:Rule23" type="connector" idref="#Line 474"/>
        <o:r id="V:Rule24" type="connector" idref="#Line 469"/>
        <o:r id="V:Rule25" type="connector" idref="#Line 450"/>
        <o:r id="V:Rule26" type="connector" idref="#Line 430"/>
        <o:r id="V:Rule27" type="connector" idref="#Line 400"/>
        <o:r id="V:Rule28" type="connector" idref="#Line 394"/>
        <o:r id="V:Rule29" type="connector" idref="#Line 392"/>
        <o:r id="V:Rule30" type="connector" idref="#Line 391"/>
        <o:r id="V:Rule31" type="connector" idref="#Line 389"/>
        <o:r id="V:Rule32" type="connector" idref="#Line 388"/>
        <o:r id="V:Rule33" type="connector" idref="#Line 386"/>
        <o:r id="V:Rule34" type="connector" idref="#Line 385"/>
        <o:r id="V:Rule35" type="connector" idref="#Line 383"/>
        <o:r id="V:Rule36" type="connector" idref="#Line 382"/>
        <o:r id="V:Rule37" type="connector" idref="#Line 380"/>
        <o:r id="V:Rule38" type="connector" idref="#Line 379"/>
        <o:r id="V:Rule39" type="connector" idref="#Line 377"/>
        <o:r id="V:Rule40" type="connector" idref="#Line 376"/>
        <o:r id="V:Rule41" type="connector" idref="#Line 374"/>
        <o:r id="V:Rule42" type="connector" idref="#Line 373"/>
        <o:r id="V:Rule43" type="connector" idref="#Line 371"/>
        <o:r id="V:Rule44" type="connector" idref="#Line 370"/>
        <o:r id="V:Rule45" type="connector" idref="#Line 368"/>
        <o:r id="V:Rule46" type="connector" idref="#Line 367"/>
        <o:r id="V:Rule47" type="connector" idref="#Line 365"/>
        <o:r id="V:Rule48" type="connector" idref="#Line 364"/>
        <o:r id="V:Rule49" type="connector" idref="#Line 363"/>
        <o:r id="V:Rule50" type="connector" idref="#Line 362"/>
        <o:r id="V:Rule51" type="connector" idref="#Line 348"/>
        <o:r id="V:Rule52" type="connector" idref="#Line 342"/>
        <o:r id="V:Rule53" type="connector" idref="#Line 340"/>
        <o:r id="V:Rule54" type="connector" idref="#Line 335"/>
        <o:r id="V:Rule55" type="connector" idref="#Line 334"/>
        <o:r id="V:Rule56" type="connector" idref="#Line 332"/>
        <o:r id="V:Rule57" type="connector" idref="#Line 331"/>
        <o:r id="V:Rule58" type="connector" idref="#Line 330"/>
        <o:r id="V:Rule59" type="connector" idref="#Line 328"/>
        <o:r id="V:Rule60" type="connector" idref="#Line 327"/>
        <o:r id="V:Rule61" type="connector" idref="#Line 325"/>
        <o:r id="V:Rule62" type="connector" idref="#Line 324"/>
        <o:r id="V:Rule63" type="connector" idref="#Line 322"/>
        <o:r id="V:Rule64" type="connector" idref="#Line 321"/>
        <o:r id="V:Rule65" type="connector" idref="#Line 319"/>
        <o:r id="V:Rule66" type="connector" idref="#Line 318"/>
        <o:r id="V:Rule67" type="connector" idref="#Line 316"/>
        <o:r id="V:Rule68" type="connector" idref="#Line 315"/>
        <o:r id="V:Rule69" type="connector" idref="#Line 313"/>
        <o:r id="V:Rule70" type="connector" idref="#Line 312"/>
        <o:r id="V:Rule71" type="connector" idref="#Line 311"/>
        <o:r id="V:Rule72" type="connector" idref="#Line 310"/>
        <o:r id="V:Rule73" type="connector" idref="#Line 304"/>
        <o:r id="V:Rule74" type="connector" idref="#Line 296"/>
        <o:r id="V:Rule75" type="connector" idref="#Line 295"/>
        <o:r id="V:Rule76" type="connector" idref="#Line 289"/>
        <o:r id="V:Rule77" type="connector" idref="#Line 276"/>
        <o:r id="V:Rule78" type="connector" idref="#Line 274"/>
        <o:r id="V:Rule79" type="connector" idref="#Line 265"/>
        <o:r id="V:Rule80" type="connector" idref="#Line 264"/>
        <o:r id="V:Rule81" type="connector" idref="#Line 263"/>
        <o:r id="V:Rule82" type="connector" idref="#Line 262"/>
        <o:r id="V:Rule83" type="connector" idref="#Line 261"/>
        <o:r id="V:Rule84" type="connector" idref="#Line 259"/>
        <o:r id="V:Rule85" type="connector" idref="#Line 244"/>
        <o:r id="V:Rule86" type="connector" idref="#Line 236"/>
        <o:r id="V:Rule87" type="connector" idref="#Line 233"/>
        <o:r id="V:Rule88" type="connector" idref="#Line 216"/>
        <o:r id="V:Rule89" type="connector" idref="#Line 214"/>
        <o:r id="V:Rule90" type="connector" idref="#Line 213"/>
        <o:r id="V:Rule91" type="connector" idref="#Line 212"/>
        <o:r id="V:Rule92" type="connector" idref="#Line 206"/>
        <o:r id="V:Rule93" type="connector" idref="#Line 203"/>
        <o:r id="V:Rule94" type="connector" idref="#Line 202"/>
        <o:r id="V:Rule95" type="connector" idref="#Line 200"/>
        <o:r id="V:Rule96" type="connector" idref="#Line 199"/>
        <o:r id="V:Rule97" type="connector" idref="#Line 195"/>
        <o:r id="V:Rule98" type="connector" idref="#Line 192"/>
        <o:r id="V:Rule99" type="connector" idref="#Line 188"/>
        <o:r id="V:Rule100" type="connector" idref="#Line 168"/>
        <o:r id="V:Rule101" type="connector" idref="#Line 163"/>
        <o:r id="V:Rule102" type="connector" idref="#Line 155"/>
        <o:r id="V:Rule103" type="connector" idref="#Line 154"/>
        <o:r id="V:Rule104" type="connector" idref="#Line 149"/>
        <o:r id="V:Rule105" type="connector" idref="#Line 148"/>
        <o:r id="V:Rule106" type="connector" idref="#Line 147"/>
        <o:r id="V:Rule107" type="connector" idref="#Line 142"/>
        <o:r id="V:Rule108" type="connector" idref="#docshapegroup334"/>
        <o:r id="V:Rule109" type="connector" idref="#Line 132"/>
        <o:r id="V:Rule110" type="connector" idref="#Line 131"/>
        <o:r id="V:Rule111" type="connector" idref="#Line 130"/>
        <o:r id="V:Rule112" type="connector" idref="#Line 124"/>
        <o:r id="V:Rule113" type="connector" idref="#Line 123"/>
        <o:r id="V:Rule114" type="connector" idref="#Line 122"/>
        <o:r id="V:Rule115" type="connector" idref="#Line 121"/>
        <o:r id="V:Rule116" type="connector" idref="#Line 120"/>
        <o:r id="V:Rule117" type="connector" idref="#Line 119"/>
        <o:r id="V:Rule118" type="connector" idref="#Line 118"/>
        <o:r id="V:Rule119" type="connector" idref="#Line 112"/>
        <o:r id="V:Rule120" type="connector" idref="#Line 111"/>
        <o:r id="V:Rule121" type="connector" idref="#Line 110"/>
        <o:r id="V:Rule122" type="connector" idref="#Line 109"/>
        <o:r id="V:Rule123" type="connector" idref="#Line 102"/>
        <o:r id="V:Rule124" type="connector" idref="#Line 101"/>
        <o:r id="V:Rule125" type="connector" idref="#Line 100"/>
        <o:r id="V:Rule126" type="connector" idref="#Line 99"/>
        <o:r id="V:Rule127" type="connector" idref="#Line 92"/>
        <o:r id="V:Rule128" type="connector" idref="#Line 91"/>
        <o:r id="V:Rule129" type="connector" idref="#Line 90"/>
        <o:r id="V:Rule130" type="connector" idref="#Line 82"/>
        <o:r id="V:Rule131" type="connector" idref="#Line 81"/>
        <o:r id="V:Rule132" type="connector" idref="#Line 80"/>
        <o:r id="V:Rule133" type="connector" idref="#Line 79"/>
        <o:r id="V:Rule134" type="connector" idref="#Line 72"/>
        <o:r id="V:Rule135" type="connector" idref="#Line 71"/>
        <o:r id="V:Rule136" type="connector" idref="#Line 70"/>
        <o:r id="V:Rule137" type="connector" idref="#Line 69"/>
        <o:r id="V:Rule138" type="connector" idref="#Line 68"/>
        <o:r id="V:Rule139" type="connector" idref="#Line 63"/>
        <o:r id="V:Rule140" type="connector" idref="#Line 62"/>
        <o:r id="V:Rule141" type="connector" idref="#Line 61"/>
        <o:r id="V:Rule142" type="connector" idref="#Line 60"/>
        <o:r id="V:Rule143" type="connector" idref="#Line 51"/>
        <o:r id="V:Rule144" type="connector" idref="#Line 50"/>
        <o:r id="V:Rule145" type="connector" idref="#Line 49"/>
        <o:r id="V:Rule146" type="connector" idref="#Line 48"/>
        <o:r id="V:Rule147" type="connector" idref="#Line 42"/>
        <o:r id="V:Rule148" type="connector" idref="#Line 41"/>
        <o:r id="V:Rule149" type="connector" idref="#Line 36"/>
        <o:r id="V:Rule150" type="connector" idref="#Line 29"/>
        <o:r id="V:Rule151" type="connector" idref="#Line 26"/>
        <o:r id="V:Rule152" type="connector" idref="#Line 17"/>
        <o:r id="V:Rule153" type="connector" idref="#Line 16"/>
        <o:r id="V:Rule154" type="connector" idref="#Line 15"/>
        <o:r id="V:Rule155" type="connector" idref="#Line 10"/>
        <o:r id="V:Rule156" type="connector" idref="#Lin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C04E7"/>
    <w:pPr>
      <w:suppressAutoHyphens/>
    </w:pPr>
    <w:rPr>
      <w:rFonts w:ascii="Arial" w:eastAsia="Arial" w:hAnsi="Arial" w:cs="Arial"/>
      <w:lang w:val="es-ES"/>
    </w:rPr>
  </w:style>
  <w:style w:type="paragraph" w:styleId="Ttulo1">
    <w:name w:val="heading 1"/>
    <w:basedOn w:val="Normal"/>
    <w:rsid w:val="00BC04E7"/>
    <w:pPr>
      <w:spacing w:before="16"/>
      <w:jc w:val="center"/>
      <w:outlineLvl w:val="0"/>
    </w:pPr>
    <w:rPr>
      <w:rFonts w:ascii="Calibri" w:eastAsia="Calibri" w:hAnsi="Calibri" w:cs="Calibri"/>
      <w:sz w:val="114"/>
      <w:szCs w:val="114"/>
    </w:rPr>
  </w:style>
  <w:style w:type="paragraph" w:styleId="Ttulo2">
    <w:name w:val="heading 2"/>
    <w:basedOn w:val="Normal"/>
    <w:rsid w:val="00BC04E7"/>
    <w:pPr>
      <w:spacing w:before="261"/>
      <w:ind w:right="2435"/>
      <w:outlineLvl w:val="1"/>
    </w:pPr>
    <w:rPr>
      <w:rFonts w:ascii="Calibri" w:eastAsia="Calibri" w:hAnsi="Calibri" w:cs="Calibri"/>
      <w:sz w:val="72"/>
      <w:szCs w:val="72"/>
    </w:rPr>
  </w:style>
  <w:style w:type="paragraph" w:styleId="Ttulo3">
    <w:name w:val="heading 3"/>
    <w:basedOn w:val="Normal"/>
    <w:rsid w:val="00BC04E7"/>
    <w:pPr>
      <w:spacing w:before="105"/>
      <w:ind w:left="2228"/>
      <w:outlineLvl w:val="2"/>
    </w:pPr>
    <w:rPr>
      <w:rFonts w:ascii="Calibri" w:eastAsia="Calibri" w:hAnsi="Calibri" w:cs="Calibri"/>
      <w:b/>
      <w:bCs/>
      <w:sz w:val="64"/>
      <w:szCs w:val="64"/>
    </w:rPr>
  </w:style>
  <w:style w:type="paragraph" w:styleId="Ttulo4">
    <w:name w:val="heading 4"/>
    <w:basedOn w:val="Normal"/>
    <w:rsid w:val="00BC04E7"/>
    <w:pPr>
      <w:spacing w:before="94"/>
      <w:jc w:val="center"/>
      <w:outlineLvl w:val="3"/>
    </w:pPr>
    <w:rPr>
      <w:rFonts w:ascii="Century Gothic" w:eastAsia="Century Gothic" w:hAnsi="Century Gothic" w:cs="Century Gothic"/>
      <w:sz w:val="56"/>
      <w:szCs w:val="56"/>
    </w:rPr>
  </w:style>
  <w:style w:type="paragraph" w:styleId="Ttulo5">
    <w:name w:val="heading 5"/>
    <w:basedOn w:val="Normal"/>
    <w:rsid w:val="00BC04E7"/>
    <w:pPr>
      <w:spacing w:line="407" w:lineRule="exact"/>
      <w:ind w:left="1591"/>
      <w:outlineLvl w:val="4"/>
    </w:pPr>
    <w:rPr>
      <w:rFonts w:ascii="Calibri" w:eastAsia="Calibri" w:hAnsi="Calibri" w:cs="Calibri"/>
      <w:b/>
      <w:bCs/>
      <w:sz w:val="36"/>
      <w:szCs w:val="36"/>
    </w:rPr>
  </w:style>
  <w:style w:type="paragraph" w:styleId="Ttulo6">
    <w:name w:val="heading 6"/>
    <w:basedOn w:val="Normal"/>
    <w:rsid w:val="00BC04E7"/>
    <w:pPr>
      <w:spacing w:before="112"/>
      <w:jc w:val="center"/>
      <w:outlineLvl w:val="5"/>
    </w:pPr>
    <w:rPr>
      <w:rFonts w:ascii="Calibri" w:eastAsia="Calibri" w:hAnsi="Calibri" w:cs="Calibri"/>
      <w:sz w:val="36"/>
      <w:szCs w:val="36"/>
    </w:rPr>
  </w:style>
  <w:style w:type="paragraph" w:styleId="Ttulo7">
    <w:name w:val="heading 7"/>
    <w:basedOn w:val="Normal"/>
    <w:rsid w:val="00BC04E7"/>
    <w:pPr>
      <w:spacing w:before="13"/>
      <w:outlineLvl w:val="6"/>
    </w:pPr>
    <w:rPr>
      <w:rFonts w:ascii="Calibri" w:eastAsia="Calibri" w:hAnsi="Calibri" w:cs="Calibri"/>
      <w:sz w:val="35"/>
      <w:szCs w:val="35"/>
    </w:rPr>
  </w:style>
  <w:style w:type="paragraph" w:styleId="Ttulo8">
    <w:name w:val="heading 8"/>
    <w:basedOn w:val="Normal"/>
    <w:rsid w:val="00BC04E7"/>
    <w:pPr>
      <w:spacing w:before="114"/>
      <w:ind w:right="497"/>
      <w:jc w:val="center"/>
      <w:outlineLvl w:val="7"/>
    </w:pPr>
    <w:rPr>
      <w:rFonts w:ascii="Calibri" w:eastAsia="Calibri" w:hAnsi="Calibri" w:cs="Calibri"/>
      <w:b/>
      <w:bCs/>
      <w:sz w:val="34"/>
      <w:szCs w:val="34"/>
    </w:rPr>
  </w:style>
  <w:style w:type="paragraph" w:styleId="Ttulo9">
    <w:name w:val="heading 9"/>
    <w:basedOn w:val="Normal"/>
    <w:rsid w:val="00BC04E7"/>
    <w:pPr>
      <w:spacing w:before="130"/>
      <w:ind w:left="803"/>
      <w:outlineLvl w:val="8"/>
    </w:pPr>
    <w:rPr>
      <w:rFonts w:ascii="Calibri" w:eastAsia="Calibri" w:hAnsi="Calibri" w:cs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C04E7"/>
    <w:rPr>
      <w:sz w:val="20"/>
      <w:szCs w:val="20"/>
    </w:rPr>
  </w:style>
  <w:style w:type="paragraph" w:styleId="Prrafodelista">
    <w:name w:val="List Paragraph"/>
    <w:basedOn w:val="Normal"/>
    <w:rsid w:val="00BC04E7"/>
    <w:pPr>
      <w:ind w:left="1407" w:hanging="101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rsid w:val="00BC04E7"/>
    <w:pPr>
      <w:spacing w:before="47"/>
      <w:jc w:val="righ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44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4463"/>
    <w:rPr>
      <w:rFonts w:ascii="Tahoma" w:eastAsia="Arial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9080</Words>
  <Characters>49942</Characters>
  <Application>Microsoft Office Word</Application>
  <DocSecurity>0</DocSecurity>
  <Lines>416</Lines>
  <Paragraphs>117</Paragraphs>
  <ScaleCrop>false</ScaleCrop>
  <Company/>
  <LinksUpToDate>false</LinksUpToDate>
  <CharactersWithSpaces>58905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jesus.jimenez</dc:creator>
  <cp:lastModifiedBy>german.vega</cp:lastModifiedBy>
  <cp:revision>2</cp:revision>
  <dcterms:created xsi:type="dcterms:W3CDTF">2022-06-07T08:09:00Z</dcterms:created>
  <dcterms:modified xsi:type="dcterms:W3CDTF">2022-06-07T08:09:00Z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2021-11-23T00:00:00Z</vt:filetime>
  </property>
</Properties>
</file>