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B648" w14:textId="77777777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 xml:space="preserve">Resumen de contratos menores: número, importe global y porcentaje que representan respecto de la totalidad de los contratos formalizados </w:t>
      </w:r>
    </w:p>
    <w:p w14:paraId="2776CF69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13FFAE2A" w14:textId="77777777" w:rsidR="009948C4" w:rsidRDefault="00000000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presentan a continuación los datos de proporción de contratos menores frente al total de la contratación formalizada, que incluye: contratos formalizados publicados en PLACE, contratos específicos (Sistemas Dinámicos de Adquisición) y contratos menores. </w:t>
      </w:r>
    </w:p>
    <w:p w14:paraId="52C92B84" w14:textId="77777777" w:rsidR="009948C4" w:rsidRDefault="00000000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dato se ofrece tanto en número de contratos formalizados, como en el valor económico licitado. </w:t>
      </w:r>
    </w:p>
    <w:p w14:paraId="0A9751E1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6A2CDFEE" w14:textId="77777777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2025</w:t>
      </w:r>
    </w:p>
    <w:tbl>
      <w:tblPr>
        <w:tblW w:w="10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1221"/>
        <w:gridCol w:w="2079"/>
      </w:tblGrid>
      <w:tr w:rsidR="009948C4" w14:paraId="0F01B19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79A55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3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885CD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2025</w:t>
            </w:r>
          </w:p>
        </w:tc>
      </w:tr>
      <w:tr w:rsidR="009948C4" w14:paraId="0425760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59B9B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F6F4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D2587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7BE22FFA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2C9C31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70D48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4FE06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23.529.154,62 € </w:t>
            </w:r>
          </w:p>
        </w:tc>
      </w:tr>
      <w:tr w:rsidR="009948C4" w14:paraId="60D11482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577724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27A8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2FD03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2.401.015,51 € </w:t>
            </w:r>
          </w:p>
        </w:tc>
      </w:tr>
      <w:tr w:rsidR="009948C4" w14:paraId="505CE16E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0CB6D0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E1F82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9B7ED2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1.658.960,32 € </w:t>
            </w:r>
          </w:p>
        </w:tc>
      </w:tr>
      <w:tr w:rsidR="009948C4" w14:paraId="77042545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11A12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91E799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EC83A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    27.589.130,45 € </w:t>
            </w:r>
          </w:p>
        </w:tc>
      </w:tr>
      <w:tr w:rsidR="009948C4" w14:paraId="6E8760A2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6BDDA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E42B8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27,95%</w:t>
            </w:r>
          </w:p>
        </w:tc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3D52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6,01%</w:t>
            </w:r>
          </w:p>
        </w:tc>
      </w:tr>
    </w:tbl>
    <w:p w14:paraId="5A930BC7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5637C4E8" w14:textId="77777777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2024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1276"/>
        <w:gridCol w:w="2126"/>
      </w:tblGrid>
      <w:tr w:rsidR="009948C4" w14:paraId="1687E905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89DC89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E4EF6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2024</w:t>
            </w:r>
          </w:p>
        </w:tc>
      </w:tr>
      <w:tr w:rsidR="009948C4" w14:paraId="7A66D27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31A63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18434C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DA93D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6EFA2A1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5B30A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2784C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DEA81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8.128.994,94 € </w:t>
            </w:r>
          </w:p>
        </w:tc>
      </w:tr>
      <w:tr w:rsidR="009948C4" w14:paraId="49F148F6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2E4672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147F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2FD03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2.705.429,02 € </w:t>
            </w:r>
          </w:p>
        </w:tc>
      </w:tr>
      <w:tr w:rsidR="009948C4" w14:paraId="2349C7B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8DC49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7AAF8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E6CCC1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2.568.525,74 € </w:t>
            </w:r>
          </w:p>
        </w:tc>
      </w:tr>
      <w:tr w:rsidR="009948C4" w14:paraId="32287FC1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00C93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F53B9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1.265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EB9E65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13.402.949,70 € </w:t>
            </w:r>
          </w:p>
        </w:tc>
      </w:tr>
      <w:tr w:rsidR="009948C4" w14:paraId="40F991A3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B9DAA4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5A30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43,48%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B9755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19,16%</w:t>
            </w:r>
          </w:p>
        </w:tc>
      </w:tr>
    </w:tbl>
    <w:p w14:paraId="4154FA7F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741AC3A2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5D077597" w14:textId="77777777" w:rsidR="003A21B6" w:rsidRDefault="003A21B6">
      <w:pPr>
        <w:suppressAutoHyphens w:val="0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 w:hint="eastAsia"/>
          <w:color w:val="1F2A48"/>
          <w:sz w:val="28"/>
          <w:szCs w:val="28"/>
        </w:rPr>
        <w:br w:type="page"/>
      </w:r>
    </w:p>
    <w:p w14:paraId="66ADE162" w14:textId="41225443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lastRenderedPageBreak/>
        <w:t>2023</w:t>
      </w:r>
    </w:p>
    <w:tbl>
      <w:tblPr>
        <w:tblW w:w="102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1276"/>
        <w:gridCol w:w="2077"/>
      </w:tblGrid>
      <w:tr w:rsidR="009948C4" w14:paraId="62F51B1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C69BC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3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111CF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2023</w:t>
            </w:r>
          </w:p>
        </w:tc>
      </w:tr>
      <w:tr w:rsidR="009948C4" w14:paraId="2CCA01C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D734F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DD86C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8740B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0386B9E5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2CE3D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ED4AC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1B482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21.717.632,38 €</w:t>
            </w:r>
          </w:p>
        </w:tc>
      </w:tr>
      <w:tr w:rsidR="009948C4" w14:paraId="41507DA3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6316C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2F505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E932A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2.686.394,14 € </w:t>
            </w:r>
          </w:p>
        </w:tc>
      </w:tr>
      <w:tr w:rsidR="009948C4" w14:paraId="43D25FF8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F0A5B7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122C9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608F5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1.968.327,25 € </w:t>
            </w:r>
          </w:p>
        </w:tc>
      </w:tr>
      <w:tr w:rsidR="009948C4" w14:paraId="5C337067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7313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392C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1.071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C25494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26.372.353,77 € </w:t>
            </w:r>
          </w:p>
        </w:tc>
      </w:tr>
      <w:tr w:rsidR="009948C4" w14:paraId="0663424D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6C19ED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B724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39,40%</w:t>
            </w:r>
          </w:p>
        </w:tc>
        <w:tc>
          <w:tcPr>
            <w:tcW w:w="20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B5407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7,46%</w:t>
            </w:r>
          </w:p>
        </w:tc>
      </w:tr>
    </w:tbl>
    <w:p w14:paraId="28F32877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13642251" w14:textId="77777777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2022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6"/>
        <w:gridCol w:w="1261"/>
        <w:gridCol w:w="2126"/>
      </w:tblGrid>
      <w:tr w:rsidR="009948C4" w14:paraId="2C6B96C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5430A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38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804B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2022</w:t>
            </w:r>
          </w:p>
        </w:tc>
      </w:tr>
      <w:tr w:rsidR="009948C4" w14:paraId="1131243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84792F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29C396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11E38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7461C211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5F0BF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1A8C8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24A885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25.337.972,20 € </w:t>
            </w:r>
          </w:p>
        </w:tc>
      </w:tr>
      <w:tr w:rsidR="009948C4" w14:paraId="565E01C3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EF884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0C0FD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A86602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1.522.991,50 € </w:t>
            </w:r>
          </w:p>
        </w:tc>
      </w:tr>
      <w:tr w:rsidR="009948C4" w14:paraId="6F0C0BC4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68807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D6DD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C2109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1.002.964,56 € </w:t>
            </w:r>
          </w:p>
        </w:tc>
      </w:tr>
      <w:tr w:rsidR="009948C4" w14:paraId="11DBD008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C5292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878E5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2921A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    27.863.928,26 € </w:t>
            </w:r>
          </w:p>
        </w:tc>
      </w:tr>
      <w:tr w:rsidR="009948C4" w14:paraId="1CEBB9A8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87B8E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8B659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22,77%</w:t>
            </w:r>
          </w:p>
        </w:tc>
        <w:tc>
          <w:tcPr>
            <w:tcW w:w="212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B86446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3,60%</w:t>
            </w:r>
          </w:p>
        </w:tc>
      </w:tr>
    </w:tbl>
    <w:p w14:paraId="1A3E2EE9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5E9A620E" w14:textId="77777777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t>2021</w:t>
      </w:r>
    </w:p>
    <w:tbl>
      <w:tblPr>
        <w:tblW w:w="105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1"/>
        <w:gridCol w:w="1276"/>
        <w:gridCol w:w="2361"/>
      </w:tblGrid>
      <w:tr w:rsidR="009948C4" w14:paraId="6FE85DEB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B0A2E1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63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56BE1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2021</w:t>
            </w:r>
          </w:p>
        </w:tc>
      </w:tr>
      <w:tr w:rsidR="009948C4" w14:paraId="3AB8B28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EFA4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61366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FEBE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4663ADFF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61A85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54379C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6269B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4.874.870,90 € </w:t>
            </w:r>
          </w:p>
        </w:tc>
      </w:tr>
      <w:tr w:rsidR="009948C4" w14:paraId="2A5690C6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16F77C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146D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A6494A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572.604,54 € </w:t>
            </w:r>
          </w:p>
        </w:tc>
      </w:tr>
      <w:tr w:rsidR="009948C4" w14:paraId="3A9FCD2B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CC8BB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D8EBD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9DC92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          641.892,05 € </w:t>
            </w:r>
          </w:p>
        </w:tc>
      </w:tr>
      <w:tr w:rsidR="009948C4" w14:paraId="587DF8F2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8EB554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CF0EAA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25D9B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            6.089.367,49 € </w:t>
            </w:r>
          </w:p>
        </w:tc>
      </w:tr>
      <w:tr w:rsidR="009948C4" w14:paraId="65E8429E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43C7E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51B325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15,73%</w:t>
            </w:r>
          </w:p>
        </w:tc>
        <w:tc>
          <w:tcPr>
            <w:tcW w:w="23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27892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10,54%</w:t>
            </w:r>
          </w:p>
        </w:tc>
      </w:tr>
    </w:tbl>
    <w:p w14:paraId="1A508F7A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1F9CFA43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141D596C" w14:textId="77777777" w:rsidR="003A21B6" w:rsidRDefault="003A21B6">
      <w:pPr>
        <w:suppressAutoHyphens w:val="0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 w:hint="eastAsia"/>
          <w:color w:val="1F2A48"/>
          <w:sz w:val="28"/>
          <w:szCs w:val="28"/>
        </w:rPr>
        <w:br w:type="page"/>
      </w:r>
    </w:p>
    <w:p w14:paraId="12A1F052" w14:textId="0237073D" w:rsidR="009948C4" w:rsidRDefault="00000000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  <w:r>
        <w:rPr>
          <w:rFonts w:ascii="Helvetica" w:hAnsi="Helvetica"/>
          <w:color w:val="1F2A48"/>
          <w:sz w:val="28"/>
          <w:szCs w:val="28"/>
        </w:rPr>
        <w:lastRenderedPageBreak/>
        <w:t>2020</w:t>
      </w:r>
    </w:p>
    <w:tbl>
      <w:tblPr>
        <w:tblW w:w="1043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6"/>
        <w:gridCol w:w="1300"/>
        <w:gridCol w:w="2180"/>
      </w:tblGrid>
      <w:tr w:rsidR="009948C4" w14:paraId="40C8D48D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D349B" w14:textId="77777777" w:rsidR="009948C4" w:rsidRDefault="00000000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RESUMEN DE CONTRATOS MENORES: NÚMERO, IMPORTE GLOBAL Y PORCENTAJE QUE REPRESENTAN RESPECTO DE LA TOTALIDAD DE LOS CONTRATOS FORMALIZADOS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80EB3" w14:textId="77777777" w:rsidR="009948C4" w:rsidRDefault="00000000">
            <w:pPr>
              <w:suppressAutoHyphens w:val="0"/>
              <w:jc w:val="center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9948C4" w14:paraId="01AC22E6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EF1CC" w14:textId="77777777" w:rsidR="009948C4" w:rsidRDefault="009948C4">
            <w:pPr>
              <w:suppressAutoHyphens w:val="0"/>
              <w:textAlignment w:val="auto"/>
              <w:rPr>
                <w:rFonts w:ascii="Helvetica" w:eastAsia="Times New Roman" w:hAnsi="Helvetic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DF116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Número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AA69DE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Cuantía económica</w:t>
            </w:r>
          </w:p>
        </w:tc>
      </w:tr>
      <w:tr w:rsidR="009948C4" w14:paraId="277CC914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C37C57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(sin contratos menores ni contratos específicos)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FB94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113721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22.649.153,54 € </w:t>
            </w:r>
          </w:p>
        </w:tc>
      </w:tr>
      <w:tr w:rsidR="009948C4" w14:paraId="7C8E0AB7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AC0CE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específicos (SDA)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3960C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023E6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410.696,76 €</w:t>
            </w:r>
          </w:p>
        </w:tc>
      </w:tr>
      <w:tr w:rsidR="009948C4" w14:paraId="688D2A5A" w14:textId="77777777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DF85A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Contratos menores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D87DD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01E3CE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         806.458,46 € </w:t>
            </w:r>
          </w:p>
        </w:tc>
      </w:tr>
      <w:tr w:rsidR="009948C4" w14:paraId="774B1ABC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EBAB5" w14:textId="77777777" w:rsidR="009948C4" w:rsidRDefault="00000000">
            <w:pPr>
              <w:suppressAutoHyphens w:val="0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de contratos formalizados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6D5679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DE7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9B1396" w14:textId="77777777" w:rsidR="009948C4" w:rsidRDefault="00000000">
            <w:pPr>
              <w:suppressAutoHyphens w:val="0"/>
              <w:jc w:val="right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23.866.308,76 € </w:t>
            </w:r>
          </w:p>
        </w:tc>
      </w:tr>
      <w:tr w:rsidR="009948C4" w14:paraId="01B76679" w14:textId="7777777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D95CF" w14:textId="77777777" w:rsidR="009948C4" w:rsidRDefault="00000000">
            <w:pPr>
              <w:suppressAutoHyphens w:val="0"/>
              <w:textAlignment w:val="auto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Proporción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contratos menores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sobre todos los contratos formalizados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8F540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27,68%</w:t>
            </w:r>
          </w:p>
        </w:tc>
        <w:tc>
          <w:tcPr>
            <w:tcW w:w="21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EEB7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563EE" w14:textId="77777777" w:rsidR="009948C4" w:rsidRDefault="00000000">
            <w:pPr>
              <w:suppressAutoHyphens w:val="0"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3,38%</w:t>
            </w:r>
          </w:p>
        </w:tc>
      </w:tr>
    </w:tbl>
    <w:p w14:paraId="73E2EE98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63E837BA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5EAECABD" w14:textId="77777777" w:rsidR="009948C4" w:rsidRDefault="009948C4">
      <w:pPr>
        <w:spacing w:after="120"/>
        <w:jc w:val="both"/>
        <w:rPr>
          <w:rFonts w:ascii="Helvetica" w:hAnsi="Helvetica" w:hint="eastAsia"/>
          <w:color w:val="1F2A48"/>
          <w:sz w:val="28"/>
          <w:szCs w:val="28"/>
        </w:rPr>
      </w:pPr>
    </w:p>
    <w:p w14:paraId="72A48B46" w14:textId="77777777" w:rsidR="009948C4" w:rsidRDefault="009948C4">
      <w:pPr>
        <w:spacing w:after="120"/>
        <w:jc w:val="both"/>
        <w:rPr>
          <w:rFonts w:ascii="Helvetica" w:hAnsi="Helvetica" w:hint="eastAsia"/>
          <w:bCs/>
          <w:sz w:val="22"/>
          <w:szCs w:val="22"/>
        </w:rPr>
      </w:pPr>
    </w:p>
    <w:sectPr w:rsidR="009948C4">
      <w:headerReference w:type="default" r:id="rId6"/>
      <w:footerReference w:type="default" r:id="rId7"/>
      <w:pgSz w:w="11901" w:h="16817"/>
      <w:pgMar w:top="1985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47F4F" w14:textId="77777777" w:rsidR="00A2107C" w:rsidRDefault="00A2107C">
      <w:r>
        <w:separator/>
      </w:r>
    </w:p>
  </w:endnote>
  <w:endnote w:type="continuationSeparator" w:id="0">
    <w:p w14:paraId="3AB7EAA1" w14:textId="77777777" w:rsidR="00A2107C" w:rsidRDefault="00A2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</w:font>
  <w:font w:name="Helvetica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C4E8" w14:textId="77777777" w:rsidR="00000000" w:rsidRDefault="00000000">
    <w:pPr>
      <w:pStyle w:val="Piedepgina"/>
    </w:pPr>
    <w:r>
      <w:rPr>
        <w:noProof/>
      </w:rPr>
      <w:drawing>
        <wp:inline distT="0" distB="0" distL="0" distR="0" wp14:anchorId="34186A73" wp14:editId="27B88629">
          <wp:extent cx="6478267" cy="474345"/>
          <wp:effectExtent l="0" t="0" r="0" b="1905"/>
          <wp:docPr id="1424211091" name="Imagen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8267" cy="4743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3CF81" w14:textId="77777777" w:rsidR="00A2107C" w:rsidRDefault="00A2107C">
      <w:r>
        <w:rPr>
          <w:color w:val="000000"/>
        </w:rPr>
        <w:separator/>
      </w:r>
    </w:p>
  </w:footnote>
  <w:footnote w:type="continuationSeparator" w:id="0">
    <w:p w14:paraId="6FF89E3F" w14:textId="77777777" w:rsidR="00A2107C" w:rsidRDefault="00A2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E387" w14:textId="77777777" w:rsidR="00000000" w:rsidRDefault="00000000">
    <w:pPr>
      <w:pStyle w:val="Encabezado"/>
    </w:pPr>
    <w:r>
      <w:rPr>
        <w:noProof/>
      </w:rPr>
      <w:drawing>
        <wp:inline distT="0" distB="0" distL="0" distR="0" wp14:anchorId="75F02474" wp14:editId="18B35D8B">
          <wp:extent cx="1984376" cy="577845"/>
          <wp:effectExtent l="0" t="0" r="0" b="0"/>
          <wp:docPr id="103989897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4376" cy="57784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948C4"/>
    <w:rsid w:val="001B17DF"/>
    <w:rsid w:val="00320377"/>
    <w:rsid w:val="003A21B6"/>
    <w:rsid w:val="009948C4"/>
    <w:rsid w:val="00A2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DD68"/>
  <w15:docId w15:val="{CDAF7A14-C1A6-4604-9C96-768BEDC2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pPr>
      <w:suppressAutoHyphens/>
      <w:spacing w:before="240" w:after="240" w:line="276" w:lineRule="auto"/>
    </w:pPr>
    <w:rPr>
      <w:rFonts w:ascii="Helvetica" w:hAnsi="Helvetica"/>
      <w:color w:val="808080"/>
    </w:rPr>
  </w:style>
  <w:style w:type="paragraph" w:styleId="Prrafodelista">
    <w:name w:val="List Paragraph"/>
    <w:basedOn w:val="Normal"/>
    <w:pPr>
      <w:ind w:left="720"/>
    </w:pPr>
  </w:style>
  <w:style w:type="character" w:styleId="Hipervnculo">
    <w:name w:val="Hyperlink"/>
    <w:basedOn w:val="Fuentedeprrafopredeter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2971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2</cp:revision>
  <cp:lastPrinted>2026-04-21T11:48:00Z</cp:lastPrinted>
  <dcterms:created xsi:type="dcterms:W3CDTF">2026-06-08T10:57:00Z</dcterms:created>
  <dcterms:modified xsi:type="dcterms:W3CDTF">2026-06-08T10:57:00Z</dcterms:modified>
</cp:coreProperties>
</file>